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5398"/>
      </w:tblGrid>
      <w:tr w:rsidR="003E085C" w:rsidRPr="00D85E83" w14:paraId="40983BE3" w14:textId="77777777" w:rsidTr="005F08F5">
        <w:trPr>
          <w:trHeight w:val="10495"/>
          <w:jc w:val="center"/>
        </w:trPr>
        <w:tc>
          <w:tcPr>
            <w:tcW w:w="5000" w:type="pct"/>
            <w:vAlign w:val="center"/>
          </w:tcPr>
          <w:p w14:paraId="66537F75" w14:textId="5D573957" w:rsidR="003E085C" w:rsidRPr="00D85E83" w:rsidRDefault="003E085C" w:rsidP="0087060A">
            <w:pPr>
              <w:pStyle w:val="ad"/>
              <w:jc w:val="center"/>
              <w:rPr>
                <w:rFonts w:cs="Arial"/>
                <w:b/>
                <w:bCs/>
                <w:noProof/>
                <w:color w:val="auto"/>
                <w:sz w:val="2"/>
                <w:szCs w:val="2"/>
                <w:lang w:val="en-US" w:bidi="ru-RU"/>
              </w:rPr>
            </w:pPr>
            <w:bookmarkStart w:id="0" w:name="_Calendar"/>
            <w:bookmarkEnd w:id="0"/>
          </w:p>
          <w:tbl>
            <w:tblPr>
              <w:tblStyle w:val="ae"/>
              <w:tblW w:w="5000" w:type="pct"/>
              <w:tblCellMar>
                <w:top w:w="113" w:type="dxa"/>
                <w:left w:w="113" w:type="dxa"/>
                <w:bottom w:w="113" w:type="dxa"/>
                <w:right w:w="113" w:type="dxa"/>
              </w:tblCellMar>
              <w:tblLook w:val="04A0" w:firstRow="1" w:lastRow="0" w:firstColumn="1" w:lastColumn="0" w:noHBand="0" w:noVBand="1"/>
            </w:tblPr>
            <w:tblGrid>
              <w:gridCol w:w="7699"/>
              <w:gridCol w:w="7699"/>
            </w:tblGrid>
            <w:tr w:rsidR="00C31DC7" w:rsidRPr="00D85E83" w14:paraId="3808ABFD" w14:textId="77777777" w:rsidTr="00C13B61">
              <w:tc>
                <w:tcPr>
                  <w:tcW w:w="2500" w:type="pct"/>
                </w:tcPr>
                <w:p w14:paraId="13C00061" w14:textId="14B9F3AF" w:rsidR="001E295A" w:rsidRPr="00C13B61" w:rsidRDefault="001E295A" w:rsidP="001E295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</w:rPr>
                  </w:pPr>
                  <w:r w:rsidRPr="00C13B61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t>Декабрь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t xml:space="preserve"> 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drawing>
                      <wp:inline distT="0" distB="0" distL="0" distR="0" wp14:anchorId="7A87BD48" wp14:editId="44757322">
                        <wp:extent cx="434051" cy="434051"/>
                        <wp:effectExtent l="0" t="0" r="0" b="0"/>
                        <wp:docPr id="1" name="Рисунок 1" descr="Ежедневник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dailycalendar.svg"/>
                                <pic:cNvPicPr/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11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1554" cy="4415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D85E83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t xml:space="preserve"> </w:t>
                  </w:r>
                  <w:r w:rsidRPr="00C13B61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fldChar w:fldCharType="begin"/>
                  </w:r>
                  <w:r w:rsidRPr="00C13B61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instrText xml:space="preserve"> DOCVARIABLE  MonthStart1 \@  yyyy   \* MERGEFORMAT </w:instrText>
                  </w:r>
                  <w:r w:rsidRPr="00C13B61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fldChar w:fldCharType="separate"/>
                  </w:r>
                  <w:r w:rsidR="004525F6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t>2026</w:t>
                  </w:r>
                  <w:r w:rsidRPr="00C13B61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dotted" w:sz="4" w:space="0" w:color="auto"/>
                      <w:insideV w:val="dotted" w:sz="4" w:space="0" w:color="auto"/>
                    </w:tblBorders>
                    <w:tblCellMar>
                      <w:left w:w="113" w:type="dxa"/>
                    </w:tblCellMar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1058"/>
                    <w:gridCol w:w="1069"/>
                    <w:gridCol w:w="1069"/>
                    <w:gridCol w:w="1068"/>
                    <w:gridCol w:w="1068"/>
                    <w:gridCol w:w="1068"/>
                    <w:gridCol w:w="1051"/>
                  </w:tblGrid>
                  <w:tr w:rsidR="001E295A" w:rsidRPr="00D85E83" w14:paraId="673DB208" w14:textId="77777777" w:rsidTr="004821E9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F2F2F2" w:themeFill="background1" w:themeFillShade="F2"/>
                        <w:vAlign w:val="center"/>
                      </w:tcPr>
                      <w:p w14:paraId="47DB42EF" w14:textId="77777777" w:rsidR="001E295A" w:rsidRPr="00D85E83" w:rsidRDefault="001E295A" w:rsidP="001E295A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41A39F6B" w14:textId="77777777" w:rsidR="001E295A" w:rsidRPr="00D85E83" w:rsidRDefault="001E295A" w:rsidP="001E295A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3D27A87C" w14:textId="77777777" w:rsidR="001E295A" w:rsidRPr="00D85E83" w:rsidRDefault="001E295A" w:rsidP="001E295A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35776401" w14:textId="77777777" w:rsidR="001E295A" w:rsidRPr="00D85E83" w:rsidRDefault="001E295A" w:rsidP="001E295A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404454BA" w14:textId="77777777" w:rsidR="001E295A" w:rsidRPr="00D85E83" w:rsidRDefault="001E295A" w:rsidP="001E295A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shd w:val="clear" w:color="auto" w:fill="D9D9D9" w:themeFill="background1" w:themeFillShade="D9"/>
                        <w:vAlign w:val="center"/>
                      </w:tcPr>
                      <w:p w14:paraId="18733FA9" w14:textId="77777777" w:rsidR="001E295A" w:rsidRPr="00D85E83" w:rsidRDefault="001E295A" w:rsidP="001E295A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185DF2F0" w14:textId="77777777" w:rsidR="001E295A" w:rsidRPr="00D85E83" w:rsidRDefault="001E295A" w:rsidP="001E295A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1E295A" w:rsidRPr="00D85E83" w14:paraId="648E9416" w14:textId="77777777" w:rsidTr="004821E9">
                    <w:trPr>
                      <w:trHeight w:val="1474"/>
                    </w:trPr>
                    <w:tc>
                      <w:tcPr>
                        <w:tcW w:w="709" w:type="pct"/>
                        <w:vAlign w:val="bottom"/>
                      </w:tcPr>
                      <w:p w14:paraId="44E3DCBC" w14:textId="3CFBC578" w:rsidR="001E295A" w:rsidRPr="00D85E83" w:rsidRDefault="001E295A" w:rsidP="001E295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7497ED7D" w14:textId="5381CEA1" w:rsidR="001E295A" w:rsidRPr="00D85E83" w:rsidRDefault="001E295A" w:rsidP="001E295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F7BD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037EC269" w14:textId="457756CB" w:rsidR="001E295A" w:rsidRPr="00D85E83" w:rsidRDefault="001E295A" w:rsidP="001E295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30F4DC22" w14:textId="7394DA32" w:rsidR="001E295A" w:rsidRPr="00D85E83" w:rsidRDefault="001E295A" w:rsidP="001E295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3CADE1B6" w14:textId="73893743" w:rsidR="001E295A" w:rsidRPr="00D85E83" w:rsidRDefault="001E295A" w:rsidP="001E295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75B8E964" w14:textId="192FE3A5" w:rsidR="001E295A" w:rsidRPr="00D85E83" w:rsidRDefault="001E295A" w:rsidP="001E295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bottom"/>
                      </w:tcPr>
                      <w:p w14:paraId="51DE9F35" w14:textId="6E68C0A1" w:rsidR="001E295A" w:rsidRPr="00D85E83" w:rsidRDefault="001E295A" w:rsidP="001E295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E295A" w:rsidRPr="00D85E83" w14:paraId="62484149" w14:textId="77777777" w:rsidTr="004821E9">
                    <w:trPr>
                      <w:trHeight w:val="1474"/>
                    </w:trPr>
                    <w:tc>
                      <w:tcPr>
                        <w:tcW w:w="709" w:type="pct"/>
                        <w:vAlign w:val="bottom"/>
                      </w:tcPr>
                      <w:p w14:paraId="4CD3F60B" w14:textId="3F4904B9" w:rsidR="001E295A" w:rsidRPr="00D85E83" w:rsidRDefault="001E295A" w:rsidP="001E295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7A92ECF8" w14:textId="11289D14" w:rsidR="001E295A" w:rsidRPr="00D85E83" w:rsidRDefault="001E295A" w:rsidP="001E295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7199D24A" w14:textId="5FC40F46" w:rsidR="001E295A" w:rsidRPr="00D85E83" w:rsidRDefault="001E295A" w:rsidP="001E295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352545D0" w14:textId="0ED418D2" w:rsidR="001E295A" w:rsidRPr="00D85E83" w:rsidRDefault="001E295A" w:rsidP="001E295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71F409D0" w14:textId="2DD90538" w:rsidR="001E295A" w:rsidRPr="00D85E83" w:rsidRDefault="001E295A" w:rsidP="001E295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3A2954D1" w14:textId="07808484" w:rsidR="001E295A" w:rsidRPr="00D85E83" w:rsidRDefault="001E295A" w:rsidP="001E295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bottom"/>
                      </w:tcPr>
                      <w:p w14:paraId="5EA7B143" w14:textId="087F2C89" w:rsidR="001E295A" w:rsidRPr="00D85E83" w:rsidRDefault="001E295A" w:rsidP="001E295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E295A" w:rsidRPr="00D85E83" w14:paraId="02342815" w14:textId="77777777" w:rsidTr="004821E9">
                    <w:trPr>
                      <w:trHeight w:val="1474"/>
                    </w:trPr>
                    <w:tc>
                      <w:tcPr>
                        <w:tcW w:w="709" w:type="pct"/>
                        <w:vAlign w:val="bottom"/>
                      </w:tcPr>
                      <w:p w14:paraId="08FD8795" w14:textId="47828618" w:rsidR="001E295A" w:rsidRPr="00D85E83" w:rsidRDefault="001E295A" w:rsidP="001E295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01470E7D" w14:textId="5DE3DA72" w:rsidR="001E295A" w:rsidRPr="00D85E83" w:rsidRDefault="001E295A" w:rsidP="001E295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1E037D19" w14:textId="0047DE40" w:rsidR="001E295A" w:rsidRPr="00D85E83" w:rsidRDefault="001E295A" w:rsidP="001E295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06E2D797" w14:textId="291B320F" w:rsidR="001E295A" w:rsidRPr="00D85E83" w:rsidRDefault="001E295A" w:rsidP="001E295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477580FA" w14:textId="51B16C0B" w:rsidR="001E295A" w:rsidRPr="00D85E83" w:rsidRDefault="001E295A" w:rsidP="001E295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01E1D319" w14:textId="4AFE964B" w:rsidR="001E295A" w:rsidRPr="00D85E83" w:rsidRDefault="001E295A" w:rsidP="001E295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bottom"/>
                      </w:tcPr>
                      <w:p w14:paraId="4F6C20D3" w14:textId="4812B0B2" w:rsidR="001E295A" w:rsidRPr="00D85E83" w:rsidRDefault="001E295A" w:rsidP="001E295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E295A" w:rsidRPr="00D85E83" w14:paraId="2D2FCD49" w14:textId="77777777" w:rsidTr="004821E9">
                    <w:trPr>
                      <w:trHeight w:val="1474"/>
                    </w:trPr>
                    <w:tc>
                      <w:tcPr>
                        <w:tcW w:w="709" w:type="pct"/>
                        <w:vAlign w:val="bottom"/>
                      </w:tcPr>
                      <w:p w14:paraId="25F2678D" w14:textId="0B352AEF" w:rsidR="001E295A" w:rsidRPr="00D85E83" w:rsidRDefault="001E295A" w:rsidP="001E295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5F7B4F5C" w14:textId="10725C45" w:rsidR="001E295A" w:rsidRPr="00D85E83" w:rsidRDefault="001E295A" w:rsidP="001E295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18A063AD" w14:textId="5C5325E7" w:rsidR="001E295A" w:rsidRPr="00D85E83" w:rsidRDefault="001E295A" w:rsidP="001E295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5C1CA2DC" w14:textId="069073C4" w:rsidR="001E295A" w:rsidRPr="00D85E83" w:rsidRDefault="001E295A" w:rsidP="001E295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51A0C8E8" w14:textId="5252AF89" w:rsidR="001E295A" w:rsidRPr="00D85E83" w:rsidRDefault="001E295A" w:rsidP="001E295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20485735" w14:textId="2C133BF6" w:rsidR="001E295A" w:rsidRPr="00D85E83" w:rsidRDefault="001E295A" w:rsidP="001E295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bottom"/>
                      </w:tcPr>
                      <w:p w14:paraId="12464773" w14:textId="3063CC03" w:rsidR="001E295A" w:rsidRPr="00D85E83" w:rsidRDefault="001E295A" w:rsidP="001E295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E295A" w:rsidRPr="00D85E83" w14:paraId="69FABFF3" w14:textId="77777777" w:rsidTr="004821E9">
                    <w:trPr>
                      <w:trHeight w:val="1474"/>
                    </w:trPr>
                    <w:tc>
                      <w:tcPr>
                        <w:tcW w:w="709" w:type="pct"/>
                        <w:vAlign w:val="bottom"/>
                      </w:tcPr>
                      <w:p w14:paraId="1DE34070" w14:textId="733C3CD0" w:rsidR="001E295A" w:rsidRPr="00D85E83" w:rsidRDefault="001E295A" w:rsidP="001E295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322BD723" w14:textId="39DE6047" w:rsidR="001E295A" w:rsidRPr="00D85E83" w:rsidRDefault="001E295A" w:rsidP="001E295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56E93A5F" w14:textId="05ADD00A" w:rsidR="001E295A" w:rsidRPr="00D85E83" w:rsidRDefault="001E295A" w:rsidP="001E295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4C71347D" w14:textId="26973FD2" w:rsidR="001E295A" w:rsidRPr="00D85E83" w:rsidRDefault="001E295A" w:rsidP="001E295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2DF7816B" w14:textId="5D741533" w:rsidR="001E295A" w:rsidRPr="00D85E83" w:rsidRDefault="001E295A" w:rsidP="001E295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0B2CAFD4" w14:textId="6E63EE7F" w:rsidR="001E295A" w:rsidRPr="00D85E83" w:rsidRDefault="001E295A" w:rsidP="001E295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568A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bottom"/>
                      </w:tcPr>
                      <w:p w14:paraId="4C621635" w14:textId="25E37CAB" w:rsidR="001E295A" w:rsidRPr="00D85E83" w:rsidRDefault="001E295A" w:rsidP="001E295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568A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568A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568A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568A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E295A" w:rsidRPr="00D85E83" w14:paraId="6384D90D" w14:textId="77777777" w:rsidTr="004821E9">
                    <w:trPr>
                      <w:trHeight w:val="1474"/>
                    </w:trPr>
                    <w:tc>
                      <w:tcPr>
                        <w:tcW w:w="709" w:type="pct"/>
                        <w:vAlign w:val="bottom"/>
                      </w:tcPr>
                      <w:p w14:paraId="53A2BF2B" w14:textId="2ADC75E7" w:rsidR="001E295A" w:rsidRPr="00D85E83" w:rsidRDefault="001E295A" w:rsidP="001E295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568A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568A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568A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568A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258CB20F" w14:textId="3BDE821E" w:rsidR="001E295A" w:rsidRPr="00D85E83" w:rsidRDefault="001E295A" w:rsidP="001E295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525F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568A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568A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568A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568A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2197B055" w14:textId="77777777" w:rsidR="001E295A" w:rsidRPr="00D85E83" w:rsidRDefault="001E295A" w:rsidP="001E295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53548046" w14:textId="77777777" w:rsidR="001E295A" w:rsidRPr="00D85E83" w:rsidRDefault="001E295A" w:rsidP="001E295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6BC9DDA3" w14:textId="77777777" w:rsidR="001E295A" w:rsidRPr="00D85E83" w:rsidRDefault="001E295A" w:rsidP="001E295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bottom"/>
                      </w:tcPr>
                      <w:p w14:paraId="3A4898BF" w14:textId="77777777" w:rsidR="001E295A" w:rsidRPr="00D85E83" w:rsidRDefault="001E295A" w:rsidP="001E295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bottom"/>
                      </w:tcPr>
                      <w:p w14:paraId="0E18ABD6" w14:textId="77777777" w:rsidR="001E295A" w:rsidRPr="00D85E83" w:rsidRDefault="001E295A" w:rsidP="001E295A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B246660" w14:textId="77777777" w:rsidR="00C31DC7" w:rsidRPr="00D85E83" w:rsidRDefault="00C31DC7" w:rsidP="00C31DC7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</w:p>
              </w:tc>
              <w:tc>
                <w:tcPr>
                  <w:tcW w:w="2500" w:type="pct"/>
                </w:tcPr>
                <w:p w14:paraId="6E4E4615" w14:textId="77777777" w:rsidR="004525F6" w:rsidRPr="00D85E83" w:rsidRDefault="004525F6" w:rsidP="004525F6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</w:rPr>
                  </w:pPr>
                  <w:bookmarkStart w:id="1" w:name="_Hlk38821049"/>
                  <w:r w:rsidRPr="00D85E83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t>Январь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t xml:space="preserve"> 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drawing>
                      <wp:inline distT="0" distB="0" distL="0" distR="0" wp14:anchorId="35EBED49" wp14:editId="36FADF03">
                        <wp:extent cx="434051" cy="434051"/>
                        <wp:effectExtent l="0" t="0" r="0" b="0"/>
                        <wp:docPr id="2" name="Рисунок 2" descr="Ежедневник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dailycalendar.svg"/>
                                <pic:cNvPicPr/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11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1554" cy="4415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D85E83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t xml:space="preserve"> </w:t>
                  </w:r>
                  <w:r w:rsidRPr="00D85E83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fldChar w:fldCharType="begin"/>
                  </w:r>
                  <w:r w:rsidRPr="00D85E83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instrText xml:space="preserve"> DOCVARIABLE  MonthStart1 \@  yyyy   \* MERGEFORMAT </w:instrText>
                  </w:r>
                  <w:r w:rsidRPr="00D85E83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t>2027</w:t>
                  </w:r>
                  <w:r w:rsidRPr="00D85E83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dotted" w:sz="4" w:space="0" w:color="auto"/>
                      <w:insideV w:val="dotted" w:sz="4" w:space="0" w:color="auto"/>
                    </w:tblBorders>
                    <w:tblCellMar>
                      <w:left w:w="113" w:type="dxa"/>
                    </w:tblCellMar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1058"/>
                    <w:gridCol w:w="1070"/>
                    <w:gridCol w:w="1070"/>
                    <w:gridCol w:w="1070"/>
                    <w:gridCol w:w="1070"/>
                    <w:gridCol w:w="1070"/>
                    <w:gridCol w:w="1043"/>
                  </w:tblGrid>
                  <w:tr w:rsidR="004525F6" w:rsidRPr="00D85E83" w14:paraId="1161F236" w14:textId="77777777" w:rsidTr="00124A2B">
                    <w:trPr>
                      <w:trHeight w:val="170"/>
                      <w:jc w:val="center"/>
                    </w:trPr>
                    <w:tc>
                      <w:tcPr>
                        <w:tcW w:w="710" w:type="pct"/>
                        <w:shd w:val="clear" w:color="auto" w:fill="F2F2F2" w:themeFill="background1" w:themeFillShade="F2"/>
                        <w:vAlign w:val="center"/>
                      </w:tcPr>
                      <w:p w14:paraId="4BE393C2" w14:textId="77777777" w:rsidR="004525F6" w:rsidRPr="00D85E83" w:rsidRDefault="004525F6" w:rsidP="004525F6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4A84454" w14:textId="77777777" w:rsidR="004525F6" w:rsidRPr="00D85E83" w:rsidRDefault="004525F6" w:rsidP="004525F6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65235F6" w14:textId="77777777" w:rsidR="004525F6" w:rsidRPr="00D85E83" w:rsidRDefault="004525F6" w:rsidP="004525F6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AED0A7D" w14:textId="77777777" w:rsidR="004525F6" w:rsidRPr="00D85E83" w:rsidRDefault="004525F6" w:rsidP="004525F6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2B83B73" w14:textId="77777777" w:rsidR="004525F6" w:rsidRPr="00D85E83" w:rsidRDefault="004525F6" w:rsidP="004525F6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70CD5CAD" w14:textId="77777777" w:rsidR="004525F6" w:rsidRPr="00D85E83" w:rsidRDefault="004525F6" w:rsidP="004525F6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1" w:type="pct"/>
                        <w:shd w:val="clear" w:color="auto" w:fill="D9D9D9" w:themeFill="background1" w:themeFillShade="D9"/>
                        <w:vAlign w:val="center"/>
                      </w:tcPr>
                      <w:p w14:paraId="11695802" w14:textId="77777777" w:rsidR="004525F6" w:rsidRPr="00D85E83" w:rsidRDefault="004525F6" w:rsidP="004525F6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525F6" w:rsidRPr="00D85E83" w14:paraId="47863035" w14:textId="77777777" w:rsidTr="00124A2B">
                    <w:trPr>
                      <w:trHeight w:val="1474"/>
                      <w:jc w:val="center"/>
                    </w:trPr>
                    <w:tc>
                      <w:tcPr>
                        <w:tcW w:w="710" w:type="pct"/>
                        <w:vAlign w:val="bottom"/>
                      </w:tcPr>
                      <w:p w14:paraId="7595BEE8" w14:textId="77777777" w:rsidR="004525F6" w:rsidRPr="00D85E83" w:rsidRDefault="004525F6" w:rsidP="004525F6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bottom"/>
                      </w:tcPr>
                      <w:p w14:paraId="0CC9BA74" w14:textId="77777777" w:rsidR="004525F6" w:rsidRPr="00D85E83" w:rsidRDefault="004525F6" w:rsidP="004525F6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bottom"/>
                      </w:tcPr>
                      <w:p w14:paraId="3202A478" w14:textId="77777777" w:rsidR="004525F6" w:rsidRPr="00D85E83" w:rsidRDefault="004525F6" w:rsidP="004525F6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bottom"/>
                      </w:tcPr>
                      <w:p w14:paraId="2A6C6F81" w14:textId="77777777" w:rsidR="004525F6" w:rsidRPr="00D85E83" w:rsidRDefault="004525F6" w:rsidP="004525F6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bottom"/>
                      </w:tcPr>
                      <w:p w14:paraId="1CFE6E86" w14:textId="77777777" w:rsidR="004525F6" w:rsidRPr="00D85E83" w:rsidRDefault="004525F6" w:rsidP="004525F6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bottom"/>
                      </w:tcPr>
                      <w:p w14:paraId="67E2C92B" w14:textId="77777777" w:rsidR="004525F6" w:rsidRPr="00D85E83" w:rsidRDefault="004525F6" w:rsidP="004525F6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bottom"/>
                      </w:tcPr>
                      <w:p w14:paraId="024C6332" w14:textId="77777777" w:rsidR="004525F6" w:rsidRPr="00D85E83" w:rsidRDefault="004525F6" w:rsidP="004525F6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5F6" w:rsidRPr="00D85E83" w14:paraId="422412D9" w14:textId="77777777" w:rsidTr="00124A2B">
                    <w:trPr>
                      <w:trHeight w:val="1474"/>
                      <w:jc w:val="center"/>
                    </w:trPr>
                    <w:tc>
                      <w:tcPr>
                        <w:tcW w:w="710" w:type="pct"/>
                        <w:vAlign w:val="bottom"/>
                      </w:tcPr>
                      <w:p w14:paraId="01F44032" w14:textId="77777777" w:rsidR="004525F6" w:rsidRPr="00D85E83" w:rsidRDefault="004525F6" w:rsidP="004525F6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bottom"/>
                      </w:tcPr>
                      <w:p w14:paraId="124F679A" w14:textId="77777777" w:rsidR="004525F6" w:rsidRPr="00D85E83" w:rsidRDefault="004525F6" w:rsidP="004525F6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bottom"/>
                      </w:tcPr>
                      <w:p w14:paraId="0B464396" w14:textId="77777777" w:rsidR="004525F6" w:rsidRPr="00D85E83" w:rsidRDefault="004525F6" w:rsidP="004525F6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bottom"/>
                      </w:tcPr>
                      <w:p w14:paraId="219B844C" w14:textId="77777777" w:rsidR="004525F6" w:rsidRPr="00D85E83" w:rsidRDefault="004525F6" w:rsidP="004525F6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bottom"/>
                      </w:tcPr>
                      <w:p w14:paraId="662F10ED" w14:textId="77777777" w:rsidR="004525F6" w:rsidRPr="00D85E83" w:rsidRDefault="004525F6" w:rsidP="004525F6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bottom"/>
                      </w:tcPr>
                      <w:p w14:paraId="36A95294" w14:textId="77777777" w:rsidR="004525F6" w:rsidRPr="00D85E83" w:rsidRDefault="004525F6" w:rsidP="004525F6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bottom"/>
                      </w:tcPr>
                      <w:p w14:paraId="18D1C29F" w14:textId="77777777" w:rsidR="004525F6" w:rsidRPr="00D85E83" w:rsidRDefault="004525F6" w:rsidP="004525F6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5F6" w:rsidRPr="00D85E83" w14:paraId="1636F648" w14:textId="77777777" w:rsidTr="00124A2B">
                    <w:trPr>
                      <w:trHeight w:val="1474"/>
                      <w:jc w:val="center"/>
                    </w:trPr>
                    <w:tc>
                      <w:tcPr>
                        <w:tcW w:w="710" w:type="pct"/>
                        <w:vAlign w:val="bottom"/>
                      </w:tcPr>
                      <w:p w14:paraId="7CF3D470" w14:textId="77777777" w:rsidR="004525F6" w:rsidRPr="00D85E83" w:rsidRDefault="004525F6" w:rsidP="004525F6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bottom"/>
                      </w:tcPr>
                      <w:p w14:paraId="3129C313" w14:textId="77777777" w:rsidR="004525F6" w:rsidRPr="00D85E83" w:rsidRDefault="004525F6" w:rsidP="004525F6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bottom"/>
                      </w:tcPr>
                      <w:p w14:paraId="2A2D8971" w14:textId="77777777" w:rsidR="004525F6" w:rsidRPr="00D85E83" w:rsidRDefault="004525F6" w:rsidP="004525F6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bottom"/>
                      </w:tcPr>
                      <w:p w14:paraId="2FFE9037" w14:textId="77777777" w:rsidR="004525F6" w:rsidRPr="00D85E83" w:rsidRDefault="004525F6" w:rsidP="004525F6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bottom"/>
                      </w:tcPr>
                      <w:p w14:paraId="53EF517D" w14:textId="77777777" w:rsidR="004525F6" w:rsidRPr="00D85E83" w:rsidRDefault="004525F6" w:rsidP="004525F6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bottom"/>
                      </w:tcPr>
                      <w:p w14:paraId="1F161B81" w14:textId="77777777" w:rsidR="004525F6" w:rsidRPr="00D85E83" w:rsidRDefault="004525F6" w:rsidP="004525F6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bottom"/>
                      </w:tcPr>
                      <w:p w14:paraId="2E29D757" w14:textId="77777777" w:rsidR="004525F6" w:rsidRPr="00D85E83" w:rsidRDefault="004525F6" w:rsidP="004525F6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5F6" w:rsidRPr="00D85E83" w14:paraId="3805F987" w14:textId="77777777" w:rsidTr="00124A2B">
                    <w:trPr>
                      <w:trHeight w:val="1474"/>
                      <w:jc w:val="center"/>
                    </w:trPr>
                    <w:tc>
                      <w:tcPr>
                        <w:tcW w:w="710" w:type="pct"/>
                        <w:vAlign w:val="bottom"/>
                      </w:tcPr>
                      <w:p w14:paraId="5592DB2E" w14:textId="77777777" w:rsidR="004525F6" w:rsidRPr="00D85E83" w:rsidRDefault="004525F6" w:rsidP="004525F6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bottom"/>
                      </w:tcPr>
                      <w:p w14:paraId="7DEF684C" w14:textId="77777777" w:rsidR="004525F6" w:rsidRPr="00D85E83" w:rsidRDefault="004525F6" w:rsidP="004525F6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bottom"/>
                      </w:tcPr>
                      <w:p w14:paraId="64811DB9" w14:textId="77777777" w:rsidR="004525F6" w:rsidRPr="00D85E83" w:rsidRDefault="004525F6" w:rsidP="004525F6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bottom"/>
                      </w:tcPr>
                      <w:p w14:paraId="485E349F" w14:textId="77777777" w:rsidR="004525F6" w:rsidRPr="00D85E83" w:rsidRDefault="004525F6" w:rsidP="004525F6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bottom"/>
                      </w:tcPr>
                      <w:p w14:paraId="61159F9C" w14:textId="77777777" w:rsidR="004525F6" w:rsidRPr="00D85E83" w:rsidRDefault="004525F6" w:rsidP="004525F6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bottom"/>
                      </w:tcPr>
                      <w:p w14:paraId="15991A70" w14:textId="77777777" w:rsidR="004525F6" w:rsidRPr="00D85E83" w:rsidRDefault="004525F6" w:rsidP="004525F6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bottom"/>
                      </w:tcPr>
                      <w:p w14:paraId="2D97EA58" w14:textId="77777777" w:rsidR="004525F6" w:rsidRPr="00D85E83" w:rsidRDefault="004525F6" w:rsidP="004525F6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5F6" w:rsidRPr="00D85E83" w14:paraId="3A872324" w14:textId="77777777" w:rsidTr="00124A2B">
                    <w:trPr>
                      <w:trHeight w:val="1474"/>
                      <w:jc w:val="center"/>
                    </w:trPr>
                    <w:tc>
                      <w:tcPr>
                        <w:tcW w:w="710" w:type="pct"/>
                        <w:vAlign w:val="bottom"/>
                      </w:tcPr>
                      <w:p w14:paraId="5842756D" w14:textId="77777777" w:rsidR="004525F6" w:rsidRPr="00D85E83" w:rsidRDefault="004525F6" w:rsidP="004525F6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bottom"/>
                      </w:tcPr>
                      <w:p w14:paraId="089FB815" w14:textId="77777777" w:rsidR="004525F6" w:rsidRPr="00D85E83" w:rsidRDefault="004525F6" w:rsidP="004525F6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bottom"/>
                      </w:tcPr>
                      <w:p w14:paraId="7265BD2A" w14:textId="77777777" w:rsidR="004525F6" w:rsidRPr="00D85E83" w:rsidRDefault="004525F6" w:rsidP="004525F6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bottom"/>
                      </w:tcPr>
                      <w:p w14:paraId="4416F5A9" w14:textId="77777777" w:rsidR="004525F6" w:rsidRPr="00D85E83" w:rsidRDefault="004525F6" w:rsidP="004525F6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bottom"/>
                      </w:tcPr>
                      <w:p w14:paraId="3FDB228C" w14:textId="77777777" w:rsidR="004525F6" w:rsidRPr="00D85E83" w:rsidRDefault="004525F6" w:rsidP="004525F6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bottom"/>
                      </w:tcPr>
                      <w:p w14:paraId="54C919A5" w14:textId="77777777" w:rsidR="004525F6" w:rsidRPr="00D85E83" w:rsidRDefault="004525F6" w:rsidP="004525F6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bottom"/>
                      </w:tcPr>
                      <w:p w14:paraId="41E99F0A" w14:textId="77777777" w:rsidR="004525F6" w:rsidRPr="00D85E83" w:rsidRDefault="004525F6" w:rsidP="004525F6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5F6" w:rsidRPr="00D85E83" w14:paraId="59D405B6" w14:textId="77777777" w:rsidTr="00124A2B">
                    <w:trPr>
                      <w:trHeight w:val="1474"/>
                      <w:jc w:val="center"/>
                    </w:trPr>
                    <w:tc>
                      <w:tcPr>
                        <w:tcW w:w="710" w:type="pct"/>
                        <w:vAlign w:val="bottom"/>
                      </w:tcPr>
                      <w:p w14:paraId="6D5BF41E" w14:textId="77777777" w:rsidR="004525F6" w:rsidRPr="00D85E83" w:rsidRDefault="004525F6" w:rsidP="004525F6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bottom"/>
                      </w:tcPr>
                      <w:p w14:paraId="7BB10D25" w14:textId="77777777" w:rsidR="004525F6" w:rsidRPr="00D85E83" w:rsidRDefault="004525F6" w:rsidP="004525F6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bottom"/>
                      </w:tcPr>
                      <w:p w14:paraId="52523429" w14:textId="77777777" w:rsidR="004525F6" w:rsidRPr="00D85E83" w:rsidRDefault="004525F6" w:rsidP="004525F6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bottom"/>
                      </w:tcPr>
                      <w:p w14:paraId="36A7DC24" w14:textId="77777777" w:rsidR="004525F6" w:rsidRPr="00D85E83" w:rsidRDefault="004525F6" w:rsidP="004525F6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bottom"/>
                      </w:tcPr>
                      <w:p w14:paraId="60B52359" w14:textId="77777777" w:rsidR="004525F6" w:rsidRPr="00D85E83" w:rsidRDefault="004525F6" w:rsidP="004525F6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bottom"/>
                      </w:tcPr>
                      <w:p w14:paraId="2019F81B" w14:textId="77777777" w:rsidR="004525F6" w:rsidRPr="00D85E83" w:rsidRDefault="004525F6" w:rsidP="004525F6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bottom"/>
                      </w:tcPr>
                      <w:p w14:paraId="1F4FF76E" w14:textId="77777777" w:rsidR="004525F6" w:rsidRPr="00D85E83" w:rsidRDefault="004525F6" w:rsidP="004525F6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  <w:bookmarkEnd w:id="1"/>
                </w:tbl>
                <w:p w14:paraId="254C2834" w14:textId="77777777" w:rsidR="00C31DC7" w:rsidRPr="00C13B61" w:rsidRDefault="00C31DC7" w:rsidP="00C31DC7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  <w:sz w:val="2"/>
                      <w:szCs w:val="2"/>
                    </w:rPr>
                  </w:pPr>
                </w:p>
              </w:tc>
            </w:tr>
          </w:tbl>
          <w:p w14:paraId="1A5B6E03" w14:textId="2CC03F92" w:rsidR="00E50BDE" w:rsidRPr="00D85E83" w:rsidRDefault="00E50BDE" w:rsidP="0087060A">
            <w:pPr>
              <w:pStyle w:val="ad"/>
              <w:jc w:val="center"/>
              <w:rPr>
                <w:rFonts w:cs="Arial"/>
                <w:b/>
                <w:bCs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5FFF23E7" w:rsidR="00F93E3B" w:rsidRPr="00D85E83" w:rsidRDefault="00F93E3B" w:rsidP="005F08F5">
      <w:pPr>
        <w:pStyle w:val="a5"/>
        <w:rPr>
          <w:rFonts w:cs="Arial"/>
          <w:b/>
          <w:bCs/>
          <w:noProof/>
          <w:color w:val="auto"/>
          <w:sz w:val="2"/>
          <w:szCs w:val="2"/>
          <w:lang w:val="en-US"/>
        </w:rPr>
      </w:pPr>
    </w:p>
    <w:sectPr w:rsidR="00F93E3B" w:rsidRPr="00D85E83" w:rsidSect="00C13B61">
      <w:pgSz w:w="16838" w:h="11906" w:orient="landscape" w:code="9"/>
      <w:pgMar w:top="624" w:right="720" w:bottom="624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A7FAF" w14:textId="77777777" w:rsidR="000A45DA" w:rsidRDefault="000A45DA">
      <w:pPr>
        <w:spacing w:after="0"/>
      </w:pPr>
      <w:r>
        <w:separator/>
      </w:r>
    </w:p>
  </w:endnote>
  <w:endnote w:type="continuationSeparator" w:id="0">
    <w:p w14:paraId="4FCD1821" w14:textId="77777777" w:rsidR="000A45DA" w:rsidRDefault="000A45D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5F550" w14:textId="77777777" w:rsidR="000A45DA" w:rsidRDefault="000A45DA">
      <w:pPr>
        <w:spacing w:after="0"/>
      </w:pPr>
      <w:r>
        <w:separator/>
      </w:r>
    </w:p>
  </w:footnote>
  <w:footnote w:type="continuationSeparator" w:id="0">
    <w:p w14:paraId="3EEFD32F" w14:textId="77777777" w:rsidR="000A45DA" w:rsidRDefault="000A45D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displayBackgroundShap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134C9"/>
    <w:rsid w:val="000320BD"/>
    <w:rsid w:val="0005357B"/>
    <w:rsid w:val="00071356"/>
    <w:rsid w:val="00097A25"/>
    <w:rsid w:val="000A45DA"/>
    <w:rsid w:val="000A5A57"/>
    <w:rsid w:val="000F2567"/>
    <w:rsid w:val="001274F3"/>
    <w:rsid w:val="00151CCE"/>
    <w:rsid w:val="001B01F9"/>
    <w:rsid w:val="001C41F9"/>
    <w:rsid w:val="001E295A"/>
    <w:rsid w:val="001F4992"/>
    <w:rsid w:val="00211686"/>
    <w:rsid w:val="002549DD"/>
    <w:rsid w:val="002562E7"/>
    <w:rsid w:val="002664B5"/>
    <w:rsid w:val="00283CD3"/>
    <w:rsid w:val="00285C1D"/>
    <w:rsid w:val="00292352"/>
    <w:rsid w:val="002C3A00"/>
    <w:rsid w:val="002C3AAE"/>
    <w:rsid w:val="002D15D0"/>
    <w:rsid w:val="00302C5D"/>
    <w:rsid w:val="003327F5"/>
    <w:rsid w:val="00340CAF"/>
    <w:rsid w:val="003A0D0C"/>
    <w:rsid w:val="003B7A8E"/>
    <w:rsid w:val="003C0D41"/>
    <w:rsid w:val="003C325E"/>
    <w:rsid w:val="003E085C"/>
    <w:rsid w:val="003E7B3A"/>
    <w:rsid w:val="003F70D3"/>
    <w:rsid w:val="00416364"/>
    <w:rsid w:val="00431B29"/>
    <w:rsid w:val="00440416"/>
    <w:rsid w:val="004525F6"/>
    <w:rsid w:val="00462EAD"/>
    <w:rsid w:val="0047429C"/>
    <w:rsid w:val="004A6170"/>
    <w:rsid w:val="004B2D3B"/>
    <w:rsid w:val="004E1D33"/>
    <w:rsid w:val="004F6AAC"/>
    <w:rsid w:val="00501649"/>
    <w:rsid w:val="00512F2D"/>
    <w:rsid w:val="00543187"/>
    <w:rsid w:val="00570FBB"/>
    <w:rsid w:val="00583B82"/>
    <w:rsid w:val="005923AC"/>
    <w:rsid w:val="005B1D94"/>
    <w:rsid w:val="005D5149"/>
    <w:rsid w:val="005E656F"/>
    <w:rsid w:val="005F08F5"/>
    <w:rsid w:val="00622A4A"/>
    <w:rsid w:val="00633908"/>
    <w:rsid w:val="00667021"/>
    <w:rsid w:val="00691814"/>
    <w:rsid w:val="006974E1"/>
    <w:rsid w:val="006B4FBE"/>
    <w:rsid w:val="006C0896"/>
    <w:rsid w:val="006E7CE4"/>
    <w:rsid w:val="006F513E"/>
    <w:rsid w:val="00712732"/>
    <w:rsid w:val="007B3B6D"/>
    <w:rsid w:val="007C0139"/>
    <w:rsid w:val="007D45A1"/>
    <w:rsid w:val="007F564D"/>
    <w:rsid w:val="00804FAE"/>
    <w:rsid w:val="008527AC"/>
    <w:rsid w:val="00864371"/>
    <w:rsid w:val="0087060A"/>
    <w:rsid w:val="008B1201"/>
    <w:rsid w:val="008B63DD"/>
    <w:rsid w:val="008F16F7"/>
    <w:rsid w:val="009164BA"/>
    <w:rsid w:val="009166BD"/>
    <w:rsid w:val="00941C64"/>
    <w:rsid w:val="00953D91"/>
    <w:rsid w:val="00973F00"/>
    <w:rsid w:val="00976018"/>
    <w:rsid w:val="00977AAE"/>
    <w:rsid w:val="00996E56"/>
    <w:rsid w:val="00997268"/>
    <w:rsid w:val="009C2BB5"/>
    <w:rsid w:val="009F1541"/>
    <w:rsid w:val="00A121C6"/>
    <w:rsid w:val="00A12667"/>
    <w:rsid w:val="00A14581"/>
    <w:rsid w:val="00A20E4C"/>
    <w:rsid w:val="00A5559C"/>
    <w:rsid w:val="00AA1636"/>
    <w:rsid w:val="00AA23D3"/>
    <w:rsid w:val="00AA3C50"/>
    <w:rsid w:val="00AB56B7"/>
    <w:rsid w:val="00AE302A"/>
    <w:rsid w:val="00AE36BB"/>
    <w:rsid w:val="00B10C6B"/>
    <w:rsid w:val="00B37C7E"/>
    <w:rsid w:val="00B65B09"/>
    <w:rsid w:val="00B85583"/>
    <w:rsid w:val="00B93B90"/>
    <w:rsid w:val="00B9476B"/>
    <w:rsid w:val="00BC3952"/>
    <w:rsid w:val="00BE5AB8"/>
    <w:rsid w:val="00BF3C3E"/>
    <w:rsid w:val="00C13B61"/>
    <w:rsid w:val="00C15AA4"/>
    <w:rsid w:val="00C31DC7"/>
    <w:rsid w:val="00C32B94"/>
    <w:rsid w:val="00C44DFB"/>
    <w:rsid w:val="00C6519B"/>
    <w:rsid w:val="00C70F21"/>
    <w:rsid w:val="00C7354B"/>
    <w:rsid w:val="00C91863"/>
    <w:rsid w:val="00C91F9B"/>
    <w:rsid w:val="00CC233C"/>
    <w:rsid w:val="00CF0D22"/>
    <w:rsid w:val="00D85E83"/>
    <w:rsid w:val="00DC1675"/>
    <w:rsid w:val="00DD0341"/>
    <w:rsid w:val="00DD337A"/>
    <w:rsid w:val="00DE32AC"/>
    <w:rsid w:val="00DF7BDE"/>
    <w:rsid w:val="00E1407A"/>
    <w:rsid w:val="00E318B9"/>
    <w:rsid w:val="00E50BDE"/>
    <w:rsid w:val="00E568A7"/>
    <w:rsid w:val="00E679ED"/>
    <w:rsid w:val="00E774CD"/>
    <w:rsid w:val="00E77E1D"/>
    <w:rsid w:val="00E8317B"/>
    <w:rsid w:val="00EA23AE"/>
    <w:rsid w:val="00EB0778"/>
    <w:rsid w:val="00ED75B6"/>
    <w:rsid w:val="00EF1F0E"/>
    <w:rsid w:val="00F91390"/>
    <w:rsid w:val="00F93E3B"/>
    <w:rsid w:val="00F97489"/>
    <w:rsid w:val="00FA67E1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2723CE-4696-4AF9-AA62-2E69CFBD6B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2026-11-01T19:27:00Z</dcterms:created>
  <dcterms:modified xsi:type="dcterms:W3CDTF">2026-11-01T19:27:00Z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