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BF49DC" w:rsidRPr="006D5311" w14:paraId="67049D07" w14:textId="77777777" w:rsidTr="006B6899">
        <w:tc>
          <w:tcPr>
            <w:tcW w:w="2500" w:type="pct"/>
            <w:vAlign w:val="center"/>
          </w:tcPr>
          <w:p w14:paraId="221F35BB" w14:textId="0364BD7D" w:rsidR="00BF49DC" w:rsidRPr="006D330A" w:rsidRDefault="006B6899" w:rsidP="006B6899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96"/>
                <w:szCs w:val="96"/>
                <w:lang w:bidi="ru-RU"/>
              </w:rPr>
            </w:pPr>
            <w:r w:rsidRPr="006D330A"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t>Январь</w:t>
            </w:r>
          </w:p>
        </w:tc>
        <w:tc>
          <w:tcPr>
            <w:tcW w:w="2500" w:type="pct"/>
            <w:vAlign w:val="center"/>
          </w:tcPr>
          <w:p w14:paraId="225D0E91" w14:textId="78744CEE" w:rsidR="00BF49DC" w:rsidRPr="006D5311" w:rsidRDefault="006B6899" w:rsidP="006B6899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6D5311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D5311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2027</w:t>
            </w:r>
            <w:r w:rsidRPr="006D5311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1BF397A1" w14:textId="3B4883A9" w:rsidR="00BF49DC" w:rsidRPr="006D330A" w:rsidRDefault="00BF49DC" w:rsidP="00BF49DC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70" w:type="dxa"/>
          <w:right w:w="170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7"/>
        <w:gridCol w:w="1501"/>
        <w:gridCol w:w="1500"/>
        <w:gridCol w:w="1500"/>
        <w:gridCol w:w="1500"/>
        <w:gridCol w:w="1500"/>
        <w:gridCol w:w="1461"/>
      </w:tblGrid>
      <w:tr w:rsidR="00BF49DC" w:rsidRPr="006D5311" w14:paraId="726CE1BC" w14:textId="77777777" w:rsidTr="00494D2B">
        <w:trPr>
          <w:trHeight w:val="567"/>
        </w:trPr>
        <w:tc>
          <w:tcPr>
            <w:tcW w:w="711" w:type="pct"/>
            <w:tcBorders>
              <w:top w:val="nil"/>
              <w:left w:val="nil"/>
              <w:right w:val="nil"/>
            </w:tcBorders>
            <w:shd w:val="clear" w:color="auto" w:fill="C8F2F5" w:themeFill="accent1" w:themeFillTint="33"/>
            <w:tcMar>
              <w:left w:w="0" w:type="dxa"/>
              <w:right w:w="0" w:type="dxa"/>
            </w:tcMar>
            <w:vAlign w:val="center"/>
          </w:tcPr>
          <w:p w14:paraId="6B0CCD02" w14:textId="4DC62851" w:rsidR="00BF49DC" w:rsidRPr="006D5311" w:rsidRDefault="00D51F96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</w:rPr>
              <w:t>ПОНЕДЕЛЬНИК</w:t>
            </w:r>
          </w:p>
        </w:tc>
        <w:tc>
          <w:tcPr>
            <w:tcW w:w="718" w:type="pct"/>
            <w:tcBorders>
              <w:top w:val="nil"/>
              <w:left w:val="nil"/>
              <w:right w:val="nil"/>
            </w:tcBorders>
            <w:shd w:val="clear" w:color="auto" w:fill="DDEED6" w:themeFill="accent3" w:themeFillTint="33"/>
            <w:tcMar>
              <w:left w:w="0" w:type="dxa"/>
              <w:right w:w="0" w:type="dxa"/>
            </w:tcMar>
            <w:vAlign w:val="center"/>
          </w:tcPr>
          <w:p w14:paraId="6521B78A" w14:textId="348E47FB" w:rsidR="00BF49DC" w:rsidRPr="006D5311" w:rsidRDefault="00D51F96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ВТОРНИК</w:t>
            </w:r>
          </w:p>
        </w:tc>
        <w:tc>
          <w:tcPr>
            <w:tcW w:w="718" w:type="pct"/>
            <w:tcBorders>
              <w:top w:val="nil"/>
              <w:left w:val="nil"/>
              <w:right w:val="nil"/>
            </w:tcBorders>
            <w:shd w:val="clear" w:color="auto" w:fill="D9E5F1" w:themeFill="accent5" w:themeFillTint="33"/>
            <w:tcMar>
              <w:left w:w="0" w:type="dxa"/>
              <w:right w:w="0" w:type="dxa"/>
            </w:tcMar>
            <w:vAlign w:val="center"/>
          </w:tcPr>
          <w:p w14:paraId="598B2609" w14:textId="578B0DFF" w:rsidR="00BF49DC" w:rsidRPr="006D5311" w:rsidRDefault="00D51F96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СРЕДА</w:t>
            </w:r>
          </w:p>
        </w:tc>
        <w:tc>
          <w:tcPr>
            <w:tcW w:w="718" w:type="pct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A3F1F9B" w14:textId="0F97EB66" w:rsidR="00BF49DC" w:rsidRPr="006D5311" w:rsidRDefault="00D51F96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ЧЕТВЕРГ</w:t>
            </w:r>
          </w:p>
        </w:tc>
        <w:tc>
          <w:tcPr>
            <w:tcW w:w="718" w:type="pct"/>
            <w:tcBorders>
              <w:top w:val="nil"/>
              <w:left w:val="nil"/>
              <w:right w:val="nil"/>
            </w:tcBorders>
            <w:shd w:val="clear" w:color="auto" w:fill="FCE5D2" w:themeFill="accent2" w:themeFillTint="33"/>
            <w:tcMar>
              <w:left w:w="0" w:type="dxa"/>
              <w:right w:w="0" w:type="dxa"/>
            </w:tcMar>
            <w:vAlign w:val="center"/>
          </w:tcPr>
          <w:p w14:paraId="72AC4C35" w14:textId="0A43E895" w:rsidR="00BF49DC" w:rsidRPr="006D5311" w:rsidRDefault="00D51F96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ПЯТНИЦА</w:t>
            </w:r>
          </w:p>
        </w:tc>
        <w:tc>
          <w:tcPr>
            <w:tcW w:w="718" w:type="pct"/>
            <w:tcBorders>
              <w:top w:val="nil"/>
              <w:left w:val="nil"/>
              <w:right w:val="nil"/>
            </w:tcBorders>
            <w:shd w:val="clear" w:color="auto" w:fill="F9F2D6" w:themeFill="accent4" w:themeFillTint="33"/>
            <w:tcMar>
              <w:left w:w="0" w:type="dxa"/>
              <w:right w:w="0" w:type="dxa"/>
            </w:tcMar>
            <w:vAlign w:val="center"/>
          </w:tcPr>
          <w:p w14:paraId="56F4715B" w14:textId="1D6FE7A5" w:rsidR="00BF49DC" w:rsidRPr="006D5311" w:rsidRDefault="00D51F96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СУББОТА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shd w:val="clear" w:color="auto" w:fill="F6DEE4" w:themeFill="accent6" w:themeFillTint="33"/>
            <w:tcMar>
              <w:left w:w="0" w:type="dxa"/>
              <w:right w:w="0" w:type="dxa"/>
            </w:tcMar>
            <w:vAlign w:val="center"/>
          </w:tcPr>
          <w:p w14:paraId="7AADA3AB" w14:textId="5874476A" w:rsidR="00BF49DC" w:rsidRPr="006D5311" w:rsidRDefault="00D51F96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ВОСКРЕСЕНЬЕ</w:t>
            </w:r>
          </w:p>
        </w:tc>
      </w:tr>
      <w:tr w:rsidR="00BF49DC" w:rsidRPr="006D5311" w14:paraId="6EAC1785" w14:textId="77777777" w:rsidTr="00494D2B">
        <w:trPr>
          <w:trHeight w:val="1814"/>
        </w:trPr>
        <w:tc>
          <w:tcPr>
            <w:tcW w:w="711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61"/>
            </w:tblGrid>
            <w:tr w:rsidR="00C828A9" w:rsidRPr="006D5311" w14:paraId="27AC5875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61201AA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60E81869" w14:textId="77777777" w:rsidTr="00C828A9">
              <w:tc>
                <w:tcPr>
                  <w:tcW w:w="5000" w:type="pct"/>
                </w:tcPr>
                <w:p w14:paraId="16DE1569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1D660B5" w14:textId="77777777" w:rsidTr="00C828A9">
              <w:tc>
                <w:tcPr>
                  <w:tcW w:w="5000" w:type="pct"/>
                </w:tcPr>
                <w:p w14:paraId="19CA52C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7221AD8" w14:textId="77777777" w:rsidTr="00C828A9">
              <w:tc>
                <w:tcPr>
                  <w:tcW w:w="5000" w:type="pct"/>
                </w:tcPr>
                <w:p w14:paraId="1848AD03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AF44B39" w14:textId="77777777" w:rsidTr="00C828A9">
              <w:tc>
                <w:tcPr>
                  <w:tcW w:w="5000" w:type="pct"/>
                </w:tcPr>
                <w:p w14:paraId="326C974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57AE8A1" w14:textId="77777777" w:rsidTr="00C828A9">
              <w:tc>
                <w:tcPr>
                  <w:tcW w:w="5000" w:type="pct"/>
                </w:tcPr>
                <w:p w14:paraId="6A302EA9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4BFB3A5" w14:textId="77777777" w:rsidTr="00C828A9">
              <w:tc>
                <w:tcPr>
                  <w:tcW w:w="5000" w:type="pct"/>
                </w:tcPr>
                <w:p w14:paraId="58F687AC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61CEAFF" w14:textId="36699820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C828A9" w:rsidRPr="006D5311" w14:paraId="544341E8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495B7278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A5AF46B" w14:textId="77777777" w:rsidTr="00C828A9">
              <w:tc>
                <w:tcPr>
                  <w:tcW w:w="5000" w:type="pct"/>
                </w:tcPr>
                <w:p w14:paraId="334432BB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BD6459F" w14:textId="77777777" w:rsidTr="00C828A9">
              <w:tc>
                <w:tcPr>
                  <w:tcW w:w="5000" w:type="pct"/>
                </w:tcPr>
                <w:p w14:paraId="05DDDF90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6CD8EE6E" w14:textId="77777777" w:rsidTr="00C828A9">
              <w:tc>
                <w:tcPr>
                  <w:tcW w:w="5000" w:type="pct"/>
                </w:tcPr>
                <w:p w14:paraId="24E1286F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1DC847E" w14:textId="77777777" w:rsidTr="00C828A9">
              <w:tc>
                <w:tcPr>
                  <w:tcW w:w="5000" w:type="pct"/>
                </w:tcPr>
                <w:p w14:paraId="6E5F8775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0462F2F" w14:textId="77777777" w:rsidTr="00C828A9">
              <w:tc>
                <w:tcPr>
                  <w:tcW w:w="5000" w:type="pct"/>
                </w:tcPr>
                <w:p w14:paraId="63D3D2A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4C6BF090" w14:textId="77777777" w:rsidTr="00C828A9">
              <w:tc>
                <w:tcPr>
                  <w:tcW w:w="5000" w:type="pct"/>
                </w:tcPr>
                <w:p w14:paraId="2F8CECFA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E7022A9" w14:textId="75C5F965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2108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29508F6A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4070253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1F56A22" w14:textId="77777777" w:rsidTr="00C828A9">
              <w:tc>
                <w:tcPr>
                  <w:tcW w:w="5000" w:type="pct"/>
                </w:tcPr>
                <w:p w14:paraId="129AA695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5251535" w14:textId="77777777" w:rsidTr="00C828A9">
              <w:tc>
                <w:tcPr>
                  <w:tcW w:w="5000" w:type="pct"/>
                </w:tcPr>
                <w:p w14:paraId="6D6A6156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4B6E38E" w14:textId="77777777" w:rsidTr="00C828A9">
              <w:tc>
                <w:tcPr>
                  <w:tcW w:w="5000" w:type="pct"/>
                </w:tcPr>
                <w:p w14:paraId="7C07DD04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0171258" w14:textId="77777777" w:rsidTr="00C828A9">
              <w:tc>
                <w:tcPr>
                  <w:tcW w:w="5000" w:type="pct"/>
                </w:tcPr>
                <w:p w14:paraId="7547D72F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C15DE93" w14:textId="77777777" w:rsidTr="00C828A9">
              <w:tc>
                <w:tcPr>
                  <w:tcW w:w="5000" w:type="pct"/>
                </w:tcPr>
                <w:p w14:paraId="7027A5F0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82DA7B7" w14:textId="77777777" w:rsidTr="00C828A9">
              <w:tc>
                <w:tcPr>
                  <w:tcW w:w="5000" w:type="pct"/>
                </w:tcPr>
                <w:p w14:paraId="2E0886F1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EEE880F" w14:textId="7722DB43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2108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51F52591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63F89190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9A7284D" w14:textId="77777777" w:rsidTr="00C828A9">
              <w:tc>
                <w:tcPr>
                  <w:tcW w:w="5000" w:type="pct"/>
                </w:tcPr>
                <w:p w14:paraId="44AF06D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4477F31" w14:textId="77777777" w:rsidTr="00C828A9">
              <w:tc>
                <w:tcPr>
                  <w:tcW w:w="5000" w:type="pct"/>
                </w:tcPr>
                <w:p w14:paraId="1EC059F3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6C5594E" w14:textId="77777777" w:rsidTr="00C828A9">
              <w:tc>
                <w:tcPr>
                  <w:tcW w:w="5000" w:type="pct"/>
                </w:tcPr>
                <w:p w14:paraId="3ABE04A7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1111AD4" w14:textId="77777777" w:rsidTr="00C828A9">
              <w:tc>
                <w:tcPr>
                  <w:tcW w:w="5000" w:type="pct"/>
                </w:tcPr>
                <w:p w14:paraId="6CC1C78B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65F7444" w14:textId="77777777" w:rsidTr="00C828A9">
              <w:tc>
                <w:tcPr>
                  <w:tcW w:w="5000" w:type="pct"/>
                </w:tcPr>
                <w:p w14:paraId="683F1041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2B22642" w14:textId="77777777" w:rsidTr="00C828A9">
              <w:tc>
                <w:tcPr>
                  <w:tcW w:w="5000" w:type="pct"/>
                </w:tcPr>
                <w:p w14:paraId="26FC28B3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FE6790C" w14:textId="26E5E069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540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7CC74C7F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77727389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5587CCE" w14:textId="77777777" w:rsidTr="00C828A9">
              <w:tc>
                <w:tcPr>
                  <w:tcW w:w="5000" w:type="pct"/>
                </w:tcPr>
                <w:p w14:paraId="04CE9C8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DC3A6BC" w14:textId="77777777" w:rsidTr="00C828A9">
              <w:tc>
                <w:tcPr>
                  <w:tcW w:w="5000" w:type="pct"/>
                </w:tcPr>
                <w:p w14:paraId="4E445026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1C84308" w14:textId="77777777" w:rsidTr="00C828A9">
              <w:tc>
                <w:tcPr>
                  <w:tcW w:w="5000" w:type="pct"/>
                </w:tcPr>
                <w:p w14:paraId="264DCD43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7D953E19" w14:textId="77777777" w:rsidTr="00C828A9">
              <w:tc>
                <w:tcPr>
                  <w:tcW w:w="5000" w:type="pct"/>
                </w:tcPr>
                <w:p w14:paraId="2EB8AB6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7891A6A5" w14:textId="77777777" w:rsidTr="00C828A9">
              <w:tc>
                <w:tcPr>
                  <w:tcW w:w="5000" w:type="pct"/>
                </w:tcPr>
                <w:p w14:paraId="617C4C8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AD101D9" w14:textId="77777777" w:rsidTr="00C828A9">
              <w:tc>
                <w:tcPr>
                  <w:tcW w:w="5000" w:type="pct"/>
                </w:tcPr>
                <w:p w14:paraId="06B2F79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BE93C9" w14:textId="198E78AB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4C33E34B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5F4098D4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63597AD" w14:textId="77777777" w:rsidTr="00C828A9">
              <w:tc>
                <w:tcPr>
                  <w:tcW w:w="5000" w:type="pct"/>
                </w:tcPr>
                <w:p w14:paraId="7DA38BC2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31E4218" w14:textId="77777777" w:rsidTr="00C828A9">
              <w:tc>
                <w:tcPr>
                  <w:tcW w:w="5000" w:type="pct"/>
                </w:tcPr>
                <w:p w14:paraId="6C04E6FC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79B58BD4" w14:textId="77777777" w:rsidTr="00C828A9">
              <w:tc>
                <w:tcPr>
                  <w:tcW w:w="5000" w:type="pct"/>
                </w:tcPr>
                <w:p w14:paraId="4822CA3E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4F475B9D" w14:textId="77777777" w:rsidTr="00C828A9">
              <w:tc>
                <w:tcPr>
                  <w:tcW w:w="5000" w:type="pct"/>
                </w:tcPr>
                <w:p w14:paraId="5108879C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1FCDD7A" w14:textId="77777777" w:rsidTr="00C828A9">
              <w:tc>
                <w:tcPr>
                  <w:tcW w:w="5000" w:type="pct"/>
                </w:tcPr>
                <w:p w14:paraId="7F927E1B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3B3F180" w14:textId="77777777" w:rsidTr="00C828A9">
              <w:tc>
                <w:tcPr>
                  <w:tcW w:w="5000" w:type="pct"/>
                </w:tcPr>
                <w:p w14:paraId="4CC95AF9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5383201" w14:textId="12C029B3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35"/>
            </w:tblGrid>
            <w:tr w:rsidR="00C828A9" w:rsidRPr="006D5311" w14:paraId="283BAF9B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09449CB0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71BD22D" w14:textId="77777777" w:rsidTr="00C828A9">
              <w:tc>
                <w:tcPr>
                  <w:tcW w:w="5000" w:type="pct"/>
                </w:tcPr>
                <w:p w14:paraId="14CC9278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819F34A" w14:textId="77777777" w:rsidTr="00C828A9">
              <w:tc>
                <w:tcPr>
                  <w:tcW w:w="5000" w:type="pct"/>
                </w:tcPr>
                <w:p w14:paraId="16BE92FF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72222DC0" w14:textId="77777777" w:rsidTr="00C828A9">
              <w:tc>
                <w:tcPr>
                  <w:tcW w:w="5000" w:type="pct"/>
                </w:tcPr>
                <w:p w14:paraId="71C6C937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ECDB762" w14:textId="77777777" w:rsidTr="00C828A9">
              <w:tc>
                <w:tcPr>
                  <w:tcW w:w="5000" w:type="pct"/>
                </w:tcPr>
                <w:p w14:paraId="515AADE3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D267902" w14:textId="77777777" w:rsidTr="00C828A9">
              <w:tc>
                <w:tcPr>
                  <w:tcW w:w="5000" w:type="pct"/>
                </w:tcPr>
                <w:p w14:paraId="5500DCE1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72682EBE" w14:textId="77777777" w:rsidTr="00C828A9">
              <w:tc>
                <w:tcPr>
                  <w:tcW w:w="5000" w:type="pct"/>
                </w:tcPr>
                <w:p w14:paraId="67FD1053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7E31BBE" w14:textId="20878FE8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D5311" w14:paraId="3C2DA741" w14:textId="77777777" w:rsidTr="00494D2B">
        <w:trPr>
          <w:trHeight w:val="1814"/>
        </w:trPr>
        <w:tc>
          <w:tcPr>
            <w:tcW w:w="711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61"/>
            </w:tblGrid>
            <w:tr w:rsidR="00C828A9" w:rsidRPr="006D5311" w14:paraId="31740F18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21D63320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05BF5BCC" w14:textId="77777777" w:rsidTr="00C828A9">
              <w:tc>
                <w:tcPr>
                  <w:tcW w:w="5000" w:type="pct"/>
                </w:tcPr>
                <w:p w14:paraId="0E8B0159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2D62C2C" w14:textId="77777777" w:rsidTr="00C828A9">
              <w:tc>
                <w:tcPr>
                  <w:tcW w:w="5000" w:type="pct"/>
                </w:tcPr>
                <w:p w14:paraId="4C73D599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0B051A60" w14:textId="77777777" w:rsidTr="00C828A9">
              <w:tc>
                <w:tcPr>
                  <w:tcW w:w="5000" w:type="pct"/>
                </w:tcPr>
                <w:p w14:paraId="66A60B1C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A26B435" w14:textId="77777777" w:rsidTr="00C828A9">
              <w:tc>
                <w:tcPr>
                  <w:tcW w:w="5000" w:type="pct"/>
                </w:tcPr>
                <w:p w14:paraId="3D694271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A58D351" w14:textId="77777777" w:rsidTr="00C828A9">
              <w:tc>
                <w:tcPr>
                  <w:tcW w:w="5000" w:type="pct"/>
                </w:tcPr>
                <w:p w14:paraId="09DC0FDA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DBE4285" w14:textId="77777777" w:rsidTr="00C828A9">
              <w:tc>
                <w:tcPr>
                  <w:tcW w:w="5000" w:type="pct"/>
                </w:tcPr>
                <w:p w14:paraId="1CAFC250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B0F3ECD" w14:textId="5A86DE72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C828A9" w:rsidRPr="006D5311" w14:paraId="5C86323C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270A986C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0269745" w14:textId="77777777" w:rsidTr="00C828A9">
              <w:tc>
                <w:tcPr>
                  <w:tcW w:w="5000" w:type="pct"/>
                </w:tcPr>
                <w:p w14:paraId="38FC3FC1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10535EF" w14:textId="77777777" w:rsidTr="00C828A9">
              <w:tc>
                <w:tcPr>
                  <w:tcW w:w="5000" w:type="pct"/>
                </w:tcPr>
                <w:p w14:paraId="710B13D8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AFFC571" w14:textId="77777777" w:rsidTr="00C828A9">
              <w:tc>
                <w:tcPr>
                  <w:tcW w:w="5000" w:type="pct"/>
                </w:tcPr>
                <w:p w14:paraId="2342212F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1978127" w14:textId="77777777" w:rsidTr="00C828A9">
              <w:tc>
                <w:tcPr>
                  <w:tcW w:w="5000" w:type="pct"/>
                </w:tcPr>
                <w:p w14:paraId="014650D4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0AA14005" w14:textId="77777777" w:rsidTr="00C828A9">
              <w:tc>
                <w:tcPr>
                  <w:tcW w:w="5000" w:type="pct"/>
                </w:tcPr>
                <w:p w14:paraId="2C42681F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5E90353" w14:textId="77777777" w:rsidTr="00C828A9">
              <w:tc>
                <w:tcPr>
                  <w:tcW w:w="5000" w:type="pct"/>
                </w:tcPr>
                <w:p w14:paraId="6721C755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2E9377B" w14:textId="2E490FA4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2AF5B25F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2731577A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885837F" w14:textId="77777777" w:rsidTr="00C828A9">
              <w:tc>
                <w:tcPr>
                  <w:tcW w:w="5000" w:type="pct"/>
                </w:tcPr>
                <w:p w14:paraId="30CBE10D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71AF3883" w14:textId="77777777" w:rsidTr="00C828A9">
              <w:tc>
                <w:tcPr>
                  <w:tcW w:w="5000" w:type="pct"/>
                </w:tcPr>
                <w:p w14:paraId="680DBA41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468C6CF" w14:textId="77777777" w:rsidTr="00C828A9">
              <w:tc>
                <w:tcPr>
                  <w:tcW w:w="5000" w:type="pct"/>
                </w:tcPr>
                <w:p w14:paraId="2EC8B231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9361708" w14:textId="77777777" w:rsidTr="00C828A9">
              <w:tc>
                <w:tcPr>
                  <w:tcW w:w="5000" w:type="pct"/>
                </w:tcPr>
                <w:p w14:paraId="229FD834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E24BB02" w14:textId="77777777" w:rsidTr="00C828A9">
              <w:tc>
                <w:tcPr>
                  <w:tcW w:w="5000" w:type="pct"/>
                </w:tcPr>
                <w:p w14:paraId="5B1E8D6F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0311052" w14:textId="77777777" w:rsidTr="00C828A9">
              <w:tc>
                <w:tcPr>
                  <w:tcW w:w="5000" w:type="pct"/>
                </w:tcPr>
                <w:p w14:paraId="222713D8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0250EF" w14:textId="7B2B95E2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5071BAC5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054C053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6E1AACC" w14:textId="77777777" w:rsidTr="00C828A9">
              <w:tc>
                <w:tcPr>
                  <w:tcW w:w="5000" w:type="pct"/>
                </w:tcPr>
                <w:p w14:paraId="4986E3E5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ACC0AFD" w14:textId="77777777" w:rsidTr="00C828A9">
              <w:tc>
                <w:tcPr>
                  <w:tcW w:w="5000" w:type="pct"/>
                </w:tcPr>
                <w:p w14:paraId="3B655DCB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27BF6566" w14:textId="77777777" w:rsidTr="00C828A9">
              <w:tc>
                <w:tcPr>
                  <w:tcW w:w="5000" w:type="pct"/>
                </w:tcPr>
                <w:p w14:paraId="3616E79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79E42811" w14:textId="77777777" w:rsidTr="00C828A9">
              <w:tc>
                <w:tcPr>
                  <w:tcW w:w="5000" w:type="pct"/>
                </w:tcPr>
                <w:p w14:paraId="74A1AFDA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A40757D" w14:textId="77777777" w:rsidTr="00C828A9">
              <w:tc>
                <w:tcPr>
                  <w:tcW w:w="5000" w:type="pct"/>
                </w:tcPr>
                <w:p w14:paraId="40E2075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42DE501B" w14:textId="77777777" w:rsidTr="00C828A9">
              <w:tc>
                <w:tcPr>
                  <w:tcW w:w="5000" w:type="pct"/>
                </w:tcPr>
                <w:p w14:paraId="55E810EE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BE7C65B" w14:textId="7CF02938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41AD6C74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65B3E6E3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A262D19" w14:textId="77777777" w:rsidTr="00C828A9">
              <w:tc>
                <w:tcPr>
                  <w:tcW w:w="5000" w:type="pct"/>
                </w:tcPr>
                <w:p w14:paraId="3F696A77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DA44D7B" w14:textId="77777777" w:rsidTr="00C828A9">
              <w:tc>
                <w:tcPr>
                  <w:tcW w:w="5000" w:type="pct"/>
                </w:tcPr>
                <w:p w14:paraId="13C3125E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20B2FFE6" w14:textId="77777777" w:rsidTr="00C828A9">
              <w:tc>
                <w:tcPr>
                  <w:tcW w:w="5000" w:type="pct"/>
                </w:tcPr>
                <w:p w14:paraId="35267DC0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137ECB1E" w14:textId="77777777" w:rsidTr="00C828A9">
              <w:tc>
                <w:tcPr>
                  <w:tcW w:w="5000" w:type="pct"/>
                </w:tcPr>
                <w:p w14:paraId="0E0FE988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0717C2C" w14:textId="77777777" w:rsidTr="00C828A9">
              <w:tc>
                <w:tcPr>
                  <w:tcW w:w="5000" w:type="pct"/>
                </w:tcPr>
                <w:p w14:paraId="02430708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9559414" w14:textId="77777777" w:rsidTr="00C828A9">
              <w:tc>
                <w:tcPr>
                  <w:tcW w:w="5000" w:type="pct"/>
                </w:tcPr>
                <w:p w14:paraId="7CB57BA6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B14954" w14:textId="1A528BAE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C828A9" w:rsidRPr="006D5311" w14:paraId="07BA6F47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431E9802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C7AAAD2" w14:textId="77777777" w:rsidTr="00C828A9">
              <w:tc>
                <w:tcPr>
                  <w:tcW w:w="5000" w:type="pct"/>
                </w:tcPr>
                <w:p w14:paraId="7DD0C0A0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A4BA635" w14:textId="77777777" w:rsidTr="00C828A9">
              <w:tc>
                <w:tcPr>
                  <w:tcW w:w="5000" w:type="pct"/>
                </w:tcPr>
                <w:p w14:paraId="61E571CD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717F1756" w14:textId="77777777" w:rsidTr="00C828A9">
              <w:tc>
                <w:tcPr>
                  <w:tcW w:w="5000" w:type="pct"/>
                </w:tcPr>
                <w:p w14:paraId="164BB583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64437570" w14:textId="77777777" w:rsidTr="00C828A9">
              <w:tc>
                <w:tcPr>
                  <w:tcW w:w="5000" w:type="pct"/>
                </w:tcPr>
                <w:p w14:paraId="33AF39A6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2C8AE0BE" w14:textId="77777777" w:rsidTr="00C828A9">
              <w:tc>
                <w:tcPr>
                  <w:tcW w:w="5000" w:type="pct"/>
                </w:tcPr>
                <w:p w14:paraId="0AFD2541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90099E7" w14:textId="77777777" w:rsidTr="00C828A9">
              <w:tc>
                <w:tcPr>
                  <w:tcW w:w="5000" w:type="pct"/>
                </w:tcPr>
                <w:p w14:paraId="66DCA05A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D57052B" w14:textId="09BBE65D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35"/>
            </w:tblGrid>
            <w:tr w:rsidR="00C828A9" w:rsidRPr="006D5311" w14:paraId="5DBEFFD5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671CFA66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C5F038E" w14:textId="77777777" w:rsidTr="00C828A9">
              <w:tc>
                <w:tcPr>
                  <w:tcW w:w="5000" w:type="pct"/>
                </w:tcPr>
                <w:p w14:paraId="33BE08A9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B630B98" w14:textId="77777777" w:rsidTr="00C828A9">
              <w:tc>
                <w:tcPr>
                  <w:tcW w:w="5000" w:type="pct"/>
                </w:tcPr>
                <w:p w14:paraId="7EF295A0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7F9349B5" w14:textId="77777777" w:rsidTr="00C828A9">
              <w:tc>
                <w:tcPr>
                  <w:tcW w:w="5000" w:type="pct"/>
                </w:tcPr>
                <w:p w14:paraId="036973FC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4C9D34AD" w14:textId="77777777" w:rsidTr="00C828A9">
              <w:tc>
                <w:tcPr>
                  <w:tcW w:w="5000" w:type="pct"/>
                </w:tcPr>
                <w:p w14:paraId="507FA9AD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3FCE6CF1" w14:textId="77777777" w:rsidTr="00C828A9">
              <w:tc>
                <w:tcPr>
                  <w:tcW w:w="5000" w:type="pct"/>
                </w:tcPr>
                <w:p w14:paraId="45FAC11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29DBDAA" w14:textId="77777777" w:rsidTr="00C828A9">
              <w:tc>
                <w:tcPr>
                  <w:tcW w:w="5000" w:type="pct"/>
                </w:tcPr>
                <w:p w14:paraId="6D362E5E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E6DFA71" w14:textId="5FE6E20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D5311" w14:paraId="6A8DAA74" w14:textId="77777777" w:rsidTr="00494D2B">
        <w:trPr>
          <w:trHeight w:val="1814"/>
        </w:trPr>
        <w:tc>
          <w:tcPr>
            <w:tcW w:w="711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61"/>
            </w:tblGrid>
            <w:tr w:rsidR="00C828A9" w:rsidRPr="006D5311" w14:paraId="7ED83ED6" w14:textId="77777777" w:rsidTr="00C828A9">
              <w:tc>
                <w:tcPr>
                  <w:tcW w:w="5000" w:type="pct"/>
                  <w:tcBorders>
                    <w:top w:val="nil"/>
                  </w:tcBorders>
                </w:tcPr>
                <w:p w14:paraId="088203CB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0706E7D7" w14:textId="77777777" w:rsidTr="00C828A9">
              <w:tc>
                <w:tcPr>
                  <w:tcW w:w="5000" w:type="pct"/>
                </w:tcPr>
                <w:p w14:paraId="15054A7A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976043A" w14:textId="77777777" w:rsidTr="00C828A9">
              <w:tc>
                <w:tcPr>
                  <w:tcW w:w="5000" w:type="pct"/>
                </w:tcPr>
                <w:p w14:paraId="4A8B34D1" w14:textId="77777777" w:rsidR="006D330A" w:rsidRPr="006D5311" w:rsidRDefault="006D330A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28C7C621" w14:textId="77777777" w:rsidTr="00C828A9">
              <w:tc>
                <w:tcPr>
                  <w:tcW w:w="5000" w:type="pct"/>
                </w:tcPr>
                <w:p w14:paraId="48EF8B82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50D0AB8F" w14:textId="77777777" w:rsidTr="00C828A9">
              <w:tc>
                <w:tcPr>
                  <w:tcW w:w="5000" w:type="pct"/>
                </w:tcPr>
                <w:p w14:paraId="1308B9E8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238ECCF2" w14:textId="77777777" w:rsidTr="00C828A9">
              <w:tc>
                <w:tcPr>
                  <w:tcW w:w="5000" w:type="pct"/>
                </w:tcPr>
                <w:p w14:paraId="70526237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C828A9" w:rsidRPr="006D5311" w14:paraId="4F68D10C" w14:textId="77777777" w:rsidTr="00C828A9">
              <w:tc>
                <w:tcPr>
                  <w:tcW w:w="5000" w:type="pct"/>
                </w:tcPr>
                <w:p w14:paraId="38592838" w14:textId="77777777" w:rsidR="00C828A9" w:rsidRPr="006D5311" w:rsidRDefault="00C828A9" w:rsidP="00C828A9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E763929" w14:textId="5F8174DB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D51F96" w:rsidRPr="006D5311" w14:paraId="644F75BC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4C9DFF1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36A9687" w14:textId="77777777" w:rsidTr="00D51F96">
              <w:tc>
                <w:tcPr>
                  <w:tcW w:w="5000" w:type="pct"/>
                </w:tcPr>
                <w:p w14:paraId="617CFFB4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72B995EB" w14:textId="77777777" w:rsidTr="00D51F96">
              <w:tc>
                <w:tcPr>
                  <w:tcW w:w="5000" w:type="pct"/>
                </w:tcPr>
                <w:p w14:paraId="2A03E6CA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8A0C45E" w14:textId="77777777" w:rsidTr="00D51F96">
              <w:tc>
                <w:tcPr>
                  <w:tcW w:w="5000" w:type="pct"/>
                </w:tcPr>
                <w:p w14:paraId="5764947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59FFB60" w14:textId="77777777" w:rsidTr="00D51F96">
              <w:tc>
                <w:tcPr>
                  <w:tcW w:w="5000" w:type="pct"/>
                </w:tcPr>
                <w:p w14:paraId="5A9A1EE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C8F49C1" w14:textId="77777777" w:rsidTr="00D51F96">
              <w:tc>
                <w:tcPr>
                  <w:tcW w:w="5000" w:type="pct"/>
                </w:tcPr>
                <w:p w14:paraId="457B76F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8494C96" w14:textId="77777777" w:rsidTr="00D51F96">
              <w:tc>
                <w:tcPr>
                  <w:tcW w:w="5000" w:type="pct"/>
                </w:tcPr>
                <w:p w14:paraId="100D462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87BBDD9" w14:textId="613FE0FA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6D064563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5F0C1173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9DF0694" w14:textId="77777777" w:rsidTr="00D51F96">
              <w:tc>
                <w:tcPr>
                  <w:tcW w:w="5000" w:type="pct"/>
                </w:tcPr>
                <w:p w14:paraId="4103624D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7BBAA26" w14:textId="77777777" w:rsidTr="00D51F96">
              <w:tc>
                <w:tcPr>
                  <w:tcW w:w="5000" w:type="pct"/>
                </w:tcPr>
                <w:p w14:paraId="33463713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8FCCEF5" w14:textId="77777777" w:rsidTr="00D51F96">
              <w:tc>
                <w:tcPr>
                  <w:tcW w:w="5000" w:type="pct"/>
                </w:tcPr>
                <w:p w14:paraId="24A0D44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D83CE3B" w14:textId="77777777" w:rsidTr="00D51F96">
              <w:tc>
                <w:tcPr>
                  <w:tcW w:w="5000" w:type="pct"/>
                </w:tcPr>
                <w:p w14:paraId="259C701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C4686C2" w14:textId="77777777" w:rsidTr="00D51F96">
              <w:tc>
                <w:tcPr>
                  <w:tcW w:w="5000" w:type="pct"/>
                </w:tcPr>
                <w:p w14:paraId="448BA50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29FF078" w14:textId="77777777" w:rsidTr="00D51F96">
              <w:tc>
                <w:tcPr>
                  <w:tcW w:w="5000" w:type="pct"/>
                </w:tcPr>
                <w:p w14:paraId="78ACA76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E2F1383" w14:textId="1C8B5EC1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480C3A89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1CD8E66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E5EA3A1" w14:textId="77777777" w:rsidTr="00D51F96">
              <w:tc>
                <w:tcPr>
                  <w:tcW w:w="5000" w:type="pct"/>
                </w:tcPr>
                <w:p w14:paraId="1D4E42A0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2235863" w14:textId="77777777" w:rsidTr="00D51F96">
              <w:tc>
                <w:tcPr>
                  <w:tcW w:w="5000" w:type="pct"/>
                </w:tcPr>
                <w:p w14:paraId="3BAACA65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BBC5AD3" w14:textId="77777777" w:rsidTr="00D51F96">
              <w:tc>
                <w:tcPr>
                  <w:tcW w:w="5000" w:type="pct"/>
                </w:tcPr>
                <w:p w14:paraId="182E854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D554D80" w14:textId="77777777" w:rsidTr="00D51F96">
              <w:tc>
                <w:tcPr>
                  <w:tcW w:w="5000" w:type="pct"/>
                </w:tcPr>
                <w:p w14:paraId="13F51C8F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B913A59" w14:textId="77777777" w:rsidTr="00D51F96">
              <w:tc>
                <w:tcPr>
                  <w:tcW w:w="5000" w:type="pct"/>
                </w:tcPr>
                <w:p w14:paraId="0C8B002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7E0370F" w14:textId="77777777" w:rsidTr="00D51F96">
              <w:tc>
                <w:tcPr>
                  <w:tcW w:w="5000" w:type="pct"/>
                </w:tcPr>
                <w:p w14:paraId="1D7836EF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F0C4EBA" w14:textId="15F14C11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08C5E80C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5FACF1D2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AF4BE1A" w14:textId="77777777" w:rsidTr="00D51F96">
              <w:tc>
                <w:tcPr>
                  <w:tcW w:w="5000" w:type="pct"/>
                </w:tcPr>
                <w:p w14:paraId="45925C89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E1836DC" w14:textId="77777777" w:rsidTr="00D51F96">
              <w:tc>
                <w:tcPr>
                  <w:tcW w:w="5000" w:type="pct"/>
                </w:tcPr>
                <w:p w14:paraId="0934EA96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04653C6" w14:textId="77777777" w:rsidTr="00D51F96">
              <w:tc>
                <w:tcPr>
                  <w:tcW w:w="5000" w:type="pct"/>
                </w:tcPr>
                <w:p w14:paraId="2B63D746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0809DC8E" w14:textId="77777777" w:rsidTr="00D51F96">
              <w:tc>
                <w:tcPr>
                  <w:tcW w:w="5000" w:type="pct"/>
                </w:tcPr>
                <w:p w14:paraId="1508A76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B3AF4D9" w14:textId="77777777" w:rsidTr="00D51F96">
              <w:tc>
                <w:tcPr>
                  <w:tcW w:w="5000" w:type="pct"/>
                </w:tcPr>
                <w:p w14:paraId="7D5EDC6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B67C21F" w14:textId="77777777" w:rsidTr="00D51F96">
              <w:tc>
                <w:tcPr>
                  <w:tcW w:w="5000" w:type="pct"/>
                </w:tcPr>
                <w:p w14:paraId="5FD00BF6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634E9A5" w14:textId="470D622B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140E821B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668EEC5C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10E7C82" w14:textId="77777777" w:rsidTr="00D51F96">
              <w:tc>
                <w:tcPr>
                  <w:tcW w:w="5000" w:type="pct"/>
                </w:tcPr>
                <w:p w14:paraId="6A54C4CB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A7645AD" w14:textId="77777777" w:rsidTr="00D51F96">
              <w:tc>
                <w:tcPr>
                  <w:tcW w:w="5000" w:type="pct"/>
                </w:tcPr>
                <w:p w14:paraId="044A88FF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15526A3" w14:textId="77777777" w:rsidTr="00D51F96">
              <w:tc>
                <w:tcPr>
                  <w:tcW w:w="5000" w:type="pct"/>
                </w:tcPr>
                <w:p w14:paraId="0BA202E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46B3BFB" w14:textId="77777777" w:rsidTr="00D51F96">
              <w:tc>
                <w:tcPr>
                  <w:tcW w:w="5000" w:type="pct"/>
                </w:tcPr>
                <w:p w14:paraId="1AB81E33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120CD9D" w14:textId="77777777" w:rsidTr="00D51F96">
              <w:tc>
                <w:tcPr>
                  <w:tcW w:w="5000" w:type="pct"/>
                </w:tcPr>
                <w:p w14:paraId="40E8E18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77D9D8E" w14:textId="77777777" w:rsidTr="00D51F96">
              <w:tc>
                <w:tcPr>
                  <w:tcW w:w="5000" w:type="pct"/>
                </w:tcPr>
                <w:p w14:paraId="227CC426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6F44200" w14:textId="155885FA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35"/>
            </w:tblGrid>
            <w:tr w:rsidR="00D51F96" w:rsidRPr="006D5311" w14:paraId="6401A22C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19120976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C23CDA9" w14:textId="77777777" w:rsidTr="00D51F96">
              <w:tc>
                <w:tcPr>
                  <w:tcW w:w="5000" w:type="pct"/>
                </w:tcPr>
                <w:p w14:paraId="4A94DE5F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79B5036F" w14:textId="77777777" w:rsidTr="00D51F96">
              <w:tc>
                <w:tcPr>
                  <w:tcW w:w="5000" w:type="pct"/>
                </w:tcPr>
                <w:p w14:paraId="1B99E363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D5A5E82" w14:textId="77777777" w:rsidTr="00D51F96">
              <w:tc>
                <w:tcPr>
                  <w:tcW w:w="5000" w:type="pct"/>
                </w:tcPr>
                <w:p w14:paraId="2DB7559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DA84927" w14:textId="77777777" w:rsidTr="00D51F96">
              <w:tc>
                <w:tcPr>
                  <w:tcW w:w="5000" w:type="pct"/>
                </w:tcPr>
                <w:p w14:paraId="3EE8A25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A5A7F3A" w14:textId="77777777" w:rsidTr="00D51F96">
              <w:tc>
                <w:tcPr>
                  <w:tcW w:w="5000" w:type="pct"/>
                </w:tcPr>
                <w:p w14:paraId="3C0B58C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002FDDE" w14:textId="77777777" w:rsidTr="00D51F96">
              <w:tc>
                <w:tcPr>
                  <w:tcW w:w="5000" w:type="pct"/>
                </w:tcPr>
                <w:p w14:paraId="1CCF83E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94B26C" w14:textId="460566DE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D5311" w14:paraId="1D2030A0" w14:textId="77777777" w:rsidTr="00494D2B">
        <w:trPr>
          <w:trHeight w:val="1814"/>
        </w:trPr>
        <w:tc>
          <w:tcPr>
            <w:tcW w:w="711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61"/>
            </w:tblGrid>
            <w:tr w:rsidR="00D51F96" w:rsidRPr="006D5311" w14:paraId="2EE8E766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6DD2112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6FACEBC1" w14:textId="77777777" w:rsidTr="00D51F96">
              <w:tc>
                <w:tcPr>
                  <w:tcW w:w="5000" w:type="pct"/>
                </w:tcPr>
                <w:p w14:paraId="1C07BB66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04706B35" w14:textId="77777777" w:rsidTr="00D51F96">
              <w:tc>
                <w:tcPr>
                  <w:tcW w:w="5000" w:type="pct"/>
                </w:tcPr>
                <w:p w14:paraId="7E0AEE99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29F5312" w14:textId="77777777" w:rsidTr="00D51F96">
              <w:tc>
                <w:tcPr>
                  <w:tcW w:w="5000" w:type="pct"/>
                </w:tcPr>
                <w:p w14:paraId="380212F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916B6DD" w14:textId="77777777" w:rsidTr="00D51F96">
              <w:tc>
                <w:tcPr>
                  <w:tcW w:w="5000" w:type="pct"/>
                </w:tcPr>
                <w:p w14:paraId="7542A73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0B46C3A6" w14:textId="77777777" w:rsidTr="00D51F96">
              <w:tc>
                <w:tcPr>
                  <w:tcW w:w="5000" w:type="pct"/>
                </w:tcPr>
                <w:p w14:paraId="1771FEC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40EEAF7" w14:textId="77777777" w:rsidTr="00D51F96">
              <w:tc>
                <w:tcPr>
                  <w:tcW w:w="5000" w:type="pct"/>
                </w:tcPr>
                <w:p w14:paraId="34CC7E1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7D12072" w14:textId="64A8CDAA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D51F96" w:rsidRPr="006D5311" w14:paraId="475865D2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6B58C3B2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6D4F0B7" w14:textId="77777777" w:rsidTr="00D51F96">
              <w:tc>
                <w:tcPr>
                  <w:tcW w:w="5000" w:type="pct"/>
                </w:tcPr>
                <w:p w14:paraId="4C35CBB6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E109833" w14:textId="77777777" w:rsidTr="00D51F96">
              <w:tc>
                <w:tcPr>
                  <w:tcW w:w="5000" w:type="pct"/>
                </w:tcPr>
                <w:p w14:paraId="4AA16E48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00ADDC4" w14:textId="77777777" w:rsidTr="00D51F96">
              <w:tc>
                <w:tcPr>
                  <w:tcW w:w="5000" w:type="pct"/>
                </w:tcPr>
                <w:p w14:paraId="2547015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C0D8E60" w14:textId="77777777" w:rsidTr="00D51F96">
              <w:tc>
                <w:tcPr>
                  <w:tcW w:w="5000" w:type="pct"/>
                </w:tcPr>
                <w:p w14:paraId="2BEA716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E3DD0CD" w14:textId="77777777" w:rsidTr="00D51F96">
              <w:tc>
                <w:tcPr>
                  <w:tcW w:w="5000" w:type="pct"/>
                </w:tcPr>
                <w:p w14:paraId="0F1BF2C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2C267F6" w14:textId="77777777" w:rsidTr="00D51F96">
              <w:tc>
                <w:tcPr>
                  <w:tcW w:w="5000" w:type="pct"/>
                </w:tcPr>
                <w:p w14:paraId="648022C2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CD69C5E" w14:textId="464BF856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03364862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171B0908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5DB6330" w14:textId="77777777" w:rsidTr="00D51F96">
              <w:tc>
                <w:tcPr>
                  <w:tcW w:w="5000" w:type="pct"/>
                </w:tcPr>
                <w:p w14:paraId="66E90E6D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41A3E97" w14:textId="77777777" w:rsidTr="00D51F96">
              <w:tc>
                <w:tcPr>
                  <w:tcW w:w="5000" w:type="pct"/>
                </w:tcPr>
                <w:p w14:paraId="548D8453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5F40A82" w14:textId="77777777" w:rsidTr="00D51F96">
              <w:tc>
                <w:tcPr>
                  <w:tcW w:w="5000" w:type="pct"/>
                </w:tcPr>
                <w:p w14:paraId="54838E3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0DA33CD" w14:textId="77777777" w:rsidTr="00D51F96">
              <w:tc>
                <w:tcPr>
                  <w:tcW w:w="5000" w:type="pct"/>
                </w:tcPr>
                <w:p w14:paraId="0E43F9FE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6298ED8" w14:textId="77777777" w:rsidTr="00D51F96">
              <w:tc>
                <w:tcPr>
                  <w:tcW w:w="5000" w:type="pct"/>
                </w:tcPr>
                <w:p w14:paraId="2E0237F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1DA5D18" w14:textId="77777777" w:rsidTr="00D51F96">
              <w:tc>
                <w:tcPr>
                  <w:tcW w:w="5000" w:type="pct"/>
                </w:tcPr>
                <w:p w14:paraId="2359A9F8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0398BA8" w14:textId="151E595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2FA508CD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71323EE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905CD81" w14:textId="77777777" w:rsidTr="00D51F96">
              <w:tc>
                <w:tcPr>
                  <w:tcW w:w="5000" w:type="pct"/>
                </w:tcPr>
                <w:p w14:paraId="090F3F8E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A5D774A" w14:textId="77777777" w:rsidTr="00D51F96">
              <w:tc>
                <w:tcPr>
                  <w:tcW w:w="5000" w:type="pct"/>
                </w:tcPr>
                <w:p w14:paraId="6303F867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9FA1664" w14:textId="77777777" w:rsidTr="00D51F96">
              <w:tc>
                <w:tcPr>
                  <w:tcW w:w="5000" w:type="pct"/>
                </w:tcPr>
                <w:p w14:paraId="694F804E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4122F63" w14:textId="77777777" w:rsidTr="00D51F96">
              <w:tc>
                <w:tcPr>
                  <w:tcW w:w="5000" w:type="pct"/>
                </w:tcPr>
                <w:p w14:paraId="7A39BCF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C17D995" w14:textId="77777777" w:rsidTr="00D51F96">
              <w:tc>
                <w:tcPr>
                  <w:tcW w:w="5000" w:type="pct"/>
                </w:tcPr>
                <w:p w14:paraId="18B0A788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119EFD0" w14:textId="77777777" w:rsidTr="00D51F96">
              <w:tc>
                <w:tcPr>
                  <w:tcW w:w="5000" w:type="pct"/>
                </w:tcPr>
                <w:p w14:paraId="4A03066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AAF66C6" w14:textId="28260B22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4CAC73D8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0B12009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F38D5AC" w14:textId="77777777" w:rsidTr="00D51F96">
              <w:tc>
                <w:tcPr>
                  <w:tcW w:w="5000" w:type="pct"/>
                </w:tcPr>
                <w:p w14:paraId="2576877F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715D51A" w14:textId="77777777" w:rsidTr="00D51F96">
              <w:tc>
                <w:tcPr>
                  <w:tcW w:w="5000" w:type="pct"/>
                </w:tcPr>
                <w:p w14:paraId="2B884D9A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058A4430" w14:textId="77777777" w:rsidTr="00D51F96">
              <w:tc>
                <w:tcPr>
                  <w:tcW w:w="5000" w:type="pct"/>
                </w:tcPr>
                <w:p w14:paraId="0EE5160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18BDD96" w14:textId="77777777" w:rsidTr="00D51F96">
              <w:tc>
                <w:tcPr>
                  <w:tcW w:w="5000" w:type="pct"/>
                </w:tcPr>
                <w:p w14:paraId="2466A9C6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A9585CC" w14:textId="77777777" w:rsidTr="00D51F96">
              <w:tc>
                <w:tcPr>
                  <w:tcW w:w="5000" w:type="pct"/>
                </w:tcPr>
                <w:p w14:paraId="3DC0700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3902B96" w14:textId="77777777" w:rsidTr="00D51F96">
              <w:tc>
                <w:tcPr>
                  <w:tcW w:w="5000" w:type="pct"/>
                </w:tcPr>
                <w:p w14:paraId="753A95C2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606A35B" w14:textId="66A32E99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6754CA2B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2CE4F9E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7899DC9F" w14:textId="77777777" w:rsidTr="00D51F96">
              <w:tc>
                <w:tcPr>
                  <w:tcW w:w="5000" w:type="pct"/>
                </w:tcPr>
                <w:p w14:paraId="1AC7A88D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63C5BD6C" w14:textId="77777777" w:rsidTr="00D51F96">
              <w:tc>
                <w:tcPr>
                  <w:tcW w:w="5000" w:type="pct"/>
                </w:tcPr>
                <w:p w14:paraId="49768B2B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20AF61B" w14:textId="77777777" w:rsidTr="00D51F96">
              <w:tc>
                <w:tcPr>
                  <w:tcW w:w="5000" w:type="pct"/>
                </w:tcPr>
                <w:p w14:paraId="3ADCC1FE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BF0A676" w14:textId="77777777" w:rsidTr="00D51F96">
              <w:tc>
                <w:tcPr>
                  <w:tcW w:w="5000" w:type="pct"/>
                </w:tcPr>
                <w:p w14:paraId="3990329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4B2CFB0" w14:textId="77777777" w:rsidTr="00D51F96">
              <w:tc>
                <w:tcPr>
                  <w:tcW w:w="5000" w:type="pct"/>
                </w:tcPr>
                <w:p w14:paraId="0A2EE92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D9F50E8" w14:textId="77777777" w:rsidTr="00D51F96">
              <w:tc>
                <w:tcPr>
                  <w:tcW w:w="5000" w:type="pct"/>
                </w:tcPr>
                <w:p w14:paraId="1AD662F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7B5A357" w14:textId="2B3C418F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35"/>
            </w:tblGrid>
            <w:tr w:rsidR="00D51F96" w:rsidRPr="006D5311" w14:paraId="2D50C8ED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53EFB07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EB61CF1" w14:textId="77777777" w:rsidTr="00D51F96">
              <w:tc>
                <w:tcPr>
                  <w:tcW w:w="5000" w:type="pct"/>
                </w:tcPr>
                <w:p w14:paraId="3170C804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DD9F2C4" w14:textId="77777777" w:rsidTr="00D51F96">
              <w:tc>
                <w:tcPr>
                  <w:tcW w:w="5000" w:type="pct"/>
                </w:tcPr>
                <w:p w14:paraId="58D9929A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7AE907F" w14:textId="77777777" w:rsidTr="00D51F96">
              <w:tc>
                <w:tcPr>
                  <w:tcW w:w="5000" w:type="pct"/>
                </w:tcPr>
                <w:p w14:paraId="0F38F8D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29305CE" w14:textId="77777777" w:rsidTr="00D51F96">
              <w:tc>
                <w:tcPr>
                  <w:tcW w:w="5000" w:type="pct"/>
                </w:tcPr>
                <w:p w14:paraId="1EEA0373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0BAF790" w14:textId="77777777" w:rsidTr="00D51F96">
              <w:tc>
                <w:tcPr>
                  <w:tcW w:w="5000" w:type="pct"/>
                </w:tcPr>
                <w:p w14:paraId="2D527E1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ABB848D" w14:textId="77777777" w:rsidTr="00D51F96">
              <w:tc>
                <w:tcPr>
                  <w:tcW w:w="5000" w:type="pct"/>
                </w:tcPr>
                <w:p w14:paraId="2FB841A8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E480CCF" w14:textId="776CCDF8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D5311" w14:paraId="0A8EB60A" w14:textId="77777777" w:rsidTr="00494D2B">
        <w:trPr>
          <w:trHeight w:val="1814"/>
        </w:trPr>
        <w:tc>
          <w:tcPr>
            <w:tcW w:w="711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61"/>
            </w:tblGrid>
            <w:tr w:rsidR="00D51F96" w:rsidRPr="006D5311" w14:paraId="1A8BF3AB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16D8E9BF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78FE5BD" w14:textId="77777777" w:rsidTr="00D51F96">
              <w:tc>
                <w:tcPr>
                  <w:tcW w:w="5000" w:type="pct"/>
                </w:tcPr>
                <w:p w14:paraId="5BC82067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080F0E63" w14:textId="77777777" w:rsidTr="00D51F96">
              <w:tc>
                <w:tcPr>
                  <w:tcW w:w="5000" w:type="pct"/>
                </w:tcPr>
                <w:p w14:paraId="50F5FD9B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3342885" w14:textId="77777777" w:rsidTr="00D51F96">
              <w:tc>
                <w:tcPr>
                  <w:tcW w:w="5000" w:type="pct"/>
                </w:tcPr>
                <w:p w14:paraId="060FB23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C447876" w14:textId="77777777" w:rsidTr="00D51F96">
              <w:tc>
                <w:tcPr>
                  <w:tcW w:w="5000" w:type="pct"/>
                </w:tcPr>
                <w:p w14:paraId="23032F9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228C42D" w14:textId="77777777" w:rsidTr="00D51F96">
              <w:tc>
                <w:tcPr>
                  <w:tcW w:w="5000" w:type="pct"/>
                </w:tcPr>
                <w:p w14:paraId="79CE15D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3B9B9AE" w14:textId="77777777" w:rsidTr="00D51F96">
              <w:tc>
                <w:tcPr>
                  <w:tcW w:w="5000" w:type="pct"/>
                </w:tcPr>
                <w:p w14:paraId="20FAE1E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6F63247" w14:textId="07CDC452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D51F96" w:rsidRPr="006D5311" w14:paraId="20E1FD3C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171522B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78B05D6" w14:textId="77777777" w:rsidTr="00D51F96">
              <w:tc>
                <w:tcPr>
                  <w:tcW w:w="5000" w:type="pct"/>
                </w:tcPr>
                <w:p w14:paraId="48C20D74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706E4086" w14:textId="77777777" w:rsidTr="00D51F96">
              <w:tc>
                <w:tcPr>
                  <w:tcW w:w="5000" w:type="pct"/>
                </w:tcPr>
                <w:p w14:paraId="62F8735A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696DFAF" w14:textId="77777777" w:rsidTr="00D51F96">
              <w:tc>
                <w:tcPr>
                  <w:tcW w:w="5000" w:type="pct"/>
                </w:tcPr>
                <w:p w14:paraId="18BC9B1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E5C6133" w14:textId="77777777" w:rsidTr="00D51F96">
              <w:tc>
                <w:tcPr>
                  <w:tcW w:w="5000" w:type="pct"/>
                </w:tcPr>
                <w:p w14:paraId="350FE8A2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033B0FC9" w14:textId="77777777" w:rsidTr="00D51F96">
              <w:tc>
                <w:tcPr>
                  <w:tcW w:w="5000" w:type="pct"/>
                </w:tcPr>
                <w:p w14:paraId="7909ACE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7B3BD2D" w14:textId="77777777" w:rsidTr="00D51F96">
              <w:tc>
                <w:tcPr>
                  <w:tcW w:w="5000" w:type="pct"/>
                </w:tcPr>
                <w:p w14:paraId="0BD93ADC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F3CAEC" w14:textId="0A87DAAB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3A816E9C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356D3B1C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714C796" w14:textId="77777777" w:rsidTr="00D51F96">
              <w:tc>
                <w:tcPr>
                  <w:tcW w:w="5000" w:type="pct"/>
                </w:tcPr>
                <w:p w14:paraId="5463E353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03B9A20" w14:textId="77777777" w:rsidTr="00D51F96">
              <w:tc>
                <w:tcPr>
                  <w:tcW w:w="5000" w:type="pct"/>
                </w:tcPr>
                <w:p w14:paraId="42F44659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9057463" w14:textId="77777777" w:rsidTr="00D51F96">
              <w:tc>
                <w:tcPr>
                  <w:tcW w:w="5000" w:type="pct"/>
                </w:tcPr>
                <w:p w14:paraId="127D392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BC68D7B" w14:textId="77777777" w:rsidTr="00D51F96">
              <w:tc>
                <w:tcPr>
                  <w:tcW w:w="5000" w:type="pct"/>
                </w:tcPr>
                <w:p w14:paraId="114EEC2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CDC2086" w14:textId="77777777" w:rsidTr="00D51F96">
              <w:tc>
                <w:tcPr>
                  <w:tcW w:w="5000" w:type="pct"/>
                </w:tcPr>
                <w:p w14:paraId="2B2E5E1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4B8434E" w14:textId="77777777" w:rsidTr="00D51F96">
              <w:tc>
                <w:tcPr>
                  <w:tcW w:w="5000" w:type="pct"/>
                </w:tcPr>
                <w:p w14:paraId="13D886CE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CBCA6C2" w14:textId="6244DF15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48AAA776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5BFB098F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4C04EA4" w14:textId="77777777" w:rsidTr="00D51F96">
              <w:tc>
                <w:tcPr>
                  <w:tcW w:w="5000" w:type="pct"/>
                </w:tcPr>
                <w:p w14:paraId="071827EC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BF10268" w14:textId="77777777" w:rsidTr="00D51F96">
              <w:tc>
                <w:tcPr>
                  <w:tcW w:w="5000" w:type="pct"/>
                </w:tcPr>
                <w:p w14:paraId="235200AF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44F7A8E" w14:textId="77777777" w:rsidTr="00D51F96">
              <w:tc>
                <w:tcPr>
                  <w:tcW w:w="5000" w:type="pct"/>
                </w:tcPr>
                <w:p w14:paraId="55E74503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82204FA" w14:textId="77777777" w:rsidTr="00D51F96">
              <w:tc>
                <w:tcPr>
                  <w:tcW w:w="5000" w:type="pct"/>
                </w:tcPr>
                <w:p w14:paraId="181D53BC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CAC1EF6" w14:textId="77777777" w:rsidTr="00D51F96">
              <w:tc>
                <w:tcPr>
                  <w:tcW w:w="5000" w:type="pct"/>
                </w:tcPr>
                <w:p w14:paraId="0C25AEB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1814F7D" w14:textId="77777777" w:rsidTr="00D51F96">
              <w:tc>
                <w:tcPr>
                  <w:tcW w:w="5000" w:type="pct"/>
                </w:tcPr>
                <w:p w14:paraId="122C889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C565751" w14:textId="51FB038E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0F928DE1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68D35C8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9836F84" w14:textId="77777777" w:rsidTr="00D51F96">
              <w:tc>
                <w:tcPr>
                  <w:tcW w:w="5000" w:type="pct"/>
                </w:tcPr>
                <w:p w14:paraId="6483A5FB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30CFAA89" w14:textId="77777777" w:rsidTr="00D51F96">
              <w:tc>
                <w:tcPr>
                  <w:tcW w:w="5000" w:type="pct"/>
                </w:tcPr>
                <w:p w14:paraId="2F2B7260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D488BCC" w14:textId="77777777" w:rsidTr="00D51F96">
              <w:tc>
                <w:tcPr>
                  <w:tcW w:w="5000" w:type="pct"/>
                </w:tcPr>
                <w:p w14:paraId="04599F7F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1C5AC0E" w14:textId="77777777" w:rsidTr="00D51F96">
              <w:tc>
                <w:tcPr>
                  <w:tcW w:w="5000" w:type="pct"/>
                </w:tcPr>
                <w:p w14:paraId="632807F2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8B5BC99" w14:textId="77777777" w:rsidTr="00D51F96">
              <w:tc>
                <w:tcPr>
                  <w:tcW w:w="5000" w:type="pct"/>
                </w:tcPr>
                <w:p w14:paraId="67664018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DDDBF80" w14:textId="77777777" w:rsidTr="00D51F96">
              <w:tc>
                <w:tcPr>
                  <w:tcW w:w="5000" w:type="pct"/>
                </w:tcPr>
                <w:p w14:paraId="4F11184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7607533" w14:textId="413B314A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211359E4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1F086B9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65662046" w14:textId="77777777" w:rsidTr="00D51F96">
              <w:tc>
                <w:tcPr>
                  <w:tcW w:w="5000" w:type="pct"/>
                </w:tcPr>
                <w:p w14:paraId="4E6DCD34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DC447FF" w14:textId="77777777" w:rsidTr="00D51F96">
              <w:tc>
                <w:tcPr>
                  <w:tcW w:w="5000" w:type="pct"/>
                </w:tcPr>
                <w:p w14:paraId="3FC904A7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BCD3CE9" w14:textId="77777777" w:rsidTr="00D51F96">
              <w:tc>
                <w:tcPr>
                  <w:tcW w:w="5000" w:type="pct"/>
                </w:tcPr>
                <w:p w14:paraId="7E6C4CD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C52E124" w14:textId="77777777" w:rsidTr="00D51F96">
              <w:tc>
                <w:tcPr>
                  <w:tcW w:w="5000" w:type="pct"/>
                </w:tcPr>
                <w:p w14:paraId="2BA677E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DBC2B83" w14:textId="77777777" w:rsidTr="00D51F96">
              <w:tc>
                <w:tcPr>
                  <w:tcW w:w="5000" w:type="pct"/>
                </w:tcPr>
                <w:p w14:paraId="0293DE1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05ED257F" w14:textId="77777777" w:rsidTr="00D51F96">
              <w:tc>
                <w:tcPr>
                  <w:tcW w:w="5000" w:type="pct"/>
                </w:tcPr>
                <w:p w14:paraId="36DE36E8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A7CF6E7" w14:textId="75610E12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35"/>
            </w:tblGrid>
            <w:tr w:rsidR="00D51F96" w:rsidRPr="006D5311" w14:paraId="018BB93D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75C429F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9DC64C2" w14:textId="77777777" w:rsidTr="00D51F96">
              <w:tc>
                <w:tcPr>
                  <w:tcW w:w="5000" w:type="pct"/>
                </w:tcPr>
                <w:p w14:paraId="0869B1F3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DA98F25" w14:textId="77777777" w:rsidTr="00D51F96">
              <w:tc>
                <w:tcPr>
                  <w:tcW w:w="5000" w:type="pct"/>
                </w:tcPr>
                <w:p w14:paraId="51D403FB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3D7AB72" w14:textId="77777777" w:rsidTr="00D51F96">
              <w:tc>
                <w:tcPr>
                  <w:tcW w:w="5000" w:type="pct"/>
                </w:tcPr>
                <w:p w14:paraId="684E030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37B850B" w14:textId="77777777" w:rsidTr="00D51F96">
              <w:tc>
                <w:tcPr>
                  <w:tcW w:w="5000" w:type="pct"/>
                </w:tcPr>
                <w:p w14:paraId="53D8E95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E29D6E7" w14:textId="77777777" w:rsidTr="00D51F96">
              <w:tc>
                <w:tcPr>
                  <w:tcW w:w="5000" w:type="pct"/>
                </w:tcPr>
                <w:p w14:paraId="74ABCECF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807EA41" w14:textId="77777777" w:rsidTr="00D51F96">
              <w:tc>
                <w:tcPr>
                  <w:tcW w:w="5000" w:type="pct"/>
                </w:tcPr>
                <w:p w14:paraId="262657E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718B96E" w14:textId="2C378F4A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6D5311" w14:paraId="5CCC9C47" w14:textId="77777777" w:rsidTr="00494D2B">
        <w:trPr>
          <w:trHeight w:val="1814"/>
        </w:trPr>
        <w:tc>
          <w:tcPr>
            <w:tcW w:w="711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61"/>
            </w:tblGrid>
            <w:tr w:rsidR="00D51F96" w:rsidRPr="006D5311" w14:paraId="24071EBE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52B27A3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06DA3651" w14:textId="77777777" w:rsidTr="00D51F96">
              <w:tc>
                <w:tcPr>
                  <w:tcW w:w="5000" w:type="pct"/>
                </w:tcPr>
                <w:p w14:paraId="4033308C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89BA05C" w14:textId="77777777" w:rsidTr="00D51F96">
              <w:tc>
                <w:tcPr>
                  <w:tcW w:w="5000" w:type="pct"/>
                </w:tcPr>
                <w:p w14:paraId="3858FAD5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91FEBFB" w14:textId="77777777" w:rsidTr="00D51F96">
              <w:tc>
                <w:tcPr>
                  <w:tcW w:w="5000" w:type="pct"/>
                </w:tcPr>
                <w:p w14:paraId="6B1B808F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7AA3968" w14:textId="77777777" w:rsidTr="00D51F96">
              <w:tc>
                <w:tcPr>
                  <w:tcW w:w="5000" w:type="pct"/>
                </w:tcPr>
                <w:p w14:paraId="7C62718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96BC2DC" w14:textId="77777777" w:rsidTr="00D51F96">
              <w:tc>
                <w:tcPr>
                  <w:tcW w:w="5000" w:type="pct"/>
                </w:tcPr>
                <w:p w14:paraId="0869443E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7B06046" w14:textId="77777777" w:rsidTr="00D51F96">
              <w:tc>
                <w:tcPr>
                  <w:tcW w:w="5000" w:type="pct"/>
                </w:tcPr>
                <w:p w14:paraId="461F3E93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FEA4187" w14:textId="185D25DF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12FE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D51F96" w:rsidRPr="006D5311" w14:paraId="793BEAB8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046A333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82B88F0" w14:textId="77777777" w:rsidTr="00D51F96">
              <w:tc>
                <w:tcPr>
                  <w:tcW w:w="5000" w:type="pct"/>
                </w:tcPr>
                <w:p w14:paraId="4B50070E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C1C0939" w14:textId="77777777" w:rsidTr="00D51F96">
              <w:tc>
                <w:tcPr>
                  <w:tcW w:w="5000" w:type="pct"/>
                </w:tcPr>
                <w:p w14:paraId="13B2C429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F344D12" w14:textId="77777777" w:rsidTr="00D51F96">
              <w:tc>
                <w:tcPr>
                  <w:tcW w:w="5000" w:type="pct"/>
                </w:tcPr>
                <w:p w14:paraId="0AA88CF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2E218FA" w14:textId="77777777" w:rsidTr="00D51F96">
              <w:tc>
                <w:tcPr>
                  <w:tcW w:w="5000" w:type="pct"/>
                </w:tcPr>
                <w:p w14:paraId="147DA2F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B14325F" w14:textId="77777777" w:rsidTr="00D51F96">
              <w:tc>
                <w:tcPr>
                  <w:tcW w:w="5000" w:type="pct"/>
                </w:tcPr>
                <w:p w14:paraId="26E5059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0F7C9697" w14:textId="77777777" w:rsidTr="00D51F96">
              <w:tc>
                <w:tcPr>
                  <w:tcW w:w="5000" w:type="pct"/>
                </w:tcPr>
                <w:p w14:paraId="10DD290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E08BBE" w14:textId="0DC6A411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01F5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12FE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12FE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347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453E5E4C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39A9E18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863586D" w14:textId="77777777" w:rsidTr="00D51F96">
              <w:tc>
                <w:tcPr>
                  <w:tcW w:w="5000" w:type="pct"/>
                </w:tcPr>
                <w:p w14:paraId="04B46A6C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36E3B19" w14:textId="77777777" w:rsidTr="00D51F96">
              <w:tc>
                <w:tcPr>
                  <w:tcW w:w="5000" w:type="pct"/>
                </w:tcPr>
                <w:p w14:paraId="44E800A9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490E709" w14:textId="77777777" w:rsidTr="00D51F96">
              <w:tc>
                <w:tcPr>
                  <w:tcW w:w="5000" w:type="pct"/>
                </w:tcPr>
                <w:p w14:paraId="133432E3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9E727B4" w14:textId="77777777" w:rsidTr="00D51F96">
              <w:tc>
                <w:tcPr>
                  <w:tcW w:w="5000" w:type="pct"/>
                </w:tcPr>
                <w:p w14:paraId="36440100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9B4C8C5" w14:textId="77777777" w:rsidTr="00D51F96">
              <w:tc>
                <w:tcPr>
                  <w:tcW w:w="5000" w:type="pct"/>
                </w:tcPr>
                <w:p w14:paraId="63EB01E6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09EA4B0" w14:textId="77777777" w:rsidTr="00D51F96">
              <w:tc>
                <w:tcPr>
                  <w:tcW w:w="5000" w:type="pct"/>
                </w:tcPr>
                <w:p w14:paraId="3786FCD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95DDE99" w14:textId="7777777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7F2E3658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03F593A8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AF6F30F" w14:textId="77777777" w:rsidTr="00D51F96">
              <w:tc>
                <w:tcPr>
                  <w:tcW w:w="5000" w:type="pct"/>
                </w:tcPr>
                <w:p w14:paraId="2AE7D58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8810FAE" w14:textId="77777777" w:rsidTr="00D51F96">
              <w:tc>
                <w:tcPr>
                  <w:tcW w:w="5000" w:type="pct"/>
                </w:tcPr>
                <w:p w14:paraId="10423F3F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4544F349" w14:textId="77777777" w:rsidTr="00D51F96">
              <w:tc>
                <w:tcPr>
                  <w:tcW w:w="5000" w:type="pct"/>
                </w:tcPr>
                <w:p w14:paraId="0B61E2C2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587C038" w14:textId="77777777" w:rsidTr="00D51F96">
              <w:tc>
                <w:tcPr>
                  <w:tcW w:w="5000" w:type="pct"/>
                </w:tcPr>
                <w:p w14:paraId="0ED7529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D0C9816" w14:textId="77777777" w:rsidTr="00D51F96">
              <w:tc>
                <w:tcPr>
                  <w:tcW w:w="5000" w:type="pct"/>
                </w:tcPr>
                <w:p w14:paraId="73E616F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D38514A" w14:textId="77777777" w:rsidTr="00D51F96">
              <w:tc>
                <w:tcPr>
                  <w:tcW w:w="5000" w:type="pct"/>
                </w:tcPr>
                <w:p w14:paraId="47337C6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131870D" w14:textId="7777777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6FAB4B7D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14933D8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F92E119" w14:textId="77777777" w:rsidTr="00D51F96">
              <w:tc>
                <w:tcPr>
                  <w:tcW w:w="5000" w:type="pct"/>
                </w:tcPr>
                <w:p w14:paraId="197BDB25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605A2B5E" w14:textId="77777777" w:rsidTr="00D51F96">
              <w:tc>
                <w:tcPr>
                  <w:tcW w:w="5000" w:type="pct"/>
                </w:tcPr>
                <w:p w14:paraId="4BDC5FF6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596ABD13" w14:textId="77777777" w:rsidTr="00D51F96">
              <w:tc>
                <w:tcPr>
                  <w:tcW w:w="5000" w:type="pct"/>
                </w:tcPr>
                <w:p w14:paraId="373723F2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1DD9D66" w14:textId="77777777" w:rsidTr="00D51F96">
              <w:tc>
                <w:tcPr>
                  <w:tcW w:w="5000" w:type="pct"/>
                </w:tcPr>
                <w:p w14:paraId="00D260F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3BF6284" w14:textId="77777777" w:rsidTr="00D51F96">
              <w:tc>
                <w:tcPr>
                  <w:tcW w:w="5000" w:type="pct"/>
                </w:tcPr>
                <w:p w14:paraId="4DEC0D1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1B892A0A" w14:textId="77777777" w:rsidTr="00D51F96">
              <w:tc>
                <w:tcPr>
                  <w:tcW w:w="5000" w:type="pct"/>
                </w:tcPr>
                <w:p w14:paraId="10334FCD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416ADAD" w14:textId="7777777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D51F96" w:rsidRPr="006D5311" w14:paraId="4759787C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781E8ECE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B99BA91" w14:textId="77777777" w:rsidTr="00D51F96">
              <w:tc>
                <w:tcPr>
                  <w:tcW w:w="5000" w:type="pct"/>
                </w:tcPr>
                <w:p w14:paraId="4E700C6E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2EB6790B" w14:textId="77777777" w:rsidTr="00D51F96">
              <w:tc>
                <w:tcPr>
                  <w:tcW w:w="5000" w:type="pct"/>
                </w:tcPr>
                <w:p w14:paraId="47D76E7C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E12BE91" w14:textId="77777777" w:rsidTr="00D51F96">
              <w:tc>
                <w:tcPr>
                  <w:tcW w:w="5000" w:type="pct"/>
                </w:tcPr>
                <w:p w14:paraId="45BA7B23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28E6E50A" w14:textId="77777777" w:rsidTr="00D51F96">
              <w:tc>
                <w:tcPr>
                  <w:tcW w:w="5000" w:type="pct"/>
                </w:tcPr>
                <w:p w14:paraId="1397280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7EFA603B" w14:textId="77777777" w:rsidTr="00D51F96">
              <w:tc>
                <w:tcPr>
                  <w:tcW w:w="5000" w:type="pct"/>
                </w:tcPr>
                <w:p w14:paraId="3CED8454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5A48C769" w14:textId="77777777" w:rsidTr="00D51F96">
              <w:tc>
                <w:tcPr>
                  <w:tcW w:w="5000" w:type="pct"/>
                </w:tcPr>
                <w:p w14:paraId="664AAFD7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11A947" w14:textId="7777777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0" w:type="pct"/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35"/>
            </w:tblGrid>
            <w:tr w:rsidR="00D51F96" w:rsidRPr="006D5311" w14:paraId="4BB8FE96" w14:textId="77777777" w:rsidTr="00D51F96">
              <w:tc>
                <w:tcPr>
                  <w:tcW w:w="5000" w:type="pct"/>
                  <w:tcBorders>
                    <w:top w:val="nil"/>
                  </w:tcBorders>
                </w:tcPr>
                <w:p w14:paraId="3516EE19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40435402" w14:textId="77777777" w:rsidTr="00D51F96">
              <w:tc>
                <w:tcPr>
                  <w:tcW w:w="5000" w:type="pct"/>
                </w:tcPr>
                <w:p w14:paraId="130BA19A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10584794" w14:textId="77777777" w:rsidTr="00D51F96">
              <w:tc>
                <w:tcPr>
                  <w:tcW w:w="5000" w:type="pct"/>
                </w:tcPr>
                <w:p w14:paraId="570C5CFD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6D330A" w:rsidRPr="006D5311" w14:paraId="00D7D295" w14:textId="77777777" w:rsidTr="00D51F96">
              <w:tc>
                <w:tcPr>
                  <w:tcW w:w="5000" w:type="pct"/>
                </w:tcPr>
                <w:p w14:paraId="3FDF9EB1" w14:textId="77777777" w:rsidR="006D330A" w:rsidRPr="006D5311" w:rsidRDefault="006D330A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5F30AEE" w14:textId="77777777" w:rsidTr="00D51F96">
              <w:tc>
                <w:tcPr>
                  <w:tcW w:w="5000" w:type="pct"/>
                </w:tcPr>
                <w:p w14:paraId="71FA9A01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6DF87B7D" w14:textId="77777777" w:rsidTr="00D51F96">
              <w:tc>
                <w:tcPr>
                  <w:tcW w:w="5000" w:type="pct"/>
                </w:tcPr>
                <w:p w14:paraId="47F71BF6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D51F96" w:rsidRPr="006D5311" w14:paraId="3A40E733" w14:textId="77777777" w:rsidTr="00D51F96">
              <w:tc>
                <w:tcPr>
                  <w:tcW w:w="5000" w:type="pct"/>
                </w:tcPr>
                <w:p w14:paraId="70A6636B" w14:textId="77777777" w:rsidR="00D51F96" w:rsidRPr="006D5311" w:rsidRDefault="00D51F96" w:rsidP="00D51F96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197EF86" w14:textId="77777777" w:rsidR="00BF49DC" w:rsidRPr="006D5311" w:rsidRDefault="00BF49DC" w:rsidP="00BF49D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401F58" w:rsidRPr="006D5311" w14:paraId="6E72A6C7" w14:textId="77777777" w:rsidTr="006544F3">
        <w:tc>
          <w:tcPr>
            <w:tcW w:w="2500" w:type="pct"/>
            <w:vAlign w:val="center"/>
          </w:tcPr>
          <w:bookmarkEnd w:id="0"/>
          <w:p w14:paraId="301E6AD5" w14:textId="77777777" w:rsidR="00401F58" w:rsidRPr="006D330A" w:rsidRDefault="00401F58" w:rsidP="006544F3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96"/>
                <w:szCs w:val="96"/>
                <w:lang w:bidi="ru-RU"/>
              </w:rPr>
            </w:pPr>
            <w:r w:rsidRPr="006D330A"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lastRenderedPageBreak/>
              <w:t>Февраль</w:t>
            </w:r>
          </w:p>
        </w:tc>
        <w:tc>
          <w:tcPr>
            <w:tcW w:w="2500" w:type="pct"/>
            <w:vAlign w:val="center"/>
          </w:tcPr>
          <w:p w14:paraId="19F53157" w14:textId="4409F5FA" w:rsidR="00401F58" w:rsidRPr="006D5311" w:rsidRDefault="00401F58" w:rsidP="006544F3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6D5311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D5311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2027</w:t>
            </w:r>
            <w:r w:rsidRPr="006D5311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F7507C5" w14:textId="77777777" w:rsidR="00401F58" w:rsidRPr="006D330A" w:rsidRDefault="00401F58" w:rsidP="00401F5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401F58" w:rsidRPr="006D5311" w14:paraId="412E7057" w14:textId="77777777" w:rsidTr="006544F3">
        <w:trPr>
          <w:trHeight w:val="567"/>
        </w:trPr>
        <w:tc>
          <w:tcPr>
            <w:tcW w:w="709" w:type="pct"/>
            <w:tcBorders>
              <w:top w:val="nil"/>
              <w:left w:val="nil"/>
              <w:right w:val="nil"/>
            </w:tcBorders>
            <w:shd w:val="clear" w:color="auto" w:fill="C8F2F5" w:themeFill="accent1" w:themeFillTint="33"/>
            <w:vAlign w:val="center"/>
          </w:tcPr>
          <w:p w14:paraId="07B7E491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</w:rPr>
              <w:t>ПОНЕДЕЛЬНИК</w:t>
            </w:r>
          </w:p>
        </w:tc>
        <w:tc>
          <w:tcPr>
            <w:tcW w:w="716" w:type="pct"/>
            <w:tcBorders>
              <w:top w:val="nil"/>
              <w:left w:val="nil"/>
              <w:right w:val="nil"/>
            </w:tcBorders>
            <w:shd w:val="clear" w:color="auto" w:fill="DDEED6" w:themeFill="accent3" w:themeFillTint="33"/>
            <w:vAlign w:val="center"/>
          </w:tcPr>
          <w:p w14:paraId="34C8338B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ВТОРНИК</w:t>
            </w:r>
          </w:p>
        </w:tc>
        <w:tc>
          <w:tcPr>
            <w:tcW w:w="718" w:type="pct"/>
            <w:tcBorders>
              <w:top w:val="nil"/>
              <w:left w:val="nil"/>
              <w:right w:val="nil"/>
            </w:tcBorders>
            <w:shd w:val="clear" w:color="auto" w:fill="D9E5F1" w:themeFill="accent5" w:themeFillTint="33"/>
            <w:vAlign w:val="center"/>
          </w:tcPr>
          <w:p w14:paraId="7F6E1D0E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СРЕДА</w:t>
            </w:r>
          </w:p>
        </w:tc>
        <w:tc>
          <w:tcPr>
            <w:tcW w:w="718" w:type="pct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E5D9FD1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ЧЕТВЕРГ</w:t>
            </w:r>
          </w:p>
        </w:tc>
        <w:tc>
          <w:tcPr>
            <w:tcW w:w="718" w:type="pct"/>
            <w:tcBorders>
              <w:top w:val="nil"/>
              <w:left w:val="nil"/>
              <w:right w:val="nil"/>
            </w:tcBorders>
            <w:shd w:val="clear" w:color="auto" w:fill="FCE5D2" w:themeFill="accent2" w:themeFillTint="33"/>
            <w:vAlign w:val="center"/>
          </w:tcPr>
          <w:p w14:paraId="28C8E6F9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ПЯТНИЦА</w:t>
            </w:r>
          </w:p>
        </w:tc>
        <w:tc>
          <w:tcPr>
            <w:tcW w:w="718" w:type="pct"/>
            <w:tcBorders>
              <w:top w:val="nil"/>
              <w:left w:val="nil"/>
              <w:right w:val="nil"/>
            </w:tcBorders>
            <w:shd w:val="clear" w:color="auto" w:fill="F9F2D6" w:themeFill="accent4" w:themeFillTint="33"/>
            <w:vAlign w:val="center"/>
          </w:tcPr>
          <w:p w14:paraId="3E51B453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СУББОТА</w:t>
            </w:r>
          </w:p>
        </w:tc>
        <w:tc>
          <w:tcPr>
            <w:tcW w:w="704" w:type="pct"/>
            <w:tcBorders>
              <w:top w:val="nil"/>
              <w:left w:val="nil"/>
              <w:right w:val="nil"/>
            </w:tcBorders>
            <w:shd w:val="clear" w:color="auto" w:fill="F6DEE4" w:themeFill="accent6" w:themeFillTint="33"/>
            <w:vAlign w:val="center"/>
          </w:tcPr>
          <w:p w14:paraId="5F7FB422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ВОСКРЕСЕНЬЕ</w:t>
            </w:r>
          </w:p>
        </w:tc>
      </w:tr>
      <w:tr w:rsidR="00401F58" w:rsidRPr="006D5311" w14:paraId="3AAC9EC9" w14:textId="77777777" w:rsidTr="006544F3">
        <w:trPr>
          <w:trHeight w:val="1814"/>
        </w:trPr>
        <w:tc>
          <w:tcPr>
            <w:tcW w:w="709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401F58" w:rsidRPr="006D5311" w14:paraId="5265C23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D989A5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BBFF7A" w14:textId="77777777" w:rsidTr="006544F3">
              <w:tc>
                <w:tcPr>
                  <w:tcW w:w="5000" w:type="pct"/>
                </w:tcPr>
                <w:p w14:paraId="24D7895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203903" w14:textId="77777777" w:rsidTr="006544F3">
              <w:tc>
                <w:tcPr>
                  <w:tcW w:w="5000" w:type="pct"/>
                </w:tcPr>
                <w:p w14:paraId="7644F2B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FDFE273" w14:textId="77777777" w:rsidTr="006544F3">
              <w:tc>
                <w:tcPr>
                  <w:tcW w:w="5000" w:type="pct"/>
                </w:tcPr>
                <w:p w14:paraId="4537FC8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37AA6A6" w14:textId="77777777" w:rsidTr="006544F3">
              <w:tc>
                <w:tcPr>
                  <w:tcW w:w="5000" w:type="pct"/>
                </w:tcPr>
                <w:p w14:paraId="1AFEFE9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4A1B513" w14:textId="77777777" w:rsidTr="006544F3">
              <w:tc>
                <w:tcPr>
                  <w:tcW w:w="5000" w:type="pct"/>
                </w:tcPr>
                <w:p w14:paraId="5358116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B8258A" w14:textId="77777777" w:rsidTr="006544F3">
              <w:tc>
                <w:tcPr>
                  <w:tcW w:w="5000" w:type="pct"/>
                </w:tcPr>
                <w:p w14:paraId="7AAC8D5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B85099B" w14:textId="04DB878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1CE2B11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9CE5D6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2A84E7" w14:textId="77777777" w:rsidTr="006544F3">
              <w:tc>
                <w:tcPr>
                  <w:tcW w:w="5000" w:type="pct"/>
                </w:tcPr>
                <w:p w14:paraId="3FB12D7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754ADA" w14:textId="77777777" w:rsidTr="006544F3">
              <w:tc>
                <w:tcPr>
                  <w:tcW w:w="5000" w:type="pct"/>
                </w:tcPr>
                <w:p w14:paraId="793954C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4E09804" w14:textId="77777777" w:rsidTr="006544F3">
              <w:tc>
                <w:tcPr>
                  <w:tcW w:w="5000" w:type="pct"/>
                </w:tcPr>
                <w:p w14:paraId="59C565D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2D4387" w14:textId="77777777" w:rsidTr="006544F3">
              <w:tc>
                <w:tcPr>
                  <w:tcW w:w="5000" w:type="pct"/>
                </w:tcPr>
                <w:p w14:paraId="373479B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B80C5E9" w14:textId="77777777" w:rsidTr="006544F3">
              <w:tc>
                <w:tcPr>
                  <w:tcW w:w="5000" w:type="pct"/>
                </w:tcPr>
                <w:p w14:paraId="2A84962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4B90344" w14:textId="77777777" w:rsidTr="006544F3">
              <w:tc>
                <w:tcPr>
                  <w:tcW w:w="5000" w:type="pct"/>
                </w:tcPr>
                <w:p w14:paraId="5635458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8BF1C85" w14:textId="3901B8C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0F0CB5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6B60BD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A54075" w14:textId="77777777" w:rsidTr="006544F3">
              <w:tc>
                <w:tcPr>
                  <w:tcW w:w="5000" w:type="pct"/>
                </w:tcPr>
                <w:p w14:paraId="30B57DB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4030A9" w14:textId="77777777" w:rsidTr="006544F3">
              <w:tc>
                <w:tcPr>
                  <w:tcW w:w="5000" w:type="pct"/>
                </w:tcPr>
                <w:p w14:paraId="07A69F7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F44C76" w14:textId="77777777" w:rsidTr="006544F3">
              <w:tc>
                <w:tcPr>
                  <w:tcW w:w="5000" w:type="pct"/>
                </w:tcPr>
                <w:p w14:paraId="1F977F1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983C43" w14:textId="77777777" w:rsidTr="006544F3">
              <w:tc>
                <w:tcPr>
                  <w:tcW w:w="5000" w:type="pct"/>
                </w:tcPr>
                <w:p w14:paraId="642604E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E638529" w14:textId="77777777" w:rsidTr="006544F3">
              <w:tc>
                <w:tcPr>
                  <w:tcW w:w="5000" w:type="pct"/>
                </w:tcPr>
                <w:p w14:paraId="684C9E5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6480C3E" w14:textId="77777777" w:rsidTr="006544F3">
              <w:tc>
                <w:tcPr>
                  <w:tcW w:w="5000" w:type="pct"/>
                </w:tcPr>
                <w:p w14:paraId="2AF8650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50A6C6E" w14:textId="1F151E2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D10F7F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BEEA3D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8CBD9E" w14:textId="77777777" w:rsidTr="006544F3">
              <w:tc>
                <w:tcPr>
                  <w:tcW w:w="5000" w:type="pct"/>
                </w:tcPr>
                <w:p w14:paraId="3F060F7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7734C06" w14:textId="77777777" w:rsidTr="006544F3">
              <w:tc>
                <w:tcPr>
                  <w:tcW w:w="5000" w:type="pct"/>
                </w:tcPr>
                <w:p w14:paraId="405351B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03DF6D" w14:textId="77777777" w:rsidTr="006544F3">
              <w:tc>
                <w:tcPr>
                  <w:tcW w:w="5000" w:type="pct"/>
                </w:tcPr>
                <w:p w14:paraId="7D385AE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D41C9A" w14:textId="77777777" w:rsidTr="006544F3">
              <w:tc>
                <w:tcPr>
                  <w:tcW w:w="5000" w:type="pct"/>
                </w:tcPr>
                <w:p w14:paraId="0D9F498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17A022" w14:textId="77777777" w:rsidTr="006544F3">
              <w:tc>
                <w:tcPr>
                  <w:tcW w:w="5000" w:type="pct"/>
                </w:tcPr>
                <w:p w14:paraId="0E5A1D0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913D3F" w14:textId="77777777" w:rsidTr="006544F3">
              <w:tc>
                <w:tcPr>
                  <w:tcW w:w="5000" w:type="pct"/>
                </w:tcPr>
                <w:p w14:paraId="4F66F9F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AE767AA" w14:textId="61B2CCD1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57C2385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A80AD1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FF22D24" w14:textId="77777777" w:rsidTr="006544F3">
              <w:tc>
                <w:tcPr>
                  <w:tcW w:w="5000" w:type="pct"/>
                </w:tcPr>
                <w:p w14:paraId="066B5D9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A099C8A" w14:textId="77777777" w:rsidTr="006544F3">
              <w:tc>
                <w:tcPr>
                  <w:tcW w:w="5000" w:type="pct"/>
                </w:tcPr>
                <w:p w14:paraId="68BA9C4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27CF6F4" w14:textId="77777777" w:rsidTr="006544F3">
              <w:tc>
                <w:tcPr>
                  <w:tcW w:w="5000" w:type="pct"/>
                </w:tcPr>
                <w:p w14:paraId="3DC7510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D905623" w14:textId="77777777" w:rsidTr="006544F3">
              <w:tc>
                <w:tcPr>
                  <w:tcW w:w="5000" w:type="pct"/>
                </w:tcPr>
                <w:p w14:paraId="2F1AADF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02D563A" w14:textId="77777777" w:rsidTr="006544F3">
              <w:tc>
                <w:tcPr>
                  <w:tcW w:w="5000" w:type="pct"/>
                </w:tcPr>
                <w:p w14:paraId="1545572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935E00" w14:textId="77777777" w:rsidTr="006544F3">
              <w:tc>
                <w:tcPr>
                  <w:tcW w:w="5000" w:type="pct"/>
                </w:tcPr>
                <w:p w14:paraId="0651A77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189D595" w14:textId="0B91CB0B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E57DD5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FD375B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DAC6E42" w14:textId="77777777" w:rsidTr="006544F3">
              <w:tc>
                <w:tcPr>
                  <w:tcW w:w="5000" w:type="pct"/>
                </w:tcPr>
                <w:p w14:paraId="5BD38BF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6AE430" w14:textId="77777777" w:rsidTr="006544F3">
              <w:tc>
                <w:tcPr>
                  <w:tcW w:w="5000" w:type="pct"/>
                </w:tcPr>
                <w:p w14:paraId="3B0ECA1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BE12E7" w14:textId="77777777" w:rsidTr="006544F3">
              <w:tc>
                <w:tcPr>
                  <w:tcW w:w="5000" w:type="pct"/>
                </w:tcPr>
                <w:p w14:paraId="3CC0E28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B788B5" w14:textId="77777777" w:rsidTr="006544F3">
              <w:tc>
                <w:tcPr>
                  <w:tcW w:w="5000" w:type="pct"/>
                </w:tcPr>
                <w:p w14:paraId="6CE80FE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54EA95" w14:textId="77777777" w:rsidTr="006544F3">
              <w:tc>
                <w:tcPr>
                  <w:tcW w:w="5000" w:type="pct"/>
                </w:tcPr>
                <w:p w14:paraId="2504559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17C31F" w14:textId="77777777" w:rsidTr="006544F3">
              <w:tc>
                <w:tcPr>
                  <w:tcW w:w="5000" w:type="pct"/>
                </w:tcPr>
                <w:p w14:paraId="7EB836B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6A588C1" w14:textId="5CEE0DA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401F58" w:rsidRPr="006D5311" w14:paraId="3F8ED73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77C1DC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7391592" w14:textId="77777777" w:rsidTr="006544F3">
              <w:tc>
                <w:tcPr>
                  <w:tcW w:w="5000" w:type="pct"/>
                </w:tcPr>
                <w:p w14:paraId="65E46D1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6A13C1B" w14:textId="77777777" w:rsidTr="006544F3">
              <w:tc>
                <w:tcPr>
                  <w:tcW w:w="5000" w:type="pct"/>
                </w:tcPr>
                <w:p w14:paraId="33FD473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145709" w14:textId="77777777" w:rsidTr="006544F3">
              <w:tc>
                <w:tcPr>
                  <w:tcW w:w="5000" w:type="pct"/>
                </w:tcPr>
                <w:p w14:paraId="428BA3B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111E22" w14:textId="77777777" w:rsidTr="006544F3">
              <w:tc>
                <w:tcPr>
                  <w:tcW w:w="5000" w:type="pct"/>
                </w:tcPr>
                <w:p w14:paraId="615BA68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D1F2F62" w14:textId="77777777" w:rsidTr="006544F3">
              <w:tc>
                <w:tcPr>
                  <w:tcW w:w="5000" w:type="pct"/>
                </w:tcPr>
                <w:p w14:paraId="6FBDBD9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F5B6472" w14:textId="77777777" w:rsidTr="006544F3">
              <w:tc>
                <w:tcPr>
                  <w:tcW w:w="5000" w:type="pct"/>
                </w:tcPr>
                <w:p w14:paraId="1069A13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029479A" w14:textId="0EA47C2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60E779B5" w14:textId="77777777" w:rsidTr="006544F3">
        <w:trPr>
          <w:trHeight w:val="1814"/>
        </w:trPr>
        <w:tc>
          <w:tcPr>
            <w:tcW w:w="709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401F58" w:rsidRPr="006D5311" w14:paraId="3D637FA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B54559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F4C1CC1" w14:textId="77777777" w:rsidTr="006544F3">
              <w:tc>
                <w:tcPr>
                  <w:tcW w:w="5000" w:type="pct"/>
                </w:tcPr>
                <w:p w14:paraId="2D24292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20EE48" w14:textId="77777777" w:rsidTr="006544F3">
              <w:tc>
                <w:tcPr>
                  <w:tcW w:w="5000" w:type="pct"/>
                </w:tcPr>
                <w:p w14:paraId="05F7F28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8A16FD" w14:textId="77777777" w:rsidTr="006544F3">
              <w:tc>
                <w:tcPr>
                  <w:tcW w:w="5000" w:type="pct"/>
                </w:tcPr>
                <w:p w14:paraId="4E61F89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A03B26" w14:textId="77777777" w:rsidTr="006544F3">
              <w:tc>
                <w:tcPr>
                  <w:tcW w:w="5000" w:type="pct"/>
                </w:tcPr>
                <w:p w14:paraId="0FA0BDD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6EB9CE" w14:textId="77777777" w:rsidTr="006544F3">
              <w:tc>
                <w:tcPr>
                  <w:tcW w:w="5000" w:type="pct"/>
                </w:tcPr>
                <w:p w14:paraId="3209EA4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32BC9F" w14:textId="77777777" w:rsidTr="006544F3">
              <w:tc>
                <w:tcPr>
                  <w:tcW w:w="5000" w:type="pct"/>
                </w:tcPr>
                <w:p w14:paraId="4FDAFD4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7AEBF6" w14:textId="302D9CC1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0E7FF0B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EBB322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0DEE45" w14:textId="77777777" w:rsidTr="006544F3">
              <w:tc>
                <w:tcPr>
                  <w:tcW w:w="5000" w:type="pct"/>
                </w:tcPr>
                <w:p w14:paraId="5D4166B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EE3EC2D" w14:textId="77777777" w:rsidTr="006544F3">
              <w:tc>
                <w:tcPr>
                  <w:tcW w:w="5000" w:type="pct"/>
                </w:tcPr>
                <w:p w14:paraId="7E7A8F9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07D2EF2" w14:textId="77777777" w:rsidTr="006544F3">
              <w:tc>
                <w:tcPr>
                  <w:tcW w:w="5000" w:type="pct"/>
                </w:tcPr>
                <w:p w14:paraId="48E83D1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3BE215" w14:textId="77777777" w:rsidTr="006544F3">
              <w:tc>
                <w:tcPr>
                  <w:tcW w:w="5000" w:type="pct"/>
                </w:tcPr>
                <w:p w14:paraId="2D7EB03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7DCA655" w14:textId="77777777" w:rsidTr="006544F3">
              <w:tc>
                <w:tcPr>
                  <w:tcW w:w="5000" w:type="pct"/>
                </w:tcPr>
                <w:p w14:paraId="445D3C3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6442EA" w14:textId="77777777" w:rsidTr="006544F3">
              <w:tc>
                <w:tcPr>
                  <w:tcW w:w="5000" w:type="pct"/>
                </w:tcPr>
                <w:p w14:paraId="76E5F13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7680D29" w14:textId="0D9511F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53FD94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DCDA50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A2A5F94" w14:textId="77777777" w:rsidTr="006544F3">
              <w:tc>
                <w:tcPr>
                  <w:tcW w:w="5000" w:type="pct"/>
                </w:tcPr>
                <w:p w14:paraId="1D8032D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A7C772" w14:textId="77777777" w:rsidTr="006544F3">
              <w:tc>
                <w:tcPr>
                  <w:tcW w:w="5000" w:type="pct"/>
                </w:tcPr>
                <w:p w14:paraId="26A1A0E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34650E" w14:textId="77777777" w:rsidTr="006544F3">
              <w:tc>
                <w:tcPr>
                  <w:tcW w:w="5000" w:type="pct"/>
                </w:tcPr>
                <w:p w14:paraId="3C9B12F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A16FC9F" w14:textId="77777777" w:rsidTr="006544F3">
              <w:tc>
                <w:tcPr>
                  <w:tcW w:w="5000" w:type="pct"/>
                </w:tcPr>
                <w:p w14:paraId="0915883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FB5AC34" w14:textId="77777777" w:rsidTr="006544F3">
              <w:tc>
                <w:tcPr>
                  <w:tcW w:w="5000" w:type="pct"/>
                </w:tcPr>
                <w:p w14:paraId="7EE62F6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15CFC7" w14:textId="77777777" w:rsidTr="006544F3">
              <w:tc>
                <w:tcPr>
                  <w:tcW w:w="5000" w:type="pct"/>
                </w:tcPr>
                <w:p w14:paraId="579C37C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2D0B506" w14:textId="53DD1F0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E596204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BBD75B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EC85A3B" w14:textId="77777777" w:rsidTr="006544F3">
              <w:tc>
                <w:tcPr>
                  <w:tcW w:w="5000" w:type="pct"/>
                </w:tcPr>
                <w:p w14:paraId="761215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5304F69" w14:textId="77777777" w:rsidTr="006544F3">
              <w:tc>
                <w:tcPr>
                  <w:tcW w:w="5000" w:type="pct"/>
                </w:tcPr>
                <w:p w14:paraId="573A5DE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1B4D71" w14:textId="77777777" w:rsidTr="006544F3">
              <w:tc>
                <w:tcPr>
                  <w:tcW w:w="5000" w:type="pct"/>
                </w:tcPr>
                <w:p w14:paraId="596364B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068DD70" w14:textId="77777777" w:rsidTr="006544F3">
              <w:tc>
                <w:tcPr>
                  <w:tcW w:w="5000" w:type="pct"/>
                </w:tcPr>
                <w:p w14:paraId="1376D22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995210E" w14:textId="77777777" w:rsidTr="006544F3">
              <w:tc>
                <w:tcPr>
                  <w:tcW w:w="5000" w:type="pct"/>
                </w:tcPr>
                <w:p w14:paraId="6203DF2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579BC8" w14:textId="77777777" w:rsidTr="006544F3">
              <w:tc>
                <w:tcPr>
                  <w:tcW w:w="5000" w:type="pct"/>
                </w:tcPr>
                <w:p w14:paraId="7921E4E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000191A" w14:textId="346598F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89C48D5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ECFE54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EB870D" w14:textId="77777777" w:rsidTr="006544F3">
              <w:tc>
                <w:tcPr>
                  <w:tcW w:w="5000" w:type="pct"/>
                </w:tcPr>
                <w:p w14:paraId="1EA3046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8F46C7F" w14:textId="77777777" w:rsidTr="006544F3">
              <w:tc>
                <w:tcPr>
                  <w:tcW w:w="5000" w:type="pct"/>
                </w:tcPr>
                <w:p w14:paraId="5CA8F60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7247B9" w14:textId="77777777" w:rsidTr="006544F3">
              <w:tc>
                <w:tcPr>
                  <w:tcW w:w="5000" w:type="pct"/>
                </w:tcPr>
                <w:p w14:paraId="33F3362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FAF52FA" w14:textId="77777777" w:rsidTr="006544F3">
              <w:tc>
                <w:tcPr>
                  <w:tcW w:w="5000" w:type="pct"/>
                </w:tcPr>
                <w:p w14:paraId="7F3642D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67981A" w14:textId="77777777" w:rsidTr="006544F3">
              <w:tc>
                <w:tcPr>
                  <w:tcW w:w="5000" w:type="pct"/>
                </w:tcPr>
                <w:p w14:paraId="640F1A0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2354747" w14:textId="77777777" w:rsidTr="006544F3">
              <w:tc>
                <w:tcPr>
                  <w:tcW w:w="5000" w:type="pct"/>
                </w:tcPr>
                <w:p w14:paraId="4B42F17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0FC56B8" w14:textId="7659CB0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41CF18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B97A83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E2F254" w14:textId="77777777" w:rsidTr="006544F3">
              <w:tc>
                <w:tcPr>
                  <w:tcW w:w="5000" w:type="pct"/>
                </w:tcPr>
                <w:p w14:paraId="456A1CE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E0DD1B" w14:textId="77777777" w:rsidTr="006544F3">
              <w:tc>
                <w:tcPr>
                  <w:tcW w:w="5000" w:type="pct"/>
                </w:tcPr>
                <w:p w14:paraId="27774D6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C87E44C" w14:textId="77777777" w:rsidTr="006544F3">
              <w:tc>
                <w:tcPr>
                  <w:tcW w:w="5000" w:type="pct"/>
                </w:tcPr>
                <w:p w14:paraId="1B8F1E3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F43870" w14:textId="77777777" w:rsidTr="006544F3">
              <w:tc>
                <w:tcPr>
                  <w:tcW w:w="5000" w:type="pct"/>
                </w:tcPr>
                <w:p w14:paraId="644E252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284D02C" w14:textId="77777777" w:rsidTr="006544F3">
              <w:tc>
                <w:tcPr>
                  <w:tcW w:w="5000" w:type="pct"/>
                </w:tcPr>
                <w:p w14:paraId="4825F06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EAB4D02" w14:textId="77777777" w:rsidTr="006544F3">
              <w:tc>
                <w:tcPr>
                  <w:tcW w:w="5000" w:type="pct"/>
                </w:tcPr>
                <w:p w14:paraId="6C3314A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CB654EB" w14:textId="2F37C97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401F58" w:rsidRPr="006D5311" w14:paraId="5C29C4B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9E4735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CFABA02" w14:textId="77777777" w:rsidTr="006544F3">
              <w:tc>
                <w:tcPr>
                  <w:tcW w:w="5000" w:type="pct"/>
                </w:tcPr>
                <w:p w14:paraId="496D9BB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FB39E48" w14:textId="77777777" w:rsidTr="006544F3">
              <w:tc>
                <w:tcPr>
                  <w:tcW w:w="5000" w:type="pct"/>
                </w:tcPr>
                <w:p w14:paraId="09BE970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D0EC3AB" w14:textId="77777777" w:rsidTr="006544F3">
              <w:tc>
                <w:tcPr>
                  <w:tcW w:w="5000" w:type="pct"/>
                </w:tcPr>
                <w:p w14:paraId="58CC34B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56A30C" w14:textId="77777777" w:rsidTr="006544F3">
              <w:tc>
                <w:tcPr>
                  <w:tcW w:w="5000" w:type="pct"/>
                </w:tcPr>
                <w:p w14:paraId="2A754EA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E3C4A45" w14:textId="77777777" w:rsidTr="006544F3">
              <w:tc>
                <w:tcPr>
                  <w:tcW w:w="5000" w:type="pct"/>
                </w:tcPr>
                <w:p w14:paraId="23B9E96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CB4A6D" w14:textId="77777777" w:rsidTr="006544F3">
              <w:tc>
                <w:tcPr>
                  <w:tcW w:w="5000" w:type="pct"/>
                </w:tcPr>
                <w:p w14:paraId="59FA0CD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9F32BE3" w14:textId="54AD505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5CF098CA" w14:textId="77777777" w:rsidTr="006544F3">
        <w:trPr>
          <w:trHeight w:val="1814"/>
        </w:trPr>
        <w:tc>
          <w:tcPr>
            <w:tcW w:w="709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401F58" w:rsidRPr="006D5311" w14:paraId="2916AA5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B34F13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3539BAA" w14:textId="77777777" w:rsidTr="006544F3">
              <w:tc>
                <w:tcPr>
                  <w:tcW w:w="5000" w:type="pct"/>
                </w:tcPr>
                <w:p w14:paraId="6592946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DF9D72" w14:textId="77777777" w:rsidTr="006544F3">
              <w:tc>
                <w:tcPr>
                  <w:tcW w:w="5000" w:type="pct"/>
                </w:tcPr>
                <w:p w14:paraId="7987B2B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2102C0E" w14:textId="77777777" w:rsidTr="006544F3">
              <w:tc>
                <w:tcPr>
                  <w:tcW w:w="5000" w:type="pct"/>
                </w:tcPr>
                <w:p w14:paraId="4EA81A9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98259BD" w14:textId="77777777" w:rsidTr="006544F3">
              <w:tc>
                <w:tcPr>
                  <w:tcW w:w="5000" w:type="pct"/>
                </w:tcPr>
                <w:p w14:paraId="6176E6D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D4E3854" w14:textId="77777777" w:rsidTr="006544F3">
              <w:tc>
                <w:tcPr>
                  <w:tcW w:w="5000" w:type="pct"/>
                </w:tcPr>
                <w:p w14:paraId="08B971C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DEF884" w14:textId="77777777" w:rsidTr="006544F3">
              <w:tc>
                <w:tcPr>
                  <w:tcW w:w="5000" w:type="pct"/>
                </w:tcPr>
                <w:p w14:paraId="4CD3DD5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F0DCB5" w14:textId="79E2C6B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0FA5ED2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D4FF63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910494" w14:textId="77777777" w:rsidTr="006544F3">
              <w:tc>
                <w:tcPr>
                  <w:tcW w:w="5000" w:type="pct"/>
                </w:tcPr>
                <w:p w14:paraId="6B88DCF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F2E7C6" w14:textId="77777777" w:rsidTr="006544F3">
              <w:tc>
                <w:tcPr>
                  <w:tcW w:w="5000" w:type="pct"/>
                </w:tcPr>
                <w:p w14:paraId="6269ABD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CEEA1A" w14:textId="77777777" w:rsidTr="006544F3">
              <w:tc>
                <w:tcPr>
                  <w:tcW w:w="5000" w:type="pct"/>
                </w:tcPr>
                <w:p w14:paraId="23B24A0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045E9D" w14:textId="77777777" w:rsidTr="006544F3">
              <w:tc>
                <w:tcPr>
                  <w:tcW w:w="5000" w:type="pct"/>
                </w:tcPr>
                <w:p w14:paraId="61F7AF1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BFE8E7" w14:textId="77777777" w:rsidTr="006544F3">
              <w:tc>
                <w:tcPr>
                  <w:tcW w:w="5000" w:type="pct"/>
                </w:tcPr>
                <w:p w14:paraId="20AEB0C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C4D31B" w14:textId="77777777" w:rsidTr="006544F3">
              <w:tc>
                <w:tcPr>
                  <w:tcW w:w="5000" w:type="pct"/>
                </w:tcPr>
                <w:p w14:paraId="2556CB5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2E3733F" w14:textId="6EC1734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FF0504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AC919D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7979E0" w14:textId="77777777" w:rsidTr="006544F3">
              <w:tc>
                <w:tcPr>
                  <w:tcW w:w="5000" w:type="pct"/>
                </w:tcPr>
                <w:p w14:paraId="1144764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AED081" w14:textId="77777777" w:rsidTr="006544F3">
              <w:tc>
                <w:tcPr>
                  <w:tcW w:w="5000" w:type="pct"/>
                </w:tcPr>
                <w:p w14:paraId="71454D2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B50812C" w14:textId="77777777" w:rsidTr="006544F3">
              <w:tc>
                <w:tcPr>
                  <w:tcW w:w="5000" w:type="pct"/>
                </w:tcPr>
                <w:p w14:paraId="6F81A2D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42FC96E" w14:textId="77777777" w:rsidTr="006544F3">
              <w:tc>
                <w:tcPr>
                  <w:tcW w:w="5000" w:type="pct"/>
                </w:tcPr>
                <w:p w14:paraId="3A784D0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4DD18DC" w14:textId="77777777" w:rsidTr="006544F3">
              <w:tc>
                <w:tcPr>
                  <w:tcW w:w="5000" w:type="pct"/>
                </w:tcPr>
                <w:p w14:paraId="284F4A2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5739C97" w14:textId="77777777" w:rsidTr="006544F3">
              <w:tc>
                <w:tcPr>
                  <w:tcW w:w="5000" w:type="pct"/>
                </w:tcPr>
                <w:p w14:paraId="310F5D1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F4B2725" w14:textId="09F0A88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1DBD3F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1298B8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048701B" w14:textId="77777777" w:rsidTr="006544F3">
              <w:tc>
                <w:tcPr>
                  <w:tcW w:w="5000" w:type="pct"/>
                </w:tcPr>
                <w:p w14:paraId="495FEE5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DD40C3" w14:textId="77777777" w:rsidTr="006544F3">
              <w:tc>
                <w:tcPr>
                  <w:tcW w:w="5000" w:type="pct"/>
                </w:tcPr>
                <w:p w14:paraId="76017B1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91D73B" w14:textId="77777777" w:rsidTr="006544F3">
              <w:tc>
                <w:tcPr>
                  <w:tcW w:w="5000" w:type="pct"/>
                </w:tcPr>
                <w:p w14:paraId="100A3B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F6109CF" w14:textId="77777777" w:rsidTr="006544F3">
              <w:tc>
                <w:tcPr>
                  <w:tcW w:w="5000" w:type="pct"/>
                </w:tcPr>
                <w:p w14:paraId="3CFADF9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D8B272C" w14:textId="77777777" w:rsidTr="006544F3">
              <w:tc>
                <w:tcPr>
                  <w:tcW w:w="5000" w:type="pct"/>
                </w:tcPr>
                <w:p w14:paraId="48C2357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AD2BF0B" w14:textId="77777777" w:rsidTr="006544F3">
              <w:tc>
                <w:tcPr>
                  <w:tcW w:w="5000" w:type="pct"/>
                </w:tcPr>
                <w:p w14:paraId="3E6A9B4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1F7C5D7" w14:textId="2429116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B25913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96D8F7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93059B" w14:textId="77777777" w:rsidTr="006544F3">
              <w:tc>
                <w:tcPr>
                  <w:tcW w:w="5000" w:type="pct"/>
                </w:tcPr>
                <w:p w14:paraId="2B409B5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625935F" w14:textId="77777777" w:rsidTr="006544F3">
              <w:tc>
                <w:tcPr>
                  <w:tcW w:w="5000" w:type="pct"/>
                </w:tcPr>
                <w:p w14:paraId="6B4AF85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45158FD" w14:textId="77777777" w:rsidTr="006544F3">
              <w:tc>
                <w:tcPr>
                  <w:tcW w:w="5000" w:type="pct"/>
                </w:tcPr>
                <w:p w14:paraId="5A9369D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4A989A5" w14:textId="77777777" w:rsidTr="006544F3">
              <w:tc>
                <w:tcPr>
                  <w:tcW w:w="5000" w:type="pct"/>
                </w:tcPr>
                <w:p w14:paraId="1FCFDEF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4525A7" w14:textId="77777777" w:rsidTr="006544F3">
              <w:tc>
                <w:tcPr>
                  <w:tcW w:w="5000" w:type="pct"/>
                </w:tcPr>
                <w:p w14:paraId="77121F3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D25B86" w14:textId="77777777" w:rsidTr="006544F3">
              <w:tc>
                <w:tcPr>
                  <w:tcW w:w="5000" w:type="pct"/>
                </w:tcPr>
                <w:p w14:paraId="30C23E0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F0DFA5F" w14:textId="0D96C14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3A96BE5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64AEE6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07D75C8" w14:textId="77777777" w:rsidTr="006544F3">
              <w:tc>
                <w:tcPr>
                  <w:tcW w:w="5000" w:type="pct"/>
                </w:tcPr>
                <w:p w14:paraId="159CEEA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2DE53BF" w14:textId="77777777" w:rsidTr="006544F3">
              <w:tc>
                <w:tcPr>
                  <w:tcW w:w="5000" w:type="pct"/>
                </w:tcPr>
                <w:p w14:paraId="281C5B1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2BEB98F" w14:textId="77777777" w:rsidTr="006544F3">
              <w:tc>
                <w:tcPr>
                  <w:tcW w:w="5000" w:type="pct"/>
                </w:tcPr>
                <w:p w14:paraId="063FA58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C90EB21" w14:textId="77777777" w:rsidTr="006544F3">
              <w:tc>
                <w:tcPr>
                  <w:tcW w:w="5000" w:type="pct"/>
                </w:tcPr>
                <w:p w14:paraId="79E18AA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B950EE" w14:textId="77777777" w:rsidTr="006544F3">
              <w:tc>
                <w:tcPr>
                  <w:tcW w:w="5000" w:type="pct"/>
                </w:tcPr>
                <w:p w14:paraId="3E992F5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B3F7DE8" w14:textId="77777777" w:rsidTr="006544F3">
              <w:tc>
                <w:tcPr>
                  <w:tcW w:w="5000" w:type="pct"/>
                </w:tcPr>
                <w:p w14:paraId="016282C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DCE0BEC" w14:textId="700E97A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401F58" w:rsidRPr="006D5311" w14:paraId="464D4C6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4AC051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6975EA5" w14:textId="77777777" w:rsidTr="006544F3">
              <w:tc>
                <w:tcPr>
                  <w:tcW w:w="5000" w:type="pct"/>
                </w:tcPr>
                <w:p w14:paraId="1E79ED7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C23F0D8" w14:textId="77777777" w:rsidTr="006544F3">
              <w:tc>
                <w:tcPr>
                  <w:tcW w:w="5000" w:type="pct"/>
                </w:tcPr>
                <w:p w14:paraId="3816C22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0FE3338" w14:textId="77777777" w:rsidTr="006544F3">
              <w:tc>
                <w:tcPr>
                  <w:tcW w:w="5000" w:type="pct"/>
                </w:tcPr>
                <w:p w14:paraId="69DB66A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58218AF" w14:textId="77777777" w:rsidTr="006544F3">
              <w:tc>
                <w:tcPr>
                  <w:tcW w:w="5000" w:type="pct"/>
                </w:tcPr>
                <w:p w14:paraId="52FFAC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9FDCA33" w14:textId="77777777" w:rsidTr="006544F3">
              <w:tc>
                <w:tcPr>
                  <w:tcW w:w="5000" w:type="pct"/>
                </w:tcPr>
                <w:p w14:paraId="5AF9BE1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9474095" w14:textId="77777777" w:rsidTr="006544F3">
              <w:tc>
                <w:tcPr>
                  <w:tcW w:w="5000" w:type="pct"/>
                </w:tcPr>
                <w:p w14:paraId="5842E49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85468E" w14:textId="2CC5C4A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169861FD" w14:textId="77777777" w:rsidTr="006544F3">
        <w:trPr>
          <w:trHeight w:val="1814"/>
        </w:trPr>
        <w:tc>
          <w:tcPr>
            <w:tcW w:w="709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401F58" w:rsidRPr="006D5311" w14:paraId="644D56C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5226A1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3176ACF" w14:textId="77777777" w:rsidTr="006544F3">
              <w:tc>
                <w:tcPr>
                  <w:tcW w:w="5000" w:type="pct"/>
                </w:tcPr>
                <w:p w14:paraId="06075A1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9C6D33" w14:textId="77777777" w:rsidTr="006544F3">
              <w:tc>
                <w:tcPr>
                  <w:tcW w:w="5000" w:type="pct"/>
                </w:tcPr>
                <w:p w14:paraId="1469743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9A24B4" w14:textId="77777777" w:rsidTr="006544F3">
              <w:tc>
                <w:tcPr>
                  <w:tcW w:w="5000" w:type="pct"/>
                </w:tcPr>
                <w:p w14:paraId="081603B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3D0B51" w14:textId="77777777" w:rsidTr="006544F3">
              <w:tc>
                <w:tcPr>
                  <w:tcW w:w="5000" w:type="pct"/>
                </w:tcPr>
                <w:p w14:paraId="677EEC5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A34258B" w14:textId="77777777" w:rsidTr="006544F3">
              <w:tc>
                <w:tcPr>
                  <w:tcW w:w="5000" w:type="pct"/>
                </w:tcPr>
                <w:p w14:paraId="3FE7C9C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FEB2044" w14:textId="77777777" w:rsidTr="006544F3">
              <w:tc>
                <w:tcPr>
                  <w:tcW w:w="5000" w:type="pct"/>
                </w:tcPr>
                <w:p w14:paraId="7D9107F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A4197A9" w14:textId="659D1411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75B0D68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16408C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41A81BB" w14:textId="77777777" w:rsidTr="006544F3">
              <w:tc>
                <w:tcPr>
                  <w:tcW w:w="5000" w:type="pct"/>
                </w:tcPr>
                <w:p w14:paraId="1C24353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F32C0F" w14:textId="77777777" w:rsidTr="006544F3">
              <w:tc>
                <w:tcPr>
                  <w:tcW w:w="5000" w:type="pct"/>
                </w:tcPr>
                <w:p w14:paraId="77EFBB5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9E1877D" w14:textId="77777777" w:rsidTr="006544F3">
              <w:tc>
                <w:tcPr>
                  <w:tcW w:w="5000" w:type="pct"/>
                </w:tcPr>
                <w:p w14:paraId="05EE167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D38794B" w14:textId="77777777" w:rsidTr="006544F3">
              <w:tc>
                <w:tcPr>
                  <w:tcW w:w="5000" w:type="pct"/>
                </w:tcPr>
                <w:p w14:paraId="7C17843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183103" w14:textId="77777777" w:rsidTr="006544F3">
              <w:tc>
                <w:tcPr>
                  <w:tcW w:w="5000" w:type="pct"/>
                </w:tcPr>
                <w:p w14:paraId="6A91EC0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F049151" w14:textId="77777777" w:rsidTr="006544F3">
              <w:tc>
                <w:tcPr>
                  <w:tcW w:w="5000" w:type="pct"/>
                </w:tcPr>
                <w:p w14:paraId="6A1D3EF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D47D499" w14:textId="66635BCB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49F1249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7B3DB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71C4976" w14:textId="77777777" w:rsidTr="006544F3">
              <w:tc>
                <w:tcPr>
                  <w:tcW w:w="5000" w:type="pct"/>
                </w:tcPr>
                <w:p w14:paraId="4314917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3727B9" w14:textId="77777777" w:rsidTr="006544F3">
              <w:tc>
                <w:tcPr>
                  <w:tcW w:w="5000" w:type="pct"/>
                </w:tcPr>
                <w:p w14:paraId="633AEA3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EC6807" w14:textId="77777777" w:rsidTr="006544F3">
              <w:tc>
                <w:tcPr>
                  <w:tcW w:w="5000" w:type="pct"/>
                </w:tcPr>
                <w:p w14:paraId="6CFBE0C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CC6FA9" w14:textId="77777777" w:rsidTr="006544F3">
              <w:tc>
                <w:tcPr>
                  <w:tcW w:w="5000" w:type="pct"/>
                </w:tcPr>
                <w:p w14:paraId="295F8DB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A159B1C" w14:textId="77777777" w:rsidTr="006544F3">
              <w:tc>
                <w:tcPr>
                  <w:tcW w:w="5000" w:type="pct"/>
                </w:tcPr>
                <w:p w14:paraId="2AE4797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726A87" w14:textId="77777777" w:rsidTr="006544F3">
              <w:tc>
                <w:tcPr>
                  <w:tcW w:w="5000" w:type="pct"/>
                </w:tcPr>
                <w:p w14:paraId="49EC4DD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56D6C7A" w14:textId="0CB4A8D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E34C035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1E736F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25405A" w14:textId="77777777" w:rsidTr="006544F3">
              <w:tc>
                <w:tcPr>
                  <w:tcW w:w="5000" w:type="pct"/>
                </w:tcPr>
                <w:p w14:paraId="38BE6B4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9A78CE5" w14:textId="77777777" w:rsidTr="006544F3">
              <w:tc>
                <w:tcPr>
                  <w:tcW w:w="5000" w:type="pct"/>
                </w:tcPr>
                <w:p w14:paraId="3C22AF3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47346FC" w14:textId="77777777" w:rsidTr="006544F3">
              <w:tc>
                <w:tcPr>
                  <w:tcW w:w="5000" w:type="pct"/>
                </w:tcPr>
                <w:p w14:paraId="4BD4F97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77EA0F" w14:textId="77777777" w:rsidTr="006544F3">
              <w:tc>
                <w:tcPr>
                  <w:tcW w:w="5000" w:type="pct"/>
                </w:tcPr>
                <w:p w14:paraId="15771BF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E00959" w14:textId="77777777" w:rsidTr="006544F3">
              <w:tc>
                <w:tcPr>
                  <w:tcW w:w="5000" w:type="pct"/>
                </w:tcPr>
                <w:p w14:paraId="345AFE7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7FF5FC" w14:textId="77777777" w:rsidTr="006544F3">
              <w:tc>
                <w:tcPr>
                  <w:tcW w:w="5000" w:type="pct"/>
                </w:tcPr>
                <w:p w14:paraId="2AD35C1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D0C770D" w14:textId="6A5E502B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5A21D70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23FF18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61C5CE" w14:textId="77777777" w:rsidTr="006544F3">
              <w:tc>
                <w:tcPr>
                  <w:tcW w:w="5000" w:type="pct"/>
                </w:tcPr>
                <w:p w14:paraId="5F42311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9FDED2" w14:textId="77777777" w:rsidTr="006544F3">
              <w:tc>
                <w:tcPr>
                  <w:tcW w:w="5000" w:type="pct"/>
                </w:tcPr>
                <w:p w14:paraId="06EE14C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F85A4E6" w14:textId="77777777" w:rsidTr="006544F3">
              <w:tc>
                <w:tcPr>
                  <w:tcW w:w="5000" w:type="pct"/>
                </w:tcPr>
                <w:p w14:paraId="6E3417E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EBFBFC" w14:textId="77777777" w:rsidTr="006544F3">
              <w:tc>
                <w:tcPr>
                  <w:tcW w:w="5000" w:type="pct"/>
                </w:tcPr>
                <w:p w14:paraId="2513FD5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86ADF76" w14:textId="77777777" w:rsidTr="006544F3">
              <w:tc>
                <w:tcPr>
                  <w:tcW w:w="5000" w:type="pct"/>
                </w:tcPr>
                <w:p w14:paraId="1A2E973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CB72191" w14:textId="77777777" w:rsidTr="006544F3">
              <w:tc>
                <w:tcPr>
                  <w:tcW w:w="5000" w:type="pct"/>
                </w:tcPr>
                <w:p w14:paraId="070B6F3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8FB088" w14:textId="278CDF6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857803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B74511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BB28260" w14:textId="77777777" w:rsidTr="006544F3">
              <w:tc>
                <w:tcPr>
                  <w:tcW w:w="5000" w:type="pct"/>
                </w:tcPr>
                <w:p w14:paraId="4FDFE71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9C311DD" w14:textId="77777777" w:rsidTr="006544F3">
              <w:tc>
                <w:tcPr>
                  <w:tcW w:w="5000" w:type="pct"/>
                </w:tcPr>
                <w:p w14:paraId="6A408F3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97DF77A" w14:textId="77777777" w:rsidTr="006544F3">
              <w:tc>
                <w:tcPr>
                  <w:tcW w:w="5000" w:type="pct"/>
                </w:tcPr>
                <w:p w14:paraId="5B911FC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439B6D4" w14:textId="77777777" w:rsidTr="006544F3">
              <w:tc>
                <w:tcPr>
                  <w:tcW w:w="5000" w:type="pct"/>
                </w:tcPr>
                <w:p w14:paraId="208BF4C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1624547" w14:textId="77777777" w:rsidTr="006544F3">
              <w:tc>
                <w:tcPr>
                  <w:tcW w:w="5000" w:type="pct"/>
                </w:tcPr>
                <w:p w14:paraId="2527C2A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F4237F" w14:textId="77777777" w:rsidTr="006544F3">
              <w:tc>
                <w:tcPr>
                  <w:tcW w:w="5000" w:type="pct"/>
                </w:tcPr>
                <w:p w14:paraId="32085D6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2026D69" w14:textId="3ED7C05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401F58" w:rsidRPr="006D5311" w14:paraId="5C63B3B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22BFBB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590BFD" w14:textId="77777777" w:rsidTr="006544F3">
              <w:tc>
                <w:tcPr>
                  <w:tcW w:w="5000" w:type="pct"/>
                </w:tcPr>
                <w:p w14:paraId="77F3719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FF9825" w14:textId="77777777" w:rsidTr="006544F3">
              <w:tc>
                <w:tcPr>
                  <w:tcW w:w="5000" w:type="pct"/>
                </w:tcPr>
                <w:p w14:paraId="602DBED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F7BECE" w14:textId="77777777" w:rsidTr="006544F3">
              <w:tc>
                <w:tcPr>
                  <w:tcW w:w="5000" w:type="pct"/>
                </w:tcPr>
                <w:p w14:paraId="497CB34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C78A99E" w14:textId="77777777" w:rsidTr="006544F3">
              <w:tc>
                <w:tcPr>
                  <w:tcW w:w="5000" w:type="pct"/>
                </w:tcPr>
                <w:p w14:paraId="6E5FCE4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A106F9" w14:textId="77777777" w:rsidTr="006544F3">
              <w:tc>
                <w:tcPr>
                  <w:tcW w:w="5000" w:type="pct"/>
                </w:tcPr>
                <w:p w14:paraId="6C10051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A94CDDF" w14:textId="77777777" w:rsidTr="006544F3">
              <w:tc>
                <w:tcPr>
                  <w:tcW w:w="5000" w:type="pct"/>
                </w:tcPr>
                <w:p w14:paraId="6595456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9AAC01A" w14:textId="22A6827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0A504B64" w14:textId="77777777" w:rsidTr="006544F3">
        <w:trPr>
          <w:trHeight w:val="1814"/>
        </w:trPr>
        <w:tc>
          <w:tcPr>
            <w:tcW w:w="709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401F58" w:rsidRPr="006D5311" w14:paraId="2074A6F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EF3F7C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40766C3" w14:textId="77777777" w:rsidTr="006544F3">
              <w:tc>
                <w:tcPr>
                  <w:tcW w:w="5000" w:type="pct"/>
                </w:tcPr>
                <w:p w14:paraId="363540E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F6EA64" w14:textId="77777777" w:rsidTr="006544F3">
              <w:tc>
                <w:tcPr>
                  <w:tcW w:w="5000" w:type="pct"/>
                </w:tcPr>
                <w:p w14:paraId="1AFE0AF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A2F432" w14:textId="77777777" w:rsidTr="006544F3">
              <w:tc>
                <w:tcPr>
                  <w:tcW w:w="5000" w:type="pct"/>
                </w:tcPr>
                <w:p w14:paraId="018AB73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B0C3EAF" w14:textId="77777777" w:rsidTr="006544F3">
              <w:tc>
                <w:tcPr>
                  <w:tcW w:w="5000" w:type="pct"/>
                </w:tcPr>
                <w:p w14:paraId="237F05B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31F341" w14:textId="77777777" w:rsidTr="006544F3">
              <w:tc>
                <w:tcPr>
                  <w:tcW w:w="5000" w:type="pct"/>
                </w:tcPr>
                <w:p w14:paraId="7FCDB8A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EBB8F18" w14:textId="77777777" w:rsidTr="006544F3">
              <w:tc>
                <w:tcPr>
                  <w:tcW w:w="5000" w:type="pct"/>
                </w:tcPr>
                <w:p w14:paraId="214DBF9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C6D6F00" w14:textId="2090547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630CFB5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D48205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0AC1F1" w14:textId="77777777" w:rsidTr="006544F3">
              <w:tc>
                <w:tcPr>
                  <w:tcW w:w="5000" w:type="pct"/>
                </w:tcPr>
                <w:p w14:paraId="041468F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087B6AC" w14:textId="77777777" w:rsidTr="006544F3">
              <w:tc>
                <w:tcPr>
                  <w:tcW w:w="5000" w:type="pct"/>
                </w:tcPr>
                <w:p w14:paraId="1DBEEC9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9F865E2" w14:textId="77777777" w:rsidTr="006544F3">
              <w:tc>
                <w:tcPr>
                  <w:tcW w:w="5000" w:type="pct"/>
                </w:tcPr>
                <w:p w14:paraId="3177BF7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167E43" w14:textId="77777777" w:rsidTr="006544F3">
              <w:tc>
                <w:tcPr>
                  <w:tcW w:w="5000" w:type="pct"/>
                </w:tcPr>
                <w:p w14:paraId="2969776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6640771" w14:textId="77777777" w:rsidTr="006544F3">
              <w:tc>
                <w:tcPr>
                  <w:tcW w:w="5000" w:type="pct"/>
                </w:tcPr>
                <w:p w14:paraId="4FF6B3F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6E98910" w14:textId="77777777" w:rsidTr="006544F3">
              <w:tc>
                <w:tcPr>
                  <w:tcW w:w="5000" w:type="pct"/>
                </w:tcPr>
                <w:p w14:paraId="067E50A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83BF597" w14:textId="25717EA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2B35AF8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F49865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4A32F3" w14:textId="77777777" w:rsidTr="006544F3">
              <w:tc>
                <w:tcPr>
                  <w:tcW w:w="5000" w:type="pct"/>
                </w:tcPr>
                <w:p w14:paraId="65B5D21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35B766" w14:textId="77777777" w:rsidTr="006544F3">
              <w:tc>
                <w:tcPr>
                  <w:tcW w:w="5000" w:type="pct"/>
                </w:tcPr>
                <w:p w14:paraId="38913F4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760375" w14:textId="77777777" w:rsidTr="006544F3">
              <w:tc>
                <w:tcPr>
                  <w:tcW w:w="5000" w:type="pct"/>
                </w:tcPr>
                <w:p w14:paraId="22C9A2C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979641" w14:textId="77777777" w:rsidTr="006544F3">
              <w:tc>
                <w:tcPr>
                  <w:tcW w:w="5000" w:type="pct"/>
                </w:tcPr>
                <w:p w14:paraId="466F799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944AED" w14:textId="77777777" w:rsidTr="006544F3">
              <w:tc>
                <w:tcPr>
                  <w:tcW w:w="5000" w:type="pct"/>
                </w:tcPr>
                <w:p w14:paraId="7B6C08A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AB19424" w14:textId="77777777" w:rsidTr="006544F3">
              <w:tc>
                <w:tcPr>
                  <w:tcW w:w="5000" w:type="pct"/>
                </w:tcPr>
                <w:p w14:paraId="260B4DB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98CEC11" w14:textId="3A4547E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3242DB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E490A7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DFA616" w14:textId="77777777" w:rsidTr="006544F3">
              <w:tc>
                <w:tcPr>
                  <w:tcW w:w="5000" w:type="pct"/>
                </w:tcPr>
                <w:p w14:paraId="4DFB545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F9BBBF9" w14:textId="77777777" w:rsidTr="006544F3">
              <w:tc>
                <w:tcPr>
                  <w:tcW w:w="5000" w:type="pct"/>
                </w:tcPr>
                <w:p w14:paraId="47F365F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D5F141" w14:textId="77777777" w:rsidTr="006544F3">
              <w:tc>
                <w:tcPr>
                  <w:tcW w:w="5000" w:type="pct"/>
                </w:tcPr>
                <w:p w14:paraId="74873A5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0B12361" w14:textId="77777777" w:rsidTr="006544F3">
              <w:tc>
                <w:tcPr>
                  <w:tcW w:w="5000" w:type="pct"/>
                </w:tcPr>
                <w:p w14:paraId="6494EF6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923A9B" w14:textId="77777777" w:rsidTr="006544F3">
              <w:tc>
                <w:tcPr>
                  <w:tcW w:w="5000" w:type="pct"/>
                </w:tcPr>
                <w:p w14:paraId="66A70C5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BF08E2" w14:textId="77777777" w:rsidTr="006544F3">
              <w:tc>
                <w:tcPr>
                  <w:tcW w:w="5000" w:type="pct"/>
                </w:tcPr>
                <w:p w14:paraId="51DF189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9C4B081" w14:textId="3B49A49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7E377E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9B3F5A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AEC614" w14:textId="77777777" w:rsidTr="006544F3">
              <w:tc>
                <w:tcPr>
                  <w:tcW w:w="5000" w:type="pct"/>
                </w:tcPr>
                <w:p w14:paraId="6C7CE01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62A2AD" w14:textId="77777777" w:rsidTr="006544F3">
              <w:tc>
                <w:tcPr>
                  <w:tcW w:w="5000" w:type="pct"/>
                </w:tcPr>
                <w:p w14:paraId="04F1A56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8F3BE1" w14:textId="77777777" w:rsidTr="006544F3">
              <w:tc>
                <w:tcPr>
                  <w:tcW w:w="5000" w:type="pct"/>
                </w:tcPr>
                <w:p w14:paraId="7407AD4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0740D7" w14:textId="77777777" w:rsidTr="006544F3">
              <w:tc>
                <w:tcPr>
                  <w:tcW w:w="5000" w:type="pct"/>
                </w:tcPr>
                <w:p w14:paraId="42F924D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3C180B4" w14:textId="77777777" w:rsidTr="006544F3">
              <w:tc>
                <w:tcPr>
                  <w:tcW w:w="5000" w:type="pct"/>
                </w:tcPr>
                <w:p w14:paraId="104F782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8316A2" w14:textId="77777777" w:rsidTr="006544F3">
              <w:tc>
                <w:tcPr>
                  <w:tcW w:w="5000" w:type="pct"/>
                </w:tcPr>
                <w:p w14:paraId="417361F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A07F1A8" w14:textId="0770BBD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C9DD19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DCEABB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C5F3DE" w14:textId="77777777" w:rsidTr="006544F3">
              <w:tc>
                <w:tcPr>
                  <w:tcW w:w="5000" w:type="pct"/>
                </w:tcPr>
                <w:p w14:paraId="6D7D4B7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B0E0EE" w14:textId="77777777" w:rsidTr="006544F3">
              <w:tc>
                <w:tcPr>
                  <w:tcW w:w="5000" w:type="pct"/>
                </w:tcPr>
                <w:p w14:paraId="1729766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F216C1" w14:textId="77777777" w:rsidTr="006544F3">
              <w:tc>
                <w:tcPr>
                  <w:tcW w:w="5000" w:type="pct"/>
                </w:tcPr>
                <w:p w14:paraId="18B1E02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E149E1A" w14:textId="77777777" w:rsidTr="006544F3">
              <w:tc>
                <w:tcPr>
                  <w:tcW w:w="5000" w:type="pct"/>
                </w:tcPr>
                <w:p w14:paraId="345FE65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9F5037" w14:textId="77777777" w:rsidTr="006544F3">
              <w:tc>
                <w:tcPr>
                  <w:tcW w:w="5000" w:type="pct"/>
                </w:tcPr>
                <w:p w14:paraId="5802270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E5F32B1" w14:textId="77777777" w:rsidTr="006544F3">
              <w:tc>
                <w:tcPr>
                  <w:tcW w:w="5000" w:type="pct"/>
                </w:tcPr>
                <w:p w14:paraId="2BD53BA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52877C9" w14:textId="25DD37E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401F58" w:rsidRPr="006D5311" w14:paraId="1C1E3FE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C88186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9374B0" w14:textId="77777777" w:rsidTr="006544F3">
              <w:tc>
                <w:tcPr>
                  <w:tcW w:w="5000" w:type="pct"/>
                </w:tcPr>
                <w:p w14:paraId="4F874CA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DDDFEB" w14:textId="77777777" w:rsidTr="006544F3">
              <w:tc>
                <w:tcPr>
                  <w:tcW w:w="5000" w:type="pct"/>
                </w:tcPr>
                <w:p w14:paraId="77F0404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B4189A" w14:textId="77777777" w:rsidTr="006544F3">
              <w:tc>
                <w:tcPr>
                  <w:tcW w:w="5000" w:type="pct"/>
                </w:tcPr>
                <w:p w14:paraId="18E4203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9FF11A" w14:textId="77777777" w:rsidTr="006544F3">
              <w:tc>
                <w:tcPr>
                  <w:tcW w:w="5000" w:type="pct"/>
                </w:tcPr>
                <w:p w14:paraId="522077C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6A9C54" w14:textId="77777777" w:rsidTr="006544F3">
              <w:tc>
                <w:tcPr>
                  <w:tcW w:w="5000" w:type="pct"/>
                </w:tcPr>
                <w:p w14:paraId="0CF13AD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32C1C8" w14:textId="77777777" w:rsidTr="006544F3">
              <w:tc>
                <w:tcPr>
                  <w:tcW w:w="5000" w:type="pct"/>
                </w:tcPr>
                <w:p w14:paraId="1DFBF6A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440F052" w14:textId="31785BC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4C6DA048" w14:textId="77777777" w:rsidTr="006544F3">
        <w:trPr>
          <w:trHeight w:val="1814"/>
        </w:trPr>
        <w:tc>
          <w:tcPr>
            <w:tcW w:w="709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401F58" w:rsidRPr="006D5311" w14:paraId="6481934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568E76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111D18C" w14:textId="77777777" w:rsidTr="006544F3">
              <w:tc>
                <w:tcPr>
                  <w:tcW w:w="5000" w:type="pct"/>
                </w:tcPr>
                <w:p w14:paraId="59FD2F7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D5871FA" w14:textId="77777777" w:rsidTr="006544F3">
              <w:tc>
                <w:tcPr>
                  <w:tcW w:w="5000" w:type="pct"/>
                </w:tcPr>
                <w:p w14:paraId="03A0DD5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B2D76EB" w14:textId="77777777" w:rsidTr="006544F3">
              <w:tc>
                <w:tcPr>
                  <w:tcW w:w="5000" w:type="pct"/>
                </w:tcPr>
                <w:p w14:paraId="55196B1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7F2C32" w14:textId="77777777" w:rsidTr="006544F3">
              <w:tc>
                <w:tcPr>
                  <w:tcW w:w="5000" w:type="pct"/>
                </w:tcPr>
                <w:p w14:paraId="2A37E5F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FE8EB6" w14:textId="77777777" w:rsidTr="006544F3">
              <w:tc>
                <w:tcPr>
                  <w:tcW w:w="5000" w:type="pct"/>
                </w:tcPr>
                <w:p w14:paraId="52CF5BB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61EC82" w14:textId="77777777" w:rsidTr="006544F3">
              <w:tc>
                <w:tcPr>
                  <w:tcW w:w="5000" w:type="pct"/>
                </w:tcPr>
                <w:p w14:paraId="7BB5D96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9BAF198" w14:textId="4E004D41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1A77C625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3D3412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A9BD9A" w14:textId="77777777" w:rsidTr="006544F3">
              <w:tc>
                <w:tcPr>
                  <w:tcW w:w="5000" w:type="pct"/>
                </w:tcPr>
                <w:p w14:paraId="7FF943C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8C221E7" w14:textId="77777777" w:rsidTr="006544F3">
              <w:tc>
                <w:tcPr>
                  <w:tcW w:w="5000" w:type="pct"/>
                </w:tcPr>
                <w:p w14:paraId="42DB791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BE3254E" w14:textId="77777777" w:rsidTr="006544F3">
              <w:tc>
                <w:tcPr>
                  <w:tcW w:w="5000" w:type="pct"/>
                </w:tcPr>
                <w:p w14:paraId="4A9B88F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171406" w14:textId="77777777" w:rsidTr="006544F3">
              <w:tc>
                <w:tcPr>
                  <w:tcW w:w="5000" w:type="pct"/>
                </w:tcPr>
                <w:p w14:paraId="641B018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95CECDE" w14:textId="77777777" w:rsidTr="006544F3">
              <w:tc>
                <w:tcPr>
                  <w:tcW w:w="5000" w:type="pct"/>
                </w:tcPr>
                <w:p w14:paraId="3F6824E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E2947E" w14:textId="77777777" w:rsidTr="006544F3">
              <w:tc>
                <w:tcPr>
                  <w:tcW w:w="5000" w:type="pct"/>
                </w:tcPr>
                <w:p w14:paraId="1CF7BB8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D678D2D" w14:textId="55871FD1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43A865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89FC44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03EEA9" w14:textId="77777777" w:rsidTr="006544F3">
              <w:tc>
                <w:tcPr>
                  <w:tcW w:w="5000" w:type="pct"/>
                </w:tcPr>
                <w:p w14:paraId="2441165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0DAEA9D" w14:textId="77777777" w:rsidTr="006544F3">
              <w:tc>
                <w:tcPr>
                  <w:tcW w:w="5000" w:type="pct"/>
                </w:tcPr>
                <w:p w14:paraId="61E7B36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586176" w14:textId="77777777" w:rsidTr="006544F3">
              <w:tc>
                <w:tcPr>
                  <w:tcW w:w="5000" w:type="pct"/>
                </w:tcPr>
                <w:p w14:paraId="39673B3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5F6EB6" w14:textId="77777777" w:rsidTr="006544F3">
              <w:tc>
                <w:tcPr>
                  <w:tcW w:w="5000" w:type="pct"/>
                </w:tcPr>
                <w:p w14:paraId="019FBE9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79EC856" w14:textId="77777777" w:rsidTr="006544F3">
              <w:tc>
                <w:tcPr>
                  <w:tcW w:w="5000" w:type="pct"/>
                </w:tcPr>
                <w:p w14:paraId="30271D6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9F5EBC" w14:textId="77777777" w:rsidTr="006544F3">
              <w:tc>
                <w:tcPr>
                  <w:tcW w:w="5000" w:type="pct"/>
                </w:tcPr>
                <w:p w14:paraId="51786AA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4020745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3E8892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CDDCC0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69E82BA" w14:textId="77777777" w:rsidTr="006544F3">
              <w:tc>
                <w:tcPr>
                  <w:tcW w:w="5000" w:type="pct"/>
                </w:tcPr>
                <w:p w14:paraId="2AE24C8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337BAB" w14:textId="77777777" w:rsidTr="006544F3">
              <w:tc>
                <w:tcPr>
                  <w:tcW w:w="5000" w:type="pct"/>
                </w:tcPr>
                <w:p w14:paraId="4A09EF7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4769E7" w14:textId="77777777" w:rsidTr="006544F3">
              <w:tc>
                <w:tcPr>
                  <w:tcW w:w="5000" w:type="pct"/>
                </w:tcPr>
                <w:p w14:paraId="241C431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4858F52" w14:textId="77777777" w:rsidTr="006544F3">
              <w:tc>
                <w:tcPr>
                  <w:tcW w:w="5000" w:type="pct"/>
                </w:tcPr>
                <w:p w14:paraId="2DB6AFD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AC92E0" w14:textId="77777777" w:rsidTr="006544F3">
              <w:tc>
                <w:tcPr>
                  <w:tcW w:w="5000" w:type="pct"/>
                </w:tcPr>
                <w:p w14:paraId="22D8150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383E07D" w14:textId="77777777" w:rsidTr="006544F3">
              <w:tc>
                <w:tcPr>
                  <w:tcW w:w="5000" w:type="pct"/>
                </w:tcPr>
                <w:p w14:paraId="358B7E9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547E464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A414AB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211A70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862FDED" w14:textId="77777777" w:rsidTr="006544F3">
              <w:tc>
                <w:tcPr>
                  <w:tcW w:w="5000" w:type="pct"/>
                </w:tcPr>
                <w:p w14:paraId="55DC883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2118BF" w14:textId="77777777" w:rsidTr="006544F3">
              <w:tc>
                <w:tcPr>
                  <w:tcW w:w="5000" w:type="pct"/>
                </w:tcPr>
                <w:p w14:paraId="58B433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0D4092A" w14:textId="77777777" w:rsidTr="006544F3">
              <w:tc>
                <w:tcPr>
                  <w:tcW w:w="5000" w:type="pct"/>
                </w:tcPr>
                <w:p w14:paraId="54BF0FF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D167B4" w14:textId="77777777" w:rsidTr="006544F3">
              <w:tc>
                <w:tcPr>
                  <w:tcW w:w="5000" w:type="pct"/>
                </w:tcPr>
                <w:p w14:paraId="21705DF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8931550" w14:textId="77777777" w:rsidTr="006544F3">
              <w:tc>
                <w:tcPr>
                  <w:tcW w:w="5000" w:type="pct"/>
                </w:tcPr>
                <w:p w14:paraId="72844D3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E97D10" w14:textId="77777777" w:rsidTr="006544F3">
              <w:tc>
                <w:tcPr>
                  <w:tcW w:w="5000" w:type="pct"/>
                </w:tcPr>
                <w:p w14:paraId="1DA5924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F6FD5C2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D34250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068528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3EF461" w14:textId="77777777" w:rsidTr="006544F3">
              <w:tc>
                <w:tcPr>
                  <w:tcW w:w="5000" w:type="pct"/>
                </w:tcPr>
                <w:p w14:paraId="747E02D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0BD1030" w14:textId="77777777" w:rsidTr="006544F3">
              <w:tc>
                <w:tcPr>
                  <w:tcW w:w="5000" w:type="pct"/>
                </w:tcPr>
                <w:p w14:paraId="0731E8C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0BC6D13" w14:textId="77777777" w:rsidTr="006544F3">
              <w:tc>
                <w:tcPr>
                  <w:tcW w:w="5000" w:type="pct"/>
                </w:tcPr>
                <w:p w14:paraId="1022C3C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159C51" w14:textId="77777777" w:rsidTr="006544F3">
              <w:tc>
                <w:tcPr>
                  <w:tcW w:w="5000" w:type="pct"/>
                </w:tcPr>
                <w:p w14:paraId="77B140F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A82C8DB" w14:textId="77777777" w:rsidTr="006544F3">
              <w:tc>
                <w:tcPr>
                  <w:tcW w:w="5000" w:type="pct"/>
                </w:tcPr>
                <w:p w14:paraId="661ABAF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5599C7" w14:textId="77777777" w:rsidTr="006544F3">
              <w:tc>
                <w:tcPr>
                  <w:tcW w:w="5000" w:type="pct"/>
                </w:tcPr>
                <w:p w14:paraId="7660457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CF9664B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4" w:type="pct"/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401F58" w:rsidRPr="006D5311" w14:paraId="6569F47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6D646E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754443" w14:textId="77777777" w:rsidTr="006544F3">
              <w:tc>
                <w:tcPr>
                  <w:tcW w:w="5000" w:type="pct"/>
                </w:tcPr>
                <w:p w14:paraId="2CD5359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935FFEA" w14:textId="77777777" w:rsidTr="006544F3">
              <w:tc>
                <w:tcPr>
                  <w:tcW w:w="5000" w:type="pct"/>
                </w:tcPr>
                <w:p w14:paraId="4FC87B7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BA26D7" w14:textId="77777777" w:rsidTr="006544F3">
              <w:tc>
                <w:tcPr>
                  <w:tcW w:w="5000" w:type="pct"/>
                </w:tcPr>
                <w:p w14:paraId="07A792D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18866C" w14:textId="77777777" w:rsidTr="006544F3">
              <w:tc>
                <w:tcPr>
                  <w:tcW w:w="5000" w:type="pct"/>
                </w:tcPr>
                <w:p w14:paraId="7A70D7E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4EA0580" w14:textId="77777777" w:rsidTr="006544F3">
              <w:tc>
                <w:tcPr>
                  <w:tcW w:w="5000" w:type="pct"/>
                </w:tcPr>
                <w:p w14:paraId="05E9C9A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5B5956" w14:textId="77777777" w:rsidTr="006544F3">
              <w:tc>
                <w:tcPr>
                  <w:tcW w:w="5000" w:type="pct"/>
                </w:tcPr>
                <w:p w14:paraId="50E1E6A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C7EED98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401F58" w:rsidRPr="006D5311" w14:paraId="6242E655" w14:textId="77777777" w:rsidTr="006544F3">
        <w:tc>
          <w:tcPr>
            <w:tcW w:w="2500" w:type="pct"/>
            <w:vAlign w:val="center"/>
          </w:tcPr>
          <w:p w14:paraId="0D1DD73B" w14:textId="77777777" w:rsidR="00401F58" w:rsidRPr="00A113D3" w:rsidRDefault="00401F58" w:rsidP="006544F3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96"/>
                <w:szCs w:val="96"/>
                <w:lang w:bidi="ru-RU"/>
              </w:rPr>
            </w:pPr>
            <w:r w:rsidRPr="00A113D3"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lastRenderedPageBreak/>
              <w:t>Март</w:t>
            </w:r>
          </w:p>
        </w:tc>
        <w:tc>
          <w:tcPr>
            <w:tcW w:w="2500" w:type="pct"/>
            <w:vAlign w:val="center"/>
          </w:tcPr>
          <w:p w14:paraId="4CD6A9F4" w14:textId="5ECF5826" w:rsidR="00401F58" w:rsidRPr="006D330A" w:rsidRDefault="00401F58" w:rsidP="006544F3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6D330A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6D330A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D330A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2027</w:t>
            </w:r>
            <w:r w:rsidRPr="006D330A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B8B2BE9" w14:textId="77777777" w:rsidR="00401F58" w:rsidRPr="00A113D3" w:rsidRDefault="00401F58" w:rsidP="00401F5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401F58" w:rsidRPr="006D5311" w14:paraId="7659289A" w14:textId="77777777" w:rsidTr="006544F3">
        <w:trPr>
          <w:trHeight w:val="567"/>
        </w:trPr>
        <w:tc>
          <w:tcPr>
            <w:tcW w:w="7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65206C19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</w:rPr>
              <w:t>ПОНЕДЕЛЬНИК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27DFEED9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ВТОРНИК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54DAC6A9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СРЕДА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8041457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ЧЕТВЕРГ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7F8D2A5D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ПЯТНИЦА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659F2D0A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СУББОТА</w:t>
            </w:r>
          </w:p>
        </w:tc>
        <w:tc>
          <w:tcPr>
            <w:tcW w:w="7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268FD132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ВОСКРЕСЕНЬЕ</w:t>
            </w:r>
          </w:p>
        </w:tc>
      </w:tr>
      <w:tr w:rsidR="00401F58" w:rsidRPr="006D5311" w14:paraId="1A596AD8" w14:textId="77777777" w:rsidTr="006544F3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401F58" w:rsidRPr="006D5311" w14:paraId="685DB32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5779A0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0C09C8F" w14:textId="77777777" w:rsidTr="006544F3">
              <w:tc>
                <w:tcPr>
                  <w:tcW w:w="5000" w:type="pct"/>
                </w:tcPr>
                <w:p w14:paraId="6DAF7FA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0BD20C" w14:textId="77777777" w:rsidTr="006544F3">
              <w:tc>
                <w:tcPr>
                  <w:tcW w:w="5000" w:type="pct"/>
                </w:tcPr>
                <w:p w14:paraId="7842D5A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954891E" w14:textId="77777777" w:rsidTr="006544F3">
              <w:tc>
                <w:tcPr>
                  <w:tcW w:w="5000" w:type="pct"/>
                </w:tcPr>
                <w:p w14:paraId="5B85DBF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FF2DDA" w14:textId="77777777" w:rsidTr="006544F3">
              <w:tc>
                <w:tcPr>
                  <w:tcW w:w="5000" w:type="pct"/>
                </w:tcPr>
                <w:p w14:paraId="7B1D1D6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95F739" w14:textId="77777777" w:rsidTr="006544F3">
              <w:tc>
                <w:tcPr>
                  <w:tcW w:w="5000" w:type="pct"/>
                </w:tcPr>
                <w:p w14:paraId="268EC7D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9CDDC2" w14:textId="77777777" w:rsidTr="006544F3">
              <w:tc>
                <w:tcPr>
                  <w:tcW w:w="5000" w:type="pct"/>
                </w:tcPr>
                <w:p w14:paraId="6A3A174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9F42DD4" w14:textId="59F43D5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3ADCD968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78EC30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F62BCC" w14:textId="77777777" w:rsidTr="006544F3">
              <w:tc>
                <w:tcPr>
                  <w:tcW w:w="5000" w:type="pct"/>
                </w:tcPr>
                <w:p w14:paraId="458D39F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E444DEA" w14:textId="77777777" w:rsidTr="006544F3">
              <w:tc>
                <w:tcPr>
                  <w:tcW w:w="5000" w:type="pct"/>
                </w:tcPr>
                <w:p w14:paraId="5FFB143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9E2237D" w14:textId="77777777" w:rsidTr="006544F3">
              <w:tc>
                <w:tcPr>
                  <w:tcW w:w="5000" w:type="pct"/>
                </w:tcPr>
                <w:p w14:paraId="5D6DD71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81F45E" w14:textId="77777777" w:rsidTr="006544F3">
              <w:tc>
                <w:tcPr>
                  <w:tcW w:w="5000" w:type="pct"/>
                </w:tcPr>
                <w:p w14:paraId="537855D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200D2CD" w14:textId="77777777" w:rsidTr="006544F3">
              <w:tc>
                <w:tcPr>
                  <w:tcW w:w="5000" w:type="pct"/>
                </w:tcPr>
                <w:p w14:paraId="76889D2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5B005B" w14:textId="77777777" w:rsidTr="006544F3">
              <w:tc>
                <w:tcPr>
                  <w:tcW w:w="5000" w:type="pct"/>
                </w:tcPr>
                <w:p w14:paraId="24A3FE2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8296E23" w14:textId="13D98FF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107EEF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8730EB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6E14C8" w14:textId="77777777" w:rsidTr="006544F3">
              <w:tc>
                <w:tcPr>
                  <w:tcW w:w="5000" w:type="pct"/>
                </w:tcPr>
                <w:p w14:paraId="0868A42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E13C47" w14:textId="77777777" w:rsidTr="006544F3">
              <w:tc>
                <w:tcPr>
                  <w:tcW w:w="5000" w:type="pct"/>
                </w:tcPr>
                <w:p w14:paraId="6720015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7FD8AE6" w14:textId="77777777" w:rsidTr="006544F3">
              <w:tc>
                <w:tcPr>
                  <w:tcW w:w="5000" w:type="pct"/>
                </w:tcPr>
                <w:p w14:paraId="48D2546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F4258F7" w14:textId="77777777" w:rsidTr="006544F3">
              <w:tc>
                <w:tcPr>
                  <w:tcW w:w="5000" w:type="pct"/>
                </w:tcPr>
                <w:p w14:paraId="64C6875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BEBA83" w14:textId="77777777" w:rsidTr="006544F3">
              <w:tc>
                <w:tcPr>
                  <w:tcW w:w="5000" w:type="pct"/>
                </w:tcPr>
                <w:p w14:paraId="1F5BBF1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BA7A9F" w14:textId="77777777" w:rsidTr="006544F3">
              <w:tc>
                <w:tcPr>
                  <w:tcW w:w="5000" w:type="pct"/>
                </w:tcPr>
                <w:p w14:paraId="3905EF4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3FF0633" w14:textId="7DD085F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9DA552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99D7D3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3E3F9E6" w14:textId="77777777" w:rsidTr="006544F3">
              <w:tc>
                <w:tcPr>
                  <w:tcW w:w="5000" w:type="pct"/>
                </w:tcPr>
                <w:p w14:paraId="78021B7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8E0BC0" w14:textId="77777777" w:rsidTr="006544F3">
              <w:tc>
                <w:tcPr>
                  <w:tcW w:w="5000" w:type="pct"/>
                </w:tcPr>
                <w:p w14:paraId="5BF6AE6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D8C2B1" w14:textId="77777777" w:rsidTr="006544F3">
              <w:tc>
                <w:tcPr>
                  <w:tcW w:w="5000" w:type="pct"/>
                </w:tcPr>
                <w:p w14:paraId="6165862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8562A73" w14:textId="77777777" w:rsidTr="006544F3">
              <w:tc>
                <w:tcPr>
                  <w:tcW w:w="5000" w:type="pct"/>
                </w:tcPr>
                <w:p w14:paraId="2CB1B41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4F774D" w14:textId="77777777" w:rsidTr="006544F3">
              <w:tc>
                <w:tcPr>
                  <w:tcW w:w="5000" w:type="pct"/>
                </w:tcPr>
                <w:p w14:paraId="5CA746A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7C093DD" w14:textId="77777777" w:rsidTr="006544F3">
              <w:tc>
                <w:tcPr>
                  <w:tcW w:w="5000" w:type="pct"/>
                </w:tcPr>
                <w:p w14:paraId="3BA082A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1F5474C" w14:textId="522AE04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41F53C4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9BD096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2150A1" w14:textId="77777777" w:rsidTr="006544F3">
              <w:tc>
                <w:tcPr>
                  <w:tcW w:w="5000" w:type="pct"/>
                </w:tcPr>
                <w:p w14:paraId="70DD76B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7C54FA" w14:textId="77777777" w:rsidTr="006544F3">
              <w:tc>
                <w:tcPr>
                  <w:tcW w:w="5000" w:type="pct"/>
                </w:tcPr>
                <w:p w14:paraId="481F293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F2D8CD3" w14:textId="77777777" w:rsidTr="006544F3">
              <w:tc>
                <w:tcPr>
                  <w:tcW w:w="5000" w:type="pct"/>
                </w:tcPr>
                <w:p w14:paraId="32D4F7A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E878D60" w14:textId="77777777" w:rsidTr="006544F3">
              <w:tc>
                <w:tcPr>
                  <w:tcW w:w="5000" w:type="pct"/>
                </w:tcPr>
                <w:p w14:paraId="0180354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3CB902" w14:textId="77777777" w:rsidTr="006544F3">
              <w:tc>
                <w:tcPr>
                  <w:tcW w:w="5000" w:type="pct"/>
                </w:tcPr>
                <w:p w14:paraId="21476D6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B8037D9" w14:textId="77777777" w:rsidTr="006544F3">
              <w:tc>
                <w:tcPr>
                  <w:tcW w:w="5000" w:type="pct"/>
                </w:tcPr>
                <w:p w14:paraId="509266D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0EB4F55" w14:textId="4FB1216B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4130DC0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E4F3F0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5B7F12" w14:textId="77777777" w:rsidTr="006544F3">
              <w:tc>
                <w:tcPr>
                  <w:tcW w:w="5000" w:type="pct"/>
                </w:tcPr>
                <w:p w14:paraId="0A75200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C2344EE" w14:textId="77777777" w:rsidTr="006544F3">
              <w:tc>
                <w:tcPr>
                  <w:tcW w:w="5000" w:type="pct"/>
                </w:tcPr>
                <w:p w14:paraId="3326A20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CD5AC7A" w14:textId="77777777" w:rsidTr="006544F3">
              <w:tc>
                <w:tcPr>
                  <w:tcW w:w="5000" w:type="pct"/>
                </w:tcPr>
                <w:p w14:paraId="20183C8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11725A" w14:textId="77777777" w:rsidTr="006544F3">
              <w:tc>
                <w:tcPr>
                  <w:tcW w:w="5000" w:type="pct"/>
                </w:tcPr>
                <w:p w14:paraId="0C46A41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761A6C" w14:textId="77777777" w:rsidTr="006544F3">
              <w:tc>
                <w:tcPr>
                  <w:tcW w:w="5000" w:type="pct"/>
                </w:tcPr>
                <w:p w14:paraId="715CAD6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7520271" w14:textId="77777777" w:rsidTr="006544F3">
              <w:tc>
                <w:tcPr>
                  <w:tcW w:w="5000" w:type="pct"/>
                </w:tcPr>
                <w:p w14:paraId="4CE0636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0348059" w14:textId="43480CC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401F58" w:rsidRPr="006D5311" w14:paraId="3A73959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92C7AE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B2B1355" w14:textId="77777777" w:rsidTr="006544F3">
              <w:tc>
                <w:tcPr>
                  <w:tcW w:w="5000" w:type="pct"/>
                </w:tcPr>
                <w:p w14:paraId="7F3F519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F8DC223" w14:textId="77777777" w:rsidTr="006544F3">
              <w:tc>
                <w:tcPr>
                  <w:tcW w:w="5000" w:type="pct"/>
                </w:tcPr>
                <w:p w14:paraId="7E91844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A25C1C7" w14:textId="77777777" w:rsidTr="006544F3">
              <w:tc>
                <w:tcPr>
                  <w:tcW w:w="5000" w:type="pct"/>
                </w:tcPr>
                <w:p w14:paraId="6C5D80D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35D842" w14:textId="77777777" w:rsidTr="006544F3">
              <w:tc>
                <w:tcPr>
                  <w:tcW w:w="5000" w:type="pct"/>
                </w:tcPr>
                <w:p w14:paraId="7587D65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A799CC4" w14:textId="77777777" w:rsidTr="006544F3">
              <w:tc>
                <w:tcPr>
                  <w:tcW w:w="5000" w:type="pct"/>
                </w:tcPr>
                <w:p w14:paraId="67B65F7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0F2B4F" w14:textId="77777777" w:rsidTr="006544F3">
              <w:tc>
                <w:tcPr>
                  <w:tcW w:w="5000" w:type="pct"/>
                </w:tcPr>
                <w:p w14:paraId="067FF60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EFD66B1" w14:textId="6F350F5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1009B8FF" w14:textId="77777777" w:rsidTr="006544F3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401F58" w:rsidRPr="006D5311" w14:paraId="791E67F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364B27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8591CD" w14:textId="77777777" w:rsidTr="006544F3">
              <w:tc>
                <w:tcPr>
                  <w:tcW w:w="5000" w:type="pct"/>
                </w:tcPr>
                <w:p w14:paraId="1E86B97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AC1BD10" w14:textId="77777777" w:rsidTr="006544F3">
              <w:tc>
                <w:tcPr>
                  <w:tcW w:w="5000" w:type="pct"/>
                </w:tcPr>
                <w:p w14:paraId="6C37263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ACDE41B" w14:textId="77777777" w:rsidTr="006544F3">
              <w:tc>
                <w:tcPr>
                  <w:tcW w:w="5000" w:type="pct"/>
                </w:tcPr>
                <w:p w14:paraId="157EC16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DB149D" w14:textId="77777777" w:rsidTr="006544F3">
              <w:tc>
                <w:tcPr>
                  <w:tcW w:w="5000" w:type="pct"/>
                </w:tcPr>
                <w:p w14:paraId="07B4C44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DE508A2" w14:textId="77777777" w:rsidTr="006544F3">
              <w:tc>
                <w:tcPr>
                  <w:tcW w:w="5000" w:type="pct"/>
                </w:tcPr>
                <w:p w14:paraId="3BB29AA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58ED866" w14:textId="77777777" w:rsidTr="006544F3">
              <w:tc>
                <w:tcPr>
                  <w:tcW w:w="5000" w:type="pct"/>
                </w:tcPr>
                <w:p w14:paraId="66891F9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4109F64" w14:textId="246D306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6B950D1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CBF8D1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50760CC" w14:textId="77777777" w:rsidTr="006544F3">
              <w:tc>
                <w:tcPr>
                  <w:tcW w:w="5000" w:type="pct"/>
                </w:tcPr>
                <w:p w14:paraId="5024F63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2241E1" w14:textId="77777777" w:rsidTr="006544F3">
              <w:tc>
                <w:tcPr>
                  <w:tcW w:w="5000" w:type="pct"/>
                </w:tcPr>
                <w:p w14:paraId="7719356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932230" w14:textId="77777777" w:rsidTr="006544F3">
              <w:tc>
                <w:tcPr>
                  <w:tcW w:w="5000" w:type="pct"/>
                </w:tcPr>
                <w:p w14:paraId="464614A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C75E55" w14:textId="77777777" w:rsidTr="006544F3">
              <w:tc>
                <w:tcPr>
                  <w:tcW w:w="5000" w:type="pct"/>
                </w:tcPr>
                <w:p w14:paraId="6C9344E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8F11622" w14:textId="77777777" w:rsidTr="006544F3">
              <w:tc>
                <w:tcPr>
                  <w:tcW w:w="5000" w:type="pct"/>
                </w:tcPr>
                <w:p w14:paraId="437ACC0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77A948F" w14:textId="77777777" w:rsidTr="006544F3">
              <w:tc>
                <w:tcPr>
                  <w:tcW w:w="5000" w:type="pct"/>
                </w:tcPr>
                <w:p w14:paraId="33EAF30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4A20832" w14:textId="3A3376D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C4615B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7211C4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B75D2E7" w14:textId="77777777" w:rsidTr="006544F3">
              <w:tc>
                <w:tcPr>
                  <w:tcW w:w="5000" w:type="pct"/>
                </w:tcPr>
                <w:p w14:paraId="67BC3CD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D48478F" w14:textId="77777777" w:rsidTr="006544F3">
              <w:tc>
                <w:tcPr>
                  <w:tcW w:w="5000" w:type="pct"/>
                </w:tcPr>
                <w:p w14:paraId="3228AB8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B5882B" w14:textId="77777777" w:rsidTr="006544F3">
              <w:tc>
                <w:tcPr>
                  <w:tcW w:w="5000" w:type="pct"/>
                </w:tcPr>
                <w:p w14:paraId="38EE0EA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09A2E65" w14:textId="77777777" w:rsidTr="006544F3">
              <w:tc>
                <w:tcPr>
                  <w:tcW w:w="5000" w:type="pct"/>
                </w:tcPr>
                <w:p w14:paraId="1235AF7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E35228" w14:textId="77777777" w:rsidTr="006544F3">
              <w:tc>
                <w:tcPr>
                  <w:tcW w:w="5000" w:type="pct"/>
                </w:tcPr>
                <w:p w14:paraId="25F2A65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BE5E735" w14:textId="77777777" w:rsidTr="006544F3">
              <w:tc>
                <w:tcPr>
                  <w:tcW w:w="5000" w:type="pct"/>
                </w:tcPr>
                <w:p w14:paraId="73D3B57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E3A6A8" w14:textId="558A81A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424D083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17D630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125DBF" w14:textId="77777777" w:rsidTr="006544F3">
              <w:tc>
                <w:tcPr>
                  <w:tcW w:w="5000" w:type="pct"/>
                </w:tcPr>
                <w:p w14:paraId="2042004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2DDFA0A" w14:textId="77777777" w:rsidTr="006544F3">
              <w:tc>
                <w:tcPr>
                  <w:tcW w:w="5000" w:type="pct"/>
                </w:tcPr>
                <w:p w14:paraId="1EA31EB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D9C56B3" w14:textId="77777777" w:rsidTr="006544F3">
              <w:tc>
                <w:tcPr>
                  <w:tcW w:w="5000" w:type="pct"/>
                </w:tcPr>
                <w:p w14:paraId="48CE4E3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7D64F0" w14:textId="77777777" w:rsidTr="006544F3">
              <w:tc>
                <w:tcPr>
                  <w:tcW w:w="5000" w:type="pct"/>
                </w:tcPr>
                <w:p w14:paraId="61B6D10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5F2BFC" w14:textId="77777777" w:rsidTr="006544F3">
              <w:tc>
                <w:tcPr>
                  <w:tcW w:w="5000" w:type="pct"/>
                </w:tcPr>
                <w:p w14:paraId="0E9626E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74241CF" w14:textId="77777777" w:rsidTr="006544F3">
              <w:tc>
                <w:tcPr>
                  <w:tcW w:w="5000" w:type="pct"/>
                </w:tcPr>
                <w:p w14:paraId="2B2721A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3E362A3" w14:textId="3F72A92B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C3C19C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54BE92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33766D8" w14:textId="77777777" w:rsidTr="006544F3">
              <w:tc>
                <w:tcPr>
                  <w:tcW w:w="5000" w:type="pct"/>
                </w:tcPr>
                <w:p w14:paraId="58B6430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CD03AC1" w14:textId="77777777" w:rsidTr="006544F3">
              <w:tc>
                <w:tcPr>
                  <w:tcW w:w="5000" w:type="pct"/>
                </w:tcPr>
                <w:p w14:paraId="5F7168D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9DAC09E" w14:textId="77777777" w:rsidTr="006544F3">
              <w:tc>
                <w:tcPr>
                  <w:tcW w:w="5000" w:type="pct"/>
                </w:tcPr>
                <w:p w14:paraId="7B6AC37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B76BE2" w14:textId="77777777" w:rsidTr="006544F3">
              <w:tc>
                <w:tcPr>
                  <w:tcW w:w="5000" w:type="pct"/>
                </w:tcPr>
                <w:p w14:paraId="681C536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F408A4" w14:textId="77777777" w:rsidTr="006544F3">
              <w:tc>
                <w:tcPr>
                  <w:tcW w:w="5000" w:type="pct"/>
                </w:tcPr>
                <w:p w14:paraId="14B2870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070B52" w14:textId="77777777" w:rsidTr="006544F3">
              <w:tc>
                <w:tcPr>
                  <w:tcW w:w="5000" w:type="pct"/>
                </w:tcPr>
                <w:p w14:paraId="6FFC4C4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24A2639" w14:textId="5D05D0E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55ED750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1A945F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91C851" w14:textId="77777777" w:rsidTr="006544F3">
              <w:tc>
                <w:tcPr>
                  <w:tcW w:w="5000" w:type="pct"/>
                </w:tcPr>
                <w:p w14:paraId="11AFBA7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6D18AA8" w14:textId="77777777" w:rsidTr="006544F3">
              <w:tc>
                <w:tcPr>
                  <w:tcW w:w="5000" w:type="pct"/>
                </w:tcPr>
                <w:p w14:paraId="7CBE97C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6CF12C" w14:textId="77777777" w:rsidTr="006544F3">
              <w:tc>
                <w:tcPr>
                  <w:tcW w:w="5000" w:type="pct"/>
                </w:tcPr>
                <w:p w14:paraId="1FC10F1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227A35" w14:textId="77777777" w:rsidTr="006544F3">
              <w:tc>
                <w:tcPr>
                  <w:tcW w:w="5000" w:type="pct"/>
                </w:tcPr>
                <w:p w14:paraId="0A6CFC9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A5AA7A4" w14:textId="77777777" w:rsidTr="006544F3">
              <w:tc>
                <w:tcPr>
                  <w:tcW w:w="5000" w:type="pct"/>
                </w:tcPr>
                <w:p w14:paraId="4FB6FED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9D4FB26" w14:textId="77777777" w:rsidTr="006544F3">
              <w:tc>
                <w:tcPr>
                  <w:tcW w:w="5000" w:type="pct"/>
                </w:tcPr>
                <w:p w14:paraId="42DE00E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AB3D637" w14:textId="2F79ED4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401F58" w:rsidRPr="006D5311" w14:paraId="3D11213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02DEE0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37DAA33" w14:textId="77777777" w:rsidTr="006544F3">
              <w:tc>
                <w:tcPr>
                  <w:tcW w:w="5000" w:type="pct"/>
                </w:tcPr>
                <w:p w14:paraId="5533137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938B32" w14:textId="77777777" w:rsidTr="006544F3">
              <w:tc>
                <w:tcPr>
                  <w:tcW w:w="5000" w:type="pct"/>
                </w:tcPr>
                <w:p w14:paraId="26F7195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75B3CD" w14:textId="77777777" w:rsidTr="006544F3">
              <w:tc>
                <w:tcPr>
                  <w:tcW w:w="5000" w:type="pct"/>
                </w:tcPr>
                <w:p w14:paraId="674FFBA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94D69C6" w14:textId="77777777" w:rsidTr="006544F3">
              <w:tc>
                <w:tcPr>
                  <w:tcW w:w="5000" w:type="pct"/>
                </w:tcPr>
                <w:p w14:paraId="787F5E3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A1027A" w14:textId="77777777" w:rsidTr="006544F3">
              <w:tc>
                <w:tcPr>
                  <w:tcW w:w="5000" w:type="pct"/>
                </w:tcPr>
                <w:p w14:paraId="39DFB7F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5CB9D22" w14:textId="77777777" w:rsidTr="006544F3">
              <w:tc>
                <w:tcPr>
                  <w:tcW w:w="5000" w:type="pct"/>
                </w:tcPr>
                <w:p w14:paraId="79E8DF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F580D7A" w14:textId="2927318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57D7FD4E" w14:textId="77777777" w:rsidTr="006544F3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401F58" w:rsidRPr="006D5311" w14:paraId="178946E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00AC08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AE19E9" w14:textId="77777777" w:rsidTr="006544F3">
              <w:tc>
                <w:tcPr>
                  <w:tcW w:w="5000" w:type="pct"/>
                </w:tcPr>
                <w:p w14:paraId="0872AEF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3178D2" w14:textId="77777777" w:rsidTr="006544F3">
              <w:tc>
                <w:tcPr>
                  <w:tcW w:w="5000" w:type="pct"/>
                </w:tcPr>
                <w:p w14:paraId="5C24C8A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7EFDD67" w14:textId="77777777" w:rsidTr="006544F3">
              <w:tc>
                <w:tcPr>
                  <w:tcW w:w="5000" w:type="pct"/>
                </w:tcPr>
                <w:p w14:paraId="26F4C9D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7978EDA" w14:textId="77777777" w:rsidTr="006544F3">
              <w:tc>
                <w:tcPr>
                  <w:tcW w:w="5000" w:type="pct"/>
                </w:tcPr>
                <w:p w14:paraId="680D76E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94C4CE1" w14:textId="77777777" w:rsidTr="006544F3">
              <w:tc>
                <w:tcPr>
                  <w:tcW w:w="5000" w:type="pct"/>
                </w:tcPr>
                <w:p w14:paraId="3C50229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A636F42" w14:textId="77777777" w:rsidTr="006544F3">
              <w:tc>
                <w:tcPr>
                  <w:tcW w:w="5000" w:type="pct"/>
                </w:tcPr>
                <w:p w14:paraId="2F2E32E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3AFF850" w14:textId="2D56EA3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6C79CBC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0D5FDE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4970B4" w14:textId="77777777" w:rsidTr="006544F3">
              <w:tc>
                <w:tcPr>
                  <w:tcW w:w="5000" w:type="pct"/>
                </w:tcPr>
                <w:p w14:paraId="178C454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9EFB572" w14:textId="77777777" w:rsidTr="006544F3">
              <w:tc>
                <w:tcPr>
                  <w:tcW w:w="5000" w:type="pct"/>
                </w:tcPr>
                <w:p w14:paraId="4B759C0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D86ACD" w14:textId="77777777" w:rsidTr="006544F3">
              <w:tc>
                <w:tcPr>
                  <w:tcW w:w="5000" w:type="pct"/>
                </w:tcPr>
                <w:p w14:paraId="7C10CEB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8A9AB0C" w14:textId="77777777" w:rsidTr="006544F3">
              <w:tc>
                <w:tcPr>
                  <w:tcW w:w="5000" w:type="pct"/>
                </w:tcPr>
                <w:p w14:paraId="2886063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28F3B0A" w14:textId="77777777" w:rsidTr="006544F3">
              <w:tc>
                <w:tcPr>
                  <w:tcW w:w="5000" w:type="pct"/>
                </w:tcPr>
                <w:p w14:paraId="6013CC3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BAE60BB" w14:textId="77777777" w:rsidTr="006544F3">
              <w:tc>
                <w:tcPr>
                  <w:tcW w:w="5000" w:type="pct"/>
                </w:tcPr>
                <w:p w14:paraId="7BD8EAA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BC1C6F6" w14:textId="4415791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58AB02F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3FAD42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248208D" w14:textId="77777777" w:rsidTr="006544F3">
              <w:tc>
                <w:tcPr>
                  <w:tcW w:w="5000" w:type="pct"/>
                </w:tcPr>
                <w:p w14:paraId="339E7DA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776026" w14:textId="77777777" w:rsidTr="006544F3">
              <w:tc>
                <w:tcPr>
                  <w:tcW w:w="5000" w:type="pct"/>
                </w:tcPr>
                <w:p w14:paraId="04159EB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891CD8" w14:textId="77777777" w:rsidTr="006544F3">
              <w:tc>
                <w:tcPr>
                  <w:tcW w:w="5000" w:type="pct"/>
                </w:tcPr>
                <w:p w14:paraId="1AB0611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3AF113B" w14:textId="77777777" w:rsidTr="006544F3">
              <w:tc>
                <w:tcPr>
                  <w:tcW w:w="5000" w:type="pct"/>
                </w:tcPr>
                <w:p w14:paraId="56248FD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08FEEF3" w14:textId="77777777" w:rsidTr="006544F3">
              <w:tc>
                <w:tcPr>
                  <w:tcW w:w="5000" w:type="pct"/>
                </w:tcPr>
                <w:p w14:paraId="7E34F45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3818EA7" w14:textId="77777777" w:rsidTr="006544F3">
              <w:tc>
                <w:tcPr>
                  <w:tcW w:w="5000" w:type="pct"/>
                </w:tcPr>
                <w:p w14:paraId="3CCEC5A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C4A8796" w14:textId="538F455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17DE22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2408D6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DA00BF" w14:textId="77777777" w:rsidTr="006544F3">
              <w:tc>
                <w:tcPr>
                  <w:tcW w:w="5000" w:type="pct"/>
                </w:tcPr>
                <w:p w14:paraId="255A4A1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A90CE6" w14:textId="77777777" w:rsidTr="006544F3">
              <w:tc>
                <w:tcPr>
                  <w:tcW w:w="5000" w:type="pct"/>
                </w:tcPr>
                <w:p w14:paraId="2D5B5A6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6F52666" w14:textId="77777777" w:rsidTr="006544F3">
              <w:tc>
                <w:tcPr>
                  <w:tcW w:w="5000" w:type="pct"/>
                </w:tcPr>
                <w:p w14:paraId="04608C5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505D27" w14:textId="77777777" w:rsidTr="006544F3">
              <w:tc>
                <w:tcPr>
                  <w:tcW w:w="5000" w:type="pct"/>
                </w:tcPr>
                <w:p w14:paraId="05CED86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AF65EB" w14:textId="77777777" w:rsidTr="006544F3">
              <w:tc>
                <w:tcPr>
                  <w:tcW w:w="5000" w:type="pct"/>
                </w:tcPr>
                <w:p w14:paraId="05127F6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96C8261" w14:textId="77777777" w:rsidTr="006544F3">
              <w:tc>
                <w:tcPr>
                  <w:tcW w:w="5000" w:type="pct"/>
                </w:tcPr>
                <w:p w14:paraId="30E5C2B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2D2CC82" w14:textId="454FF56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D317A5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BFC681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B3E057" w14:textId="77777777" w:rsidTr="006544F3">
              <w:tc>
                <w:tcPr>
                  <w:tcW w:w="5000" w:type="pct"/>
                </w:tcPr>
                <w:p w14:paraId="0E303D7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506173" w14:textId="77777777" w:rsidTr="006544F3">
              <w:tc>
                <w:tcPr>
                  <w:tcW w:w="5000" w:type="pct"/>
                </w:tcPr>
                <w:p w14:paraId="6EB2541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DC67399" w14:textId="77777777" w:rsidTr="006544F3">
              <w:tc>
                <w:tcPr>
                  <w:tcW w:w="5000" w:type="pct"/>
                </w:tcPr>
                <w:p w14:paraId="08B75F0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E034A6B" w14:textId="77777777" w:rsidTr="006544F3">
              <w:tc>
                <w:tcPr>
                  <w:tcW w:w="5000" w:type="pct"/>
                </w:tcPr>
                <w:p w14:paraId="414DBAC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5B945A4" w14:textId="77777777" w:rsidTr="006544F3">
              <w:tc>
                <w:tcPr>
                  <w:tcW w:w="5000" w:type="pct"/>
                </w:tcPr>
                <w:p w14:paraId="3F4ADAD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43AEF8" w14:textId="77777777" w:rsidTr="006544F3">
              <w:tc>
                <w:tcPr>
                  <w:tcW w:w="5000" w:type="pct"/>
                </w:tcPr>
                <w:p w14:paraId="1FB1638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69C4F24" w14:textId="6CA3C98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9714B54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594D30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8F579A6" w14:textId="77777777" w:rsidTr="006544F3">
              <w:tc>
                <w:tcPr>
                  <w:tcW w:w="5000" w:type="pct"/>
                </w:tcPr>
                <w:p w14:paraId="7A63926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0ED21B" w14:textId="77777777" w:rsidTr="006544F3">
              <w:tc>
                <w:tcPr>
                  <w:tcW w:w="5000" w:type="pct"/>
                </w:tcPr>
                <w:p w14:paraId="5C48C08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1153E72" w14:textId="77777777" w:rsidTr="006544F3">
              <w:tc>
                <w:tcPr>
                  <w:tcW w:w="5000" w:type="pct"/>
                </w:tcPr>
                <w:p w14:paraId="499F588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5E5272" w14:textId="77777777" w:rsidTr="006544F3">
              <w:tc>
                <w:tcPr>
                  <w:tcW w:w="5000" w:type="pct"/>
                </w:tcPr>
                <w:p w14:paraId="27093C6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01C01E" w14:textId="77777777" w:rsidTr="006544F3">
              <w:tc>
                <w:tcPr>
                  <w:tcW w:w="5000" w:type="pct"/>
                </w:tcPr>
                <w:p w14:paraId="458DB26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97A6741" w14:textId="77777777" w:rsidTr="006544F3">
              <w:tc>
                <w:tcPr>
                  <w:tcW w:w="5000" w:type="pct"/>
                </w:tcPr>
                <w:p w14:paraId="263424F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7D7EE73" w14:textId="1A43797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401F58" w:rsidRPr="006D5311" w14:paraId="2D59AD25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1E3705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F6A5BE2" w14:textId="77777777" w:rsidTr="006544F3">
              <w:tc>
                <w:tcPr>
                  <w:tcW w:w="5000" w:type="pct"/>
                </w:tcPr>
                <w:p w14:paraId="645441B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9891C55" w14:textId="77777777" w:rsidTr="006544F3">
              <w:tc>
                <w:tcPr>
                  <w:tcW w:w="5000" w:type="pct"/>
                </w:tcPr>
                <w:p w14:paraId="7E53A25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6C4319" w14:textId="77777777" w:rsidTr="006544F3">
              <w:tc>
                <w:tcPr>
                  <w:tcW w:w="5000" w:type="pct"/>
                </w:tcPr>
                <w:p w14:paraId="4C10D29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37B342E" w14:textId="77777777" w:rsidTr="006544F3">
              <w:tc>
                <w:tcPr>
                  <w:tcW w:w="5000" w:type="pct"/>
                </w:tcPr>
                <w:p w14:paraId="2056F82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9EC184" w14:textId="77777777" w:rsidTr="006544F3">
              <w:tc>
                <w:tcPr>
                  <w:tcW w:w="5000" w:type="pct"/>
                </w:tcPr>
                <w:p w14:paraId="688DA92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0622233" w14:textId="77777777" w:rsidTr="006544F3">
              <w:tc>
                <w:tcPr>
                  <w:tcW w:w="5000" w:type="pct"/>
                </w:tcPr>
                <w:p w14:paraId="6E72ACF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FC6C749" w14:textId="0D9F717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71273E86" w14:textId="77777777" w:rsidTr="006544F3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401F58" w:rsidRPr="006D5311" w14:paraId="4B9B7734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41D859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227B55B" w14:textId="77777777" w:rsidTr="006544F3">
              <w:tc>
                <w:tcPr>
                  <w:tcW w:w="5000" w:type="pct"/>
                </w:tcPr>
                <w:p w14:paraId="2638F55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0EECB9" w14:textId="77777777" w:rsidTr="006544F3">
              <w:tc>
                <w:tcPr>
                  <w:tcW w:w="5000" w:type="pct"/>
                </w:tcPr>
                <w:p w14:paraId="7865663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BEF7F0" w14:textId="77777777" w:rsidTr="006544F3">
              <w:tc>
                <w:tcPr>
                  <w:tcW w:w="5000" w:type="pct"/>
                </w:tcPr>
                <w:p w14:paraId="089C5D9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B4EE3F" w14:textId="77777777" w:rsidTr="006544F3">
              <w:tc>
                <w:tcPr>
                  <w:tcW w:w="5000" w:type="pct"/>
                </w:tcPr>
                <w:p w14:paraId="463AB81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0B10DB" w14:textId="77777777" w:rsidTr="006544F3">
              <w:tc>
                <w:tcPr>
                  <w:tcW w:w="5000" w:type="pct"/>
                </w:tcPr>
                <w:p w14:paraId="1924C0F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5A93FD8" w14:textId="77777777" w:rsidTr="006544F3">
              <w:tc>
                <w:tcPr>
                  <w:tcW w:w="5000" w:type="pct"/>
                </w:tcPr>
                <w:p w14:paraId="6D926E9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90302BB" w14:textId="5B7B77B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3527A4C4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38CA1C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726722B" w14:textId="77777777" w:rsidTr="006544F3">
              <w:tc>
                <w:tcPr>
                  <w:tcW w:w="5000" w:type="pct"/>
                </w:tcPr>
                <w:p w14:paraId="4CE8B9A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4C5B04C" w14:textId="77777777" w:rsidTr="006544F3">
              <w:tc>
                <w:tcPr>
                  <w:tcW w:w="5000" w:type="pct"/>
                </w:tcPr>
                <w:p w14:paraId="38F687D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7A2B6B" w14:textId="77777777" w:rsidTr="006544F3">
              <w:tc>
                <w:tcPr>
                  <w:tcW w:w="5000" w:type="pct"/>
                </w:tcPr>
                <w:p w14:paraId="0F093D1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7F37160" w14:textId="77777777" w:rsidTr="006544F3">
              <w:tc>
                <w:tcPr>
                  <w:tcW w:w="5000" w:type="pct"/>
                </w:tcPr>
                <w:p w14:paraId="19E0965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6EEFB3" w14:textId="77777777" w:rsidTr="006544F3">
              <w:tc>
                <w:tcPr>
                  <w:tcW w:w="5000" w:type="pct"/>
                </w:tcPr>
                <w:p w14:paraId="3151427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4454081" w14:textId="77777777" w:rsidTr="006544F3">
              <w:tc>
                <w:tcPr>
                  <w:tcW w:w="5000" w:type="pct"/>
                </w:tcPr>
                <w:p w14:paraId="5BEE692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FC8834F" w14:textId="60C8F63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5DE1C2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A623D7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6C87621" w14:textId="77777777" w:rsidTr="006544F3">
              <w:tc>
                <w:tcPr>
                  <w:tcW w:w="5000" w:type="pct"/>
                </w:tcPr>
                <w:p w14:paraId="34EA2CE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26824C" w14:textId="77777777" w:rsidTr="006544F3">
              <w:tc>
                <w:tcPr>
                  <w:tcW w:w="5000" w:type="pct"/>
                </w:tcPr>
                <w:p w14:paraId="236880E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DF1E1B" w14:textId="77777777" w:rsidTr="006544F3">
              <w:tc>
                <w:tcPr>
                  <w:tcW w:w="5000" w:type="pct"/>
                </w:tcPr>
                <w:p w14:paraId="0F61900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3C953E" w14:textId="77777777" w:rsidTr="006544F3">
              <w:tc>
                <w:tcPr>
                  <w:tcW w:w="5000" w:type="pct"/>
                </w:tcPr>
                <w:p w14:paraId="0692C92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B208F26" w14:textId="77777777" w:rsidTr="006544F3">
              <w:tc>
                <w:tcPr>
                  <w:tcW w:w="5000" w:type="pct"/>
                </w:tcPr>
                <w:p w14:paraId="573659D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75C5C5" w14:textId="77777777" w:rsidTr="006544F3">
              <w:tc>
                <w:tcPr>
                  <w:tcW w:w="5000" w:type="pct"/>
                </w:tcPr>
                <w:p w14:paraId="0B20980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D31065C" w14:textId="69C61651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EED487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CCDD18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1EAA75" w14:textId="77777777" w:rsidTr="006544F3">
              <w:tc>
                <w:tcPr>
                  <w:tcW w:w="5000" w:type="pct"/>
                </w:tcPr>
                <w:p w14:paraId="6002F93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4F9024" w14:textId="77777777" w:rsidTr="006544F3">
              <w:tc>
                <w:tcPr>
                  <w:tcW w:w="5000" w:type="pct"/>
                </w:tcPr>
                <w:p w14:paraId="4C7E4CA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237A84C" w14:textId="77777777" w:rsidTr="006544F3">
              <w:tc>
                <w:tcPr>
                  <w:tcW w:w="5000" w:type="pct"/>
                </w:tcPr>
                <w:p w14:paraId="1B59770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2DAD83" w14:textId="77777777" w:rsidTr="006544F3">
              <w:tc>
                <w:tcPr>
                  <w:tcW w:w="5000" w:type="pct"/>
                </w:tcPr>
                <w:p w14:paraId="3C404F4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86796A" w14:textId="77777777" w:rsidTr="006544F3">
              <w:tc>
                <w:tcPr>
                  <w:tcW w:w="5000" w:type="pct"/>
                </w:tcPr>
                <w:p w14:paraId="15662AD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B5AF136" w14:textId="77777777" w:rsidTr="006544F3">
              <w:tc>
                <w:tcPr>
                  <w:tcW w:w="5000" w:type="pct"/>
                </w:tcPr>
                <w:p w14:paraId="40EC7BE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AE494B5" w14:textId="5F587C0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6941158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E29D9C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3C0E5B4" w14:textId="77777777" w:rsidTr="006544F3">
              <w:tc>
                <w:tcPr>
                  <w:tcW w:w="5000" w:type="pct"/>
                </w:tcPr>
                <w:p w14:paraId="496A07F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5F36EB" w14:textId="77777777" w:rsidTr="006544F3">
              <w:tc>
                <w:tcPr>
                  <w:tcW w:w="5000" w:type="pct"/>
                </w:tcPr>
                <w:p w14:paraId="1A38E2B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2F95E1D" w14:textId="77777777" w:rsidTr="006544F3">
              <w:tc>
                <w:tcPr>
                  <w:tcW w:w="5000" w:type="pct"/>
                </w:tcPr>
                <w:p w14:paraId="46CA891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CB6072" w14:textId="77777777" w:rsidTr="006544F3">
              <w:tc>
                <w:tcPr>
                  <w:tcW w:w="5000" w:type="pct"/>
                </w:tcPr>
                <w:p w14:paraId="139C71E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90CCAC5" w14:textId="77777777" w:rsidTr="006544F3">
              <w:tc>
                <w:tcPr>
                  <w:tcW w:w="5000" w:type="pct"/>
                </w:tcPr>
                <w:p w14:paraId="5C3FDCF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0438C3" w14:textId="77777777" w:rsidTr="006544F3">
              <w:tc>
                <w:tcPr>
                  <w:tcW w:w="5000" w:type="pct"/>
                </w:tcPr>
                <w:p w14:paraId="1ACBB5A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1023EB3" w14:textId="4057D541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BD9F7A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E2C12C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E35F5E" w14:textId="77777777" w:rsidTr="006544F3">
              <w:tc>
                <w:tcPr>
                  <w:tcW w:w="5000" w:type="pct"/>
                </w:tcPr>
                <w:p w14:paraId="43FF657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02A2799" w14:textId="77777777" w:rsidTr="006544F3">
              <w:tc>
                <w:tcPr>
                  <w:tcW w:w="5000" w:type="pct"/>
                </w:tcPr>
                <w:p w14:paraId="28CE5F4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2BBD37" w14:textId="77777777" w:rsidTr="006544F3">
              <w:tc>
                <w:tcPr>
                  <w:tcW w:w="5000" w:type="pct"/>
                </w:tcPr>
                <w:p w14:paraId="3C3DD54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4D578D5" w14:textId="77777777" w:rsidTr="006544F3">
              <w:tc>
                <w:tcPr>
                  <w:tcW w:w="5000" w:type="pct"/>
                </w:tcPr>
                <w:p w14:paraId="4806B83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C10862" w14:textId="77777777" w:rsidTr="006544F3">
              <w:tc>
                <w:tcPr>
                  <w:tcW w:w="5000" w:type="pct"/>
                </w:tcPr>
                <w:p w14:paraId="4C896A5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C02A12D" w14:textId="77777777" w:rsidTr="006544F3">
              <w:tc>
                <w:tcPr>
                  <w:tcW w:w="5000" w:type="pct"/>
                </w:tcPr>
                <w:p w14:paraId="5E6B78B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BEE2AFD" w14:textId="1721F2B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401F58" w:rsidRPr="006D5311" w14:paraId="7241FDD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AF41E7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552527" w14:textId="77777777" w:rsidTr="006544F3">
              <w:tc>
                <w:tcPr>
                  <w:tcW w:w="5000" w:type="pct"/>
                </w:tcPr>
                <w:p w14:paraId="68B3306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8715E3F" w14:textId="77777777" w:rsidTr="006544F3">
              <w:tc>
                <w:tcPr>
                  <w:tcW w:w="5000" w:type="pct"/>
                </w:tcPr>
                <w:p w14:paraId="067F306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048EF0" w14:textId="77777777" w:rsidTr="006544F3">
              <w:tc>
                <w:tcPr>
                  <w:tcW w:w="5000" w:type="pct"/>
                </w:tcPr>
                <w:p w14:paraId="10398DE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A19E1C" w14:textId="77777777" w:rsidTr="006544F3">
              <w:tc>
                <w:tcPr>
                  <w:tcW w:w="5000" w:type="pct"/>
                </w:tcPr>
                <w:p w14:paraId="48EC486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2193CE" w14:textId="77777777" w:rsidTr="006544F3">
              <w:tc>
                <w:tcPr>
                  <w:tcW w:w="5000" w:type="pct"/>
                </w:tcPr>
                <w:p w14:paraId="723B6F1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4475B3" w14:textId="77777777" w:rsidTr="006544F3">
              <w:tc>
                <w:tcPr>
                  <w:tcW w:w="5000" w:type="pct"/>
                </w:tcPr>
                <w:p w14:paraId="3C30269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3641285" w14:textId="46C97D3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1CBF1F63" w14:textId="77777777" w:rsidTr="006544F3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401F58" w:rsidRPr="006D5311" w14:paraId="6D2336E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9967C1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3E00ED4" w14:textId="77777777" w:rsidTr="006544F3">
              <w:tc>
                <w:tcPr>
                  <w:tcW w:w="5000" w:type="pct"/>
                </w:tcPr>
                <w:p w14:paraId="7AFF014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859957" w14:textId="77777777" w:rsidTr="006544F3">
              <w:tc>
                <w:tcPr>
                  <w:tcW w:w="5000" w:type="pct"/>
                </w:tcPr>
                <w:p w14:paraId="65A5AA5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79FF7D" w14:textId="77777777" w:rsidTr="006544F3">
              <w:tc>
                <w:tcPr>
                  <w:tcW w:w="5000" w:type="pct"/>
                </w:tcPr>
                <w:p w14:paraId="6358532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82A0DA" w14:textId="77777777" w:rsidTr="006544F3">
              <w:tc>
                <w:tcPr>
                  <w:tcW w:w="5000" w:type="pct"/>
                </w:tcPr>
                <w:p w14:paraId="394B4AD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7450723" w14:textId="77777777" w:rsidTr="006544F3">
              <w:tc>
                <w:tcPr>
                  <w:tcW w:w="5000" w:type="pct"/>
                </w:tcPr>
                <w:p w14:paraId="66618C0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3DED90D" w14:textId="77777777" w:rsidTr="006544F3">
              <w:tc>
                <w:tcPr>
                  <w:tcW w:w="5000" w:type="pct"/>
                </w:tcPr>
                <w:p w14:paraId="3E2F9E7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739ACCD" w14:textId="73776A8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560DC28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AA70F9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2A0569C" w14:textId="77777777" w:rsidTr="006544F3">
              <w:tc>
                <w:tcPr>
                  <w:tcW w:w="5000" w:type="pct"/>
                </w:tcPr>
                <w:p w14:paraId="68ECE1D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B1667A" w14:textId="77777777" w:rsidTr="006544F3">
              <w:tc>
                <w:tcPr>
                  <w:tcW w:w="5000" w:type="pct"/>
                </w:tcPr>
                <w:p w14:paraId="3C277B4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B1985A9" w14:textId="77777777" w:rsidTr="006544F3">
              <w:tc>
                <w:tcPr>
                  <w:tcW w:w="5000" w:type="pct"/>
                </w:tcPr>
                <w:p w14:paraId="1DB530B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D3865D2" w14:textId="77777777" w:rsidTr="006544F3">
              <w:tc>
                <w:tcPr>
                  <w:tcW w:w="5000" w:type="pct"/>
                </w:tcPr>
                <w:p w14:paraId="2D29874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217B4F" w14:textId="77777777" w:rsidTr="006544F3">
              <w:tc>
                <w:tcPr>
                  <w:tcW w:w="5000" w:type="pct"/>
                </w:tcPr>
                <w:p w14:paraId="67A702C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97823B" w14:textId="77777777" w:rsidTr="006544F3">
              <w:tc>
                <w:tcPr>
                  <w:tcW w:w="5000" w:type="pct"/>
                </w:tcPr>
                <w:p w14:paraId="58844D5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6BEECB" w14:textId="2107B0C5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26A65B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0B4C80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601732" w14:textId="77777777" w:rsidTr="006544F3">
              <w:tc>
                <w:tcPr>
                  <w:tcW w:w="5000" w:type="pct"/>
                </w:tcPr>
                <w:p w14:paraId="46CC3D7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A25A1A4" w14:textId="77777777" w:rsidTr="006544F3">
              <w:tc>
                <w:tcPr>
                  <w:tcW w:w="5000" w:type="pct"/>
                </w:tcPr>
                <w:p w14:paraId="15668C6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552A31" w14:textId="77777777" w:rsidTr="006544F3">
              <w:tc>
                <w:tcPr>
                  <w:tcW w:w="5000" w:type="pct"/>
                </w:tcPr>
                <w:p w14:paraId="30B6CFF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ED9D01D" w14:textId="77777777" w:rsidTr="006544F3">
              <w:tc>
                <w:tcPr>
                  <w:tcW w:w="5000" w:type="pct"/>
                </w:tcPr>
                <w:p w14:paraId="0E40967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5914C16" w14:textId="77777777" w:rsidTr="006544F3">
              <w:tc>
                <w:tcPr>
                  <w:tcW w:w="5000" w:type="pct"/>
                </w:tcPr>
                <w:p w14:paraId="6511C3C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32AFB54" w14:textId="77777777" w:rsidTr="006544F3">
              <w:tc>
                <w:tcPr>
                  <w:tcW w:w="5000" w:type="pct"/>
                </w:tcPr>
                <w:p w14:paraId="6220E62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2F89B15" w14:textId="019CC06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6E7468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6625F1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7C10F4" w14:textId="77777777" w:rsidTr="006544F3">
              <w:tc>
                <w:tcPr>
                  <w:tcW w:w="5000" w:type="pct"/>
                </w:tcPr>
                <w:p w14:paraId="418A94D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3CBF68" w14:textId="77777777" w:rsidTr="006544F3">
              <w:tc>
                <w:tcPr>
                  <w:tcW w:w="5000" w:type="pct"/>
                </w:tcPr>
                <w:p w14:paraId="3EA36A9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0160412" w14:textId="77777777" w:rsidTr="006544F3">
              <w:tc>
                <w:tcPr>
                  <w:tcW w:w="5000" w:type="pct"/>
                </w:tcPr>
                <w:p w14:paraId="1B87B42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B1A0E2E" w14:textId="77777777" w:rsidTr="006544F3">
              <w:tc>
                <w:tcPr>
                  <w:tcW w:w="5000" w:type="pct"/>
                </w:tcPr>
                <w:p w14:paraId="27A6F53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445749" w14:textId="77777777" w:rsidTr="006544F3">
              <w:tc>
                <w:tcPr>
                  <w:tcW w:w="5000" w:type="pct"/>
                </w:tcPr>
                <w:p w14:paraId="419ED45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A799BE" w14:textId="77777777" w:rsidTr="006544F3">
              <w:tc>
                <w:tcPr>
                  <w:tcW w:w="5000" w:type="pct"/>
                </w:tcPr>
                <w:p w14:paraId="29D54AE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6C20AB5" w14:textId="0FE7C23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90B198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D217ED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33B7C8" w14:textId="77777777" w:rsidTr="006544F3">
              <w:tc>
                <w:tcPr>
                  <w:tcW w:w="5000" w:type="pct"/>
                </w:tcPr>
                <w:p w14:paraId="39E0193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1EEAE8B" w14:textId="77777777" w:rsidTr="006544F3">
              <w:tc>
                <w:tcPr>
                  <w:tcW w:w="5000" w:type="pct"/>
                </w:tcPr>
                <w:p w14:paraId="0C1E4FF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FD34DC5" w14:textId="77777777" w:rsidTr="006544F3">
              <w:tc>
                <w:tcPr>
                  <w:tcW w:w="5000" w:type="pct"/>
                </w:tcPr>
                <w:p w14:paraId="3CAACEF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A460FDE" w14:textId="77777777" w:rsidTr="006544F3">
              <w:tc>
                <w:tcPr>
                  <w:tcW w:w="5000" w:type="pct"/>
                </w:tcPr>
                <w:p w14:paraId="685B868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8A69C6D" w14:textId="77777777" w:rsidTr="006544F3">
              <w:tc>
                <w:tcPr>
                  <w:tcW w:w="5000" w:type="pct"/>
                </w:tcPr>
                <w:p w14:paraId="0CDB6B0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3B0306" w14:textId="77777777" w:rsidTr="006544F3">
              <w:tc>
                <w:tcPr>
                  <w:tcW w:w="5000" w:type="pct"/>
                </w:tcPr>
                <w:p w14:paraId="0ACBDF1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4EFCC74" w14:textId="2B1BDC9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0D5BE3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E835EB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2F3DC1" w14:textId="77777777" w:rsidTr="006544F3">
              <w:tc>
                <w:tcPr>
                  <w:tcW w:w="5000" w:type="pct"/>
                </w:tcPr>
                <w:p w14:paraId="02EF2A1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1E58F5" w14:textId="77777777" w:rsidTr="006544F3">
              <w:tc>
                <w:tcPr>
                  <w:tcW w:w="5000" w:type="pct"/>
                </w:tcPr>
                <w:p w14:paraId="2B60D6D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50A182" w14:textId="77777777" w:rsidTr="006544F3">
              <w:tc>
                <w:tcPr>
                  <w:tcW w:w="5000" w:type="pct"/>
                </w:tcPr>
                <w:p w14:paraId="504795F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5AE7B4D" w14:textId="77777777" w:rsidTr="006544F3">
              <w:tc>
                <w:tcPr>
                  <w:tcW w:w="5000" w:type="pct"/>
                </w:tcPr>
                <w:p w14:paraId="6150D95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0CC01C1" w14:textId="77777777" w:rsidTr="006544F3">
              <w:tc>
                <w:tcPr>
                  <w:tcW w:w="5000" w:type="pct"/>
                </w:tcPr>
                <w:p w14:paraId="41BD289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4D1873" w14:textId="77777777" w:rsidTr="006544F3">
              <w:tc>
                <w:tcPr>
                  <w:tcW w:w="5000" w:type="pct"/>
                </w:tcPr>
                <w:p w14:paraId="7D6C001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FAFCB5F" w14:textId="77CFE4A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401F58" w:rsidRPr="006D5311" w14:paraId="244C3B3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619BBF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7C819E" w14:textId="77777777" w:rsidTr="006544F3">
              <w:tc>
                <w:tcPr>
                  <w:tcW w:w="5000" w:type="pct"/>
                </w:tcPr>
                <w:p w14:paraId="1B88499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9B5F80A" w14:textId="77777777" w:rsidTr="006544F3">
              <w:tc>
                <w:tcPr>
                  <w:tcW w:w="5000" w:type="pct"/>
                </w:tcPr>
                <w:p w14:paraId="0185811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4238266" w14:textId="77777777" w:rsidTr="006544F3">
              <w:tc>
                <w:tcPr>
                  <w:tcW w:w="5000" w:type="pct"/>
                </w:tcPr>
                <w:p w14:paraId="54F989A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12DF9F" w14:textId="77777777" w:rsidTr="006544F3">
              <w:tc>
                <w:tcPr>
                  <w:tcW w:w="5000" w:type="pct"/>
                </w:tcPr>
                <w:p w14:paraId="614E40A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A4D7A1" w14:textId="77777777" w:rsidTr="006544F3">
              <w:tc>
                <w:tcPr>
                  <w:tcW w:w="5000" w:type="pct"/>
                </w:tcPr>
                <w:p w14:paraId="79199CE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9307927" w14:textId="77777777" w:rsidTr="006544F3">
              <w:tc>
                <w:tcPr>
                  <w:tcW w:w="5000" w:type="pct"/>
                </w:tcPr>
                <w:p w14:paraId="5CF11E9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3A49A45" w14:textId="6DBF414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2CEBDD0E" w14:textId="77777777" w:rsidTr="006544F3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401F58" w:rsidRPr="006D5311" w14:paraId="58D6CC2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B23D60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8E95B80" w14:textId="77777777" w:rsidTr="006544F3">
              <w:tc>
                <w:tcPr>
                  <w:tcW w:w="5000" w:type="pct"/>
                </w:tcPr>
                <w:p w14:paraId="436370C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2B4A0C" w14:textId="77777777" w:rsidTr="006544F3">
              <w:tc>
                <w:tcPr>
                  <w:tcW w:w="5000" w:type="pct"/>
                </w:tcPr>
                <w:p w14:paraId="0B6830F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A19CDA6" w14:textId="77777777" w:rsidTr="006544F3">
              <w:tc>
                <w:tcPr>
                  <w:tcW w:w="5000" w:type="pct"/>
                </w:tcPr>
                <w:p w14:paraId="12C491C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9CD68E" w14:textId="77777777" w:rsidTr="006544F3">
              <w:tc>
                <w:tcPr>
                  <w:tcW w:w="5000" w:type="pct"/>
                </w:tcPr>
                <w:p w14:paraId="6AF315E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1EF43E" w14:textId="77777777" w:rsidTr="006544F3">
              <w:tc>
                <w:tcPr>
                  <w:tcW w:w="5000" w:type="pct"/>
                </w:tcPr>
                <w:p w14:paraId="3DDFB49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6D8CBF" w14:textId="77777777" w:rsidTr="006544F3">
              <w:tc>
                <w:tcPr>
                  <w:tcW w:w="5000" w:type="pct"/>
                </w:tcPr>
                <w:p w14:paraId="208CD90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3BD5A9F" w14:textId="67F6B48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097C118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24A5A6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ADCB9E" w14:textId="77777777" w:rsidTr="006544F3">
              <w:tc>
                <w:tcPr>
                  <w:tcW w:w="5000" w:type="pct"/>
                </w:tcPr>
                <w:p w14:paraId="77B9C45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B8A65E7" w14:textId="77777777" w:rsidTr="006544F3">
              <w:tc>
                <w:tcPr>
                  <w:tcW w:w="5000" w:type="pct"/>
                </w:tcPr>
                <w:p w14:paraId="2269450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9D3F8C" w14:textId="77777777" w:rsidTr="006544F3">
              <w:tc>
                <w:tcPr>
                  <w:tcW w:w="5000" w:type="pct"/>
                </w:tcPr>
                <w:p w14:paraId="47741D8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7898FA" w14:textId="77777777" w:rsidTr="006544F3">
              <w:tc>
                <w:tcPr>
                  <w:tcW w:w="5000" w:type="pct"/>
                </w:tcPr>
                <w:p w14:paraId="479BBB9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BC4F4A4" w14:textId="77777777" w:rsidTr="006544F3">
              <w:tc>
                <w:tcPr>
                  <w:tcW w:w="5000" w:type="pct"/>
                </w:tcPr>
                <w:p w14:paraId="799171B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6DC10DC" w14:textId="77777777" w:rsidTr="006544F3">
              <w:tc>
                <w:tcPr>
                  <w:tcW w:w="5000" w:type="pct"/>
                </w:tcPr>
                <w:p w14:paraId="2DEA0C0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37F70C2" w14:textId="18F292D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5712017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B159C1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896A094" w14:textId="77777777" w:rsidTr="006544F3">
              <w:tc>
                <w:tcPr>
                  <w:tcW w:w="5000" w:type="pct"/>
                </w:tcPr>
                <w:p w14:paraId="68CFD7C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045F45" w14:textId="77777777" w:rsidTr="006544F3">
              <w:tc>
                <w:tcPr>
                  <w:tcW w:w="5000" w:type="pct"/>
                </w:tcPr>
                <w:p w14:paraId="159AFDB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E43F86F" w14:textId="77777777" w:rsidTr="006544F3">
              <w:tc>
                <w:tcPr>
                  <w:tcW w:w="5000" w:type="pct"/>
                </w:tcPr>
                <w:p w14:paraId="20C7DBB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AB02E95" w14:textId="77777777" w:rsidTr="006544F3">
              <w:tc>
                <w:tcPr>
                  <w:tcW w:w="5000" w:type="pct"/>
                </w:tcPr>
                <w:p w14:paraId="009E79B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76A644F" w14:textId="77777777" w:rsidTr="006544F3">
              <w:tc>
                <w:tcPr>
                  <w:tcW w:w="5000" w:type="pct"/>
                </w:tcPr>
                <w:p w14:paraId="33F7E07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98FF2F" w14:textId="77777777" w:rsidTr="006544F3">
              <w:tc>
                <w:tcPr>
                  <w:tcW w:w="5000" w:type="pct"/>
                </w:tcPr>
                <w:p w14:paraId="5796FDF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68298D9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46880E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B2E907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D28C21" w14:textId="77777777" w:rsidTr="006544F3">
              <w:tc>
                <w:tcPr>
                  <w:tcW w:w="5000" w:type="pct"/>
                </w:tcPr>
                <w:p w14:paraId="1825810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9E41101" w14:textId="77777777" w:rsidTr="006544F3">
              <w:tc>
                <w:tcPr>
                  <w:tcW w:w="5000" w:type="pct"/>
                </w:tcPr>
                <w:p w14:paraId="3556B17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12C8CE7" w14:textId="77777777" w:rsidTr="006544F3">
              <w:tc>
                <w:tcPr>
                  <w:tcW w:w="5000" w:type="pct"/>
                </w:tcPr>
                <w:p w14:paraId="1D6D323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374BB34" w14:textId="77777777" w:rsidTr="006544F3">
              <w:tc>
                <w:tcPr>
                  <w:tcW w:w="5000" w:type="pct"/>
                </w:tcPr>
                <w:p w14:paraId="2526256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A75BCFD" w14:textId="77777777" w:rsidTr="006544F3">
              <w:tc>
                <w:tcPr>
                  <w:tcW w:w="5000" w:type="pct"/>
                </w:tcPr>
                <w:p w14:paraId="703E8B5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1112B4" w14:textId="77777777" w:rsidTr="006544F3">
              <w:tc>
                <w:tcPr>
                  <w:tcW w:w="5000" w:type="pct"/>
                </w:tcPr>
                <w:p w14:paraId="01E00AF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90731A0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1D3AF2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407945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F3F994" w14:textId="77777777" w:rsidTr="006544F3">
              <w:tc>
                <w:tcPr>
                  <w:tcW w:w="5000" w:type="pct"/>
                </w:tcPr>
                <w:p w14:paraId="30F35AE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9A1403F" w14:textId="77777777" w:rsidTr="006544F3">
              <w:tc>
                <w:tcPr>
                  <w:tcW w:w="5000" w:type="pct"/>
                </w:tcPr>
                <w:p w14:paraId="64BA497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F68F899" w14:textId="77777777" w:rsidTr="006544F3">
              <w:tc>
                <w:tcPr>
                  <w:tcW w:w="5000" w:type="pct"/>
                </w:tcPr>
                <w:p w14:paraId="1A2A9A2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19CB14" w14:textId="77777777" w:rsidTr="006544F3">
              <w:tc>
                <w:tcPr>
                  <w:tcW w:w="5000" w:type="pct"/>
                </w:tcPr>
                <w:p w14:paraId="2916006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9B3BD2" w14:textId="77777777" w:rsidTr="006544F3">
              <w:tc>
                <w:tcPr>
                  <w:tcW w:w="5000" w:type="pct"/>
                </w:tcPr>
                <w:p w14:paraId="1490947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47AF231" w14:textId="77777777" w:rsidTr="006544F3">
              <w:tc>
                <w:tcPr>
                  <w:tcW w:w="5000" w:type="pct"/>
                </w:tcPr>
                <w:p w14:paraId="2352A46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BAA20A8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4960B64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8B3CB9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358313" w14:textId="77777777" w:rsidTr="006544F3">
              <w:tc>
                <w:tcPr>
                  <w:tcW w:w="5000" w:type="pct"/>
                </w:tcPr>
                <w:p w14:paraId="2B3FC35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746D2F" w14:textId="77777777" w:rsidTr="006544F3">
              <w:tc>
                <w:tcPr>
                  <w:tcW w:w="5000" w:type="pct"/>
                </w:tcPr>
                <w:p w14:paraId="47F238A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727AE15" w14:textId="77777777" w:rsidTr="006544F3">
              <w:tc>
                <w:tcPr>
                  <w:tcW w:w="5000" w:type="pct"/>
                </w:tcPr>
                <w:p w14:paraId="378D69F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E22B3C" w14:textId="77777777" w:rsidTr="006544F3">
              <w:tc>
                <w:tcPr>
                  <w:tcW w:w="5000" w:type="pct"/>
                </w:tcPr>
                <w:p w14:paraId="584E24A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89BD985" w14:textId="77777777" w:rsidTr="006544F3">
              <w:tc>
                <w:tcPr>
                  <w:tcW w:w="5000" w:type="pct"/>
                </w:tcPr>
                <w:p w14:paraId="27A1789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31D0A22" w14:textId="77777777" w:rsidTr="006544F3">
              <w:tc>
                <w:tcPr>
                  <w:tcW w:w="5000" w:type="pct"/>
                </w:tcPr>
                <w:p w14:paraId="0DF4CB0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C1A7E3D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401F58" w:rsidRPr="006D5311" w14:paraId="4512F96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F69B35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4DA7DB5" w14:textId="77777777" w:rsidTr="006544F3">
              <w:tc>
                <w:tcPr>
                  <w:tcW w:w="5000" w:type="pct"/>
                </w:tcPr>
                <w:p w14:paraId="03F5B98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A64143" w14:textId="77777777" w:rsidTr="006544F3">
              <w:tc>
                <w:tcPr>
                  <w:tcW w:w="5000" w:type="pct"/>
                </w:tcPr>
                <w:p w14:paraId="4D15353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410DB2" w14:textId="77777777" w:rsidTr="006544F3">
              <w:tc>
                <w:tcPr>
                  <w:tcW w:w="5000" w:type="pct"/>
                </w:tcPr>
                <w:p w14:paraId="2222847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CD7A6C" w14:textId="77777777" w:rsidTr="006544F3">
              <w:tc>
                <w:tcPr>
                  <w:tcW w:w="5000" w:type="pct"/>
                </w:tcPr>
                <w:p w14:paraId="57B7232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B02D479" w14:textId="77777777" w:rsidTr="006544F3">
              <w:tc>
                <w:tcPr>
                  <w:tcW w:w="5000" w:type="pct"/>
                </w:tcPr>
                <w:p w14:paraId="10DE4B7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53B0CC" w14:textId="77777777" w:rsidTr="006544F3">
              <w:tc>
                <w:tcPr>
                  <w:tcW w:w="5000" w:type="pct"/>
                </w:tcPr>
                <w:p w14:paraId="769E0C8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DB25176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401F58" w:rsidRPr="006D5311" w14:paraId="2052068B" w14:textId="77777777" w:rsidTr="006544F3">
        <w:tc>
          <w:tcPr>
            <w:tcW w:w="2500" w:type="pct"/>
            <w:vAlign w:val="center"/>
          </w:tcPr>
          <w:p w14:paraId="0E9E527B" w14:textId="77777777" w:rsidR="00401F58" w:rsidRPr="00A113D3" w:rsidRDefault="00401F58" w:rsidP="006544F3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96"/>
                <w:szCs w:val="96"/>
                <w:lang w:bidi="ru-RU"/>
              </w:rPr>
            </w:pPr>
            <w:r w:rsidRPr="00A113D3"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lastRenderedPageBreak/>
              <w:t>Апрель</w:t>
            </w:r>
          </w:p>
        </w:tc>
        <w:tc>
          <w:tcPr>
            <w:tcW w:w="2500" w:type="pct"/>
            <w:vAlign w:val="center"/>
          </w:tcPr>
          <w:p w14:paraId="6ACEF320" w14:textId="4BB30E0F" w:rsidR="00401F58" w:rsidRPr="00A113D3" w:rsidRDefault="00401F58" w:rsidP="006544F3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2027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05D1B5FA" w14:textId="77777777" w:rsidR="00401F58" w:rsidRPr="00A113D3" w:rsidRDefault="00401F58" w:rsidP="00401F5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401F58" w:rsidRPr="006D5311" w14:paraId="76559E39" w14:textId="77777777" w:rsidTr="006544F3">
        <w:trPr>
          <w:trHeight w:val="567"/>
        </w:trPr>
        <w:tc>
          <w:tcPr>
            <w:tcW w:w="7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593EE321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</w:rPr>
              <w:t>ПОНЕДЕЛЬНИК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5C9C4260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ВТОРНИК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71AB5176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СРЕДА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610DFB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ЧЕТВЕРГ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2A62489A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ПЯТНИЦА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1787FD6F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СУББОТА</w:t>
            </w:r>
          </w:p>
        </w:tc>
        <w:tc>
          <w:tcPr>
            <w:tcW w:w="7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57125BB9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ВОСКРЕСЕНЬЕ</w:t>
            </w:r>
          </w:p>
        </w:tc>
      </w:tr>
      <w:tr w:rsidR="00401F58" w:rsidRPr="006D5311" w14:paraId="186FFE5E" w14:textId="77777777" w:rsidTr="006544F3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401F58" w:rsidRPr="006D5311" w14:paraId="22A08BF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DA3DEA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42BF091" w14:textId="77777777" w:rsidTr="006544F3">
              <w:tc>
                <w:tcPr>
                  <w:tcW w:w="5000" w:type="pct"/>
                </w:tcPr>
                <w:p w14:paraId="0425AB5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F942AEA" w14:textId="77777777" w:rsidTr="006544F3">
              <w:tc>
                <w:tcPr>
                  <w:tcW w:w="5000" w:type="pct"/>
                </w:tcPr>
                <w:p w14:paraId="14B8C61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5EC671" w14:textId="77777777" w:rsidTr="006544F3">
              <w:tc>
                <w:tcPr>
                  <w:tcW w:w="5000" w:type="pct"/>
                </w:tcPr>
                <w:p w14:paraId="423EFC3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D6503E" w14:textId="77777777" w:rsidTr="006544F3">
              <w:tc>
                <w:tcPr>
                  <w:tcW w:w="5000" w:type="pct"/>
                </w:tcPr>
                <w:p w14:paraId="1FEF853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006379F" w14:textId="77777777" w:rsidTr="006544F3">
              <w:tc>
                <w:tcPr>
                  <w:tcW w:w="5000" w:type="pct"/>
                </w:tcPr>
                <w:p w14:paraId="32D13C6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AB86F1D" w14:textId="77777777" w:rsidTr="006544F3">
              <w:tc>
                <w:tcPr>
                  <w:tcW w:w="5000" w:type="pct"/>
                </w:tcPr>
                <w:p w14:paraId="2990953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08B7E1C" w14:textId="784D20D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5ECA05D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271B21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FAD5C77" w14:textId="77777777" w:rsidTr="006544F3">
              <w:tc>
                <w:tcPr>
                  <w:tcW w:w="5000" w:type="pct"/>
                </w:tcPr>
                <w:p w14:paraId="074F7E4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C88F46" w14:textId="77777777" w:rsidTr="006544F3">
              <w:tc>
                <w:tcPr>
                  <w:tcW w:w="5000" w:type="pct"/>
                </w:tcPr>
                <w:p w14:paraId="08C10AD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B3ED6F4" w14:textId="77777777" w:rsidTr="006544F3">
              <w:tc>
                <w:tcPr>
                  <w:tcW w:w="5000" w:type="pct"/>
                </w:tcPr>
                <w:p w14:paraId="592D55B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19085F8" w14:textId="77777777" w:rsidTr="006544F3">
              <w:tc>
                <w:tcPr>
                  <w:tcW w:w="5000" w:type="pct"/>
                </w:tcPr>
                <w:p w14:paraId="74C9175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DB3F70" w14:textId="77777777" w:rsidTr="006544F3">
              <w:tc>
                <w:tcPr>
                  <w:tcW w:w="5000" w:type="pct"/>
                </w:tcPr>
                <w:p w14:paraId="00706B9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BD451E" w14:textId="77777777" w:rsidTr="006544F3">
              <w:tc>
                <w:tcPr>
                  <w:tcW w:w="5000" w:type="pct"/>
                </w:tcPr>
                <w:p w14:paraId="3D1D9A8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F116C35" w14:textId="0BE1F04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41A7C1B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A71251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38DA10" w14:textId="77777777" w:rsidTr="006544F3">
              <w:tc>
                <w:tcPr>
                  <w:tcW w:w="5000" w:type="pct"/>
                </w:tcPr>
                <w:p w14:paraId="5BC02AD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9EE882C" w14:textId="77777777" w:rsidTr="006544F3">
              <w:tc>
                <w:tcPr>
                  <w:tcW w:w="5000" w:type="pct"/>
                </w:tcPr>
                <w:p w14:paraId="7E12951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DFBFBA4" w14:textId="77777777" w:rsidTr="006544F3">
              <w:tc>
                <w:tcPr>
                  <w:tcW w:w="5000" w:type="pct"/>
                </w:tcPr>
                <w:p w14:paraId="3EEABA5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A5BF90" w14:textId="77777777" w:rsidTr="006544F3">
              <w:tc>
                <w:tcPr>
                  <w:tcW w:w="5000" w:type="pct"/>
                </w:tcPr>
                <w:p w14:paraId="56F1A07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62CCA3" w14:textId="77777777" w:rsidTr="006544F3">
              <w:tc>
                <w:tcPr>
                  <w:tcW w:w="5000" w:type="pct"/>
                </w:tcPr>
                <w:p w14:paraId="07B2B1F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347517" w14:textId="77777777" w:rsidTr="006544F3">
              <w:tc>
                <w:tcPr>
                  <w:tcW w:w="5000" w:type="pct"/>
                </w:tcPr>
                <w:p w14:paraId="02517CF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67CA6E8" w14:textId="31CE7B1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882516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71C01E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461D69" w14:textId="77777777" w:rsidTr="006544F3">
              <w:tc>
                <w:tcPr>
                  <w:tcW w:w="5000" w:type="pct"/>
                </w:tcPr>
                <w:p w14:paraId="3A7B10F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A31C8DF" w14:textId="77777777" w:rsidTr="006544F3">
              <w:tc>
                <w:tcPr>
                  <w:tcW w:w="5000" w:type="pct"/>
                </w:tcPr>
                <w:p w14:paraId="02E3048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24B35F3" w14:textId="77777777" w:rsidTr="006544F3">
              <w:tc>
                <w:tcPr>
                  <w:tcW w:w="5000" w:type="pct"/>
                </w:tcPr>
                <w:p w14:paraId="42F3E95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9176EC3" w14:textId="77777777" w:rsidTr="006544F3">
              <w:tc>
                <w:tcPr>
                  <w:tcW w:w="5000" w:type="pct"/>
                </w:tcPr>
                <w:p w14:paraId="3A617D7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9665080" w14:textId="77777777" w:rsidTr="006544F3">
              <w:tc>
                <w:tcPr>
                  <w:tcW w:w="5000" w:type="pct"/>
                </w:tcPr>
                <w:p w14:paraId="2301069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70B9165" w14:textId="77777777" w:rsidTr="006544F3">
              <w:tc>
                <w:tcPr>
                  <w:tcW w:w="5000" w:type="pct"/>
                </w:tcPr>
                <w:p w14:paraId="652B3E8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1D5B84B" w14:textId="5259E255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5678D1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F0BDE9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BF2A6D" w14:textId="77777777" w:rsidTr="006544F3">
              <w:tc>
                <w:tcPr>
                  <w:tcW w:w="5000" w:type="pct"/>
                </w:tcPr>
                <w:p w14:paraId="109D833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E0EF4F5" w14:textId="77777777" w:rsidTr="006544F3">
              <w:tc>
                <w:tcPr>
                  <w:tcW w:w="5000" w:type="pct"/>
                </w:tcPr>
                <w:p w14:paraId="11CB447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39F921" w14:textId="77777777" w:rsidTr="006544F3">
              <w:tc>
                <w:tcPr>
                  <w:tcW w:w="5000" w:type="pct"/>
                </w:tcPr>
                <w:p w14:paraId="5ED81F6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7569D5" w14:textId="77777777" w:rsidTr="006544F3">
              <w:tc>
                <w:tcPr>
                  <w:tcW w:w="5000" w:type="pct"/>
                </w:tcPr>
                <w:p w14:paraId="5F1735B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2E4C1BB" w14:textId="77777777" w:rsidTr="006544F3">
              <w:tc>
                <w:tcPr>
                  <w:tcW w:w="5000" w:type="pct"/>
                </w:tcPr>
                <w:p w14:paraId="6B69BF8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77FB1F" w14:textId="77777777" w:rsidTr="006544F3">
              <w:tc>
                <w:tcPr>
                  <w:tcW w:w="5000" w:type="pct"/>
                </w:tcPr>
                <w:p w14:paraId="2CE9052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FE98617" w14:textId="655C5E2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A5CA6A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CC9F22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57A564" w14:textId="77777777" w:rsidTr="006544F3">
              <w:tc>
                <w:tcPr>
                  <w:tcW w:w="5000" w:type="pct"/>
                </w:tcPr>
                <w:p w14:paraId="4F731E2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7C067B" w14:textId="77777777" w:rsidTr="006544F3">
              <w:tc>
                <w:tcPr>
                  <w:tcW w:w="5000" w:type="pct"/>
                </w:tcPr>
                <w:p w14:paraId="5370B92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AD2186" w14:textId="77777777" w:rsidTr="006544F3">
              <w:tc>
                <w:tcPr>
                  <w:tcW w:w="5000" w:type="pct"/>
                </w:tcPr>
                <w:p w14:paraId="7F11531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91EC2E" w14:textId="77777777" w:rsidTr="006544F3">
              <w:tc>
                <w:tcPr>
                  <w:tcW w:w="5000" w:type="pct"/>
                </w:tcPr>
                <w:p w14:paraId="4AEBE3E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FFC884" w14:textId="77777777" w:rsidTr="006544F3">
              <w:tc>
                <w:tcPr>
                  <w:tcW w:w="5000" w:type="pct"/>
                </w:tcPr>
                <w:p w14:paraId="371E787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6202AC" w14:textId="77777777" w:rsidTr="006544F3">
              <w:tc>
                <w:tcPr>
                  <w:tcW w:w="5000" w:type="pct"/>
                </w:tcPr>
                <w:p w14:paraId="3DBC49A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A0D887A" w14:textId="5486579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401F58" w:rsidRPr="006D5311" w14:paraId="625E6BA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439A43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0E46BA" w14:textId="77777777" w:rsidTr="006544F3">
              <w:tc>
                <w:tcPr>
                  <w:tcW w:w="5000" w:type="pct"/>
                </w:tcPr>
                <w:p w14:paraId="5B541DF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DE513F9" w14:textId="77777777" w:rsidTr="006544F3">
              <w:tc>
                <w:tcPr>
                  <w:tcW w:w="5000" w:type="pct"/>
                </w:tcPr>
                <w:p w14:paraId="4FBC17A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6953E26" w14:textId="77777777" w:rsidTr="006544F3">
              <w:tc>
                <w:tcPr>
                  <w:tcW w:w="5000" w:type="pct"/>
                </w:tcPr>
                <w:p w14:paraId="583C264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83F14C0" w14:textId="77777777" w:rsidTr="006544F3">
              <w:tc>
                <w:tcPr>
                  <w:tcW w:w="5000" w:type="pct"/>
                </w:tcPr>
                <w:p w14:paraId="767DEEC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D0AD68" w14:textId="77777777" w:rsidTr="006544F3">
              <w:tc>
                <w:tcPr>
                  <w:tcW w:w="5000" w:type="pct"/>
                </w:tcPr>
                <w:p w14:paraId="070BE15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BA3F8C" w14:textId="77777777" w:rsidTr="006544F3">
              <w:tc>
                <w:tcPr>
                  <w:tcW w:w="5000" w:type="pct"/>
                </w:tcPr>
                <w:p w14:paraId="799950B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92480DA" w14:textId="5598BA65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7DA6A348" w14:textId="77777777" w:rsidTr="006544F3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401F58" w:rsidRPr="006D5311" w14:paraId="51BC55A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B7E277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842A34" w14:textId="77777777" w:rsidTr="006544F3">
              <w:tc>
                <w:tcPr>
                  <w:tcW w:w="5000" w:type="pct"/>
                </w:tcPr>
                <w:p w14:paraId="412F7AB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510862" w14:textId="77777777" w:rsidTr="006544F3">
              <w:tc>
                <w:tcPr>
                  <w:tcW w:w="5000" w:type="pct"/>
                </w:tcPr>
                <w:p w14:paraId="4A53F7A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F92A314" w14:textId="77777777" w:rsidTr="006544F3">
              <w:tc>
                <w:tcPr>
                  <w:tcW w:w="5000" w:type="pct"/>
                </w:tcPr>
                <w:p w14:paraId="49BB3FF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DAF4FC" w14:textId="77777777" w:rsidTr="006544F3">
              <w:tc>
                <w:tcPr>
                  <w:tcW w:w="5000" w:type="pct"/>
                </w:tcPr>
                <w:p w14:paraId="27870BC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5C785E" w14:textId="77777777" w:rsidTr="006544F3">
              <w:tc>
                <w:tcPr>
                  <w:tcW w:w="5000" w:type="pct"/>
                </w:tcPr>
                <w:p w14:paraId="24F5236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DB01BA" w14:textId="77777777" w:rsidTr="006544F3">
              <w:tc>
                <w:tcPr>
                  <w:tcW w:w="5000" w:type="pct"/>
                </w:tcPr>
                <w:p w14:paraId="55829D5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2DDFE5D" w14:textId="5879C2D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0BCBE36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973D55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00D4445" w14:textId="77777777" w:rsidTr="006544F3">
              <w:tc>
                <w:tcPr>
                  <w:tcW w:w="5000" w:type="pct"/>
                </w:tcPr>
                <w:p w14:paraId="27E0399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C4C52B" w14:textId="77777777" w:rsidTr="006544F3">
              <w:tc>
                <w:tcPr>
                  <w:tcW w:w="5000" w:type="pct"/>
                </w:tcPr>
                <w:p w14:paraId="7800E7A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496B81" w14:textId="77777777" w:rsidTr="006544F3">
              <w:tc>
                <w:tcPr>
                  <w:tcW w:w="5000" w:type="pct"/>
                </w:tcPr>
                <w:p w14:paraId="78CCDD0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613FB45" w14:textId="77777777" w:rsidTr="006544F3">
              <w:tc>
                <w:tcPr>
                  <w:tcW w:w="5000" w:type="pct"/>
                </w:tcPr>
                <w:p w14:paraId="29AE12C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E96DE8" w14:textId="77777777" w:rsidTr="006544F3">
              <w:tc>
                <w:tcPr>
                  <w:tcW w:w="5000" w:type="pct"/>
                </w:tcPr>
                <w:p w14:paraId="179B53C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109A4A" w14:textId="77777777" w:rsidTr="006544F3">
              <w:tc>
                <w:tcPr>
                  <w:tcW w:w="5000" w:type="pct"/>
                </w:tcPr>
                <w:p w14:paraId="622A1FB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8FBA953" w14:textId="71F04DF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8524CE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99BC7F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48C6A15" w14:textId="77777777" w:rsidTr="006544F3">
              <w:tc>
                <w:tcPr>
                  <w:tcW w:w="5000" w:type="pct"/>
                </w:tcPr>
                <w:p w14:paraId="585C35E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A88600" w14:textId="77777777" w:rsidTr="006544F3">
              <w:tc>
                <w:tcPr>
                  <w:tcW w:w="5000" w:type="pct"/>
                </w:tcPr>
                <w:p w14:paraId="79CE83F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1CB982" w14:textId="77777777" w:rsidTr="006544F3">
              <w:tc>
                <w:tcPr>
                  <w:tcW w:w="5000" w:type="pct"/>
                </w:tcPr>
                <w:p w14:paraId="1629729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C1B5983" w14:textId="77777777" w:rsidTr="006544F3">
              <w:tc>
                <w:tcPr>
                  <w:tcW w:w="5000" w:type="pct"/>
                </w:tcPr>
                <w:p w14:paraId="1C058DB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FC48FDD" w14:textId="77777777" w:rsidTr="006544F3">
              <w:tc>
                <w:tcPr>
                  <w:tcW w:w="5000" w:type="pct"/>
                </w:tcPr>
                <w:p w14:paraId="6045C5D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4021128" w14:textId="77777777" w:rsidTr="006544F3">
              <w:tc>
                <w:tcPr>
                  <w:tcW w:w="5000" w:type="pct"/>
                </w:tcPr>
                <w:p w14:paraId="62D016A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E591B79" w14:textId="585F547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2B5ED35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B7FD90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EE3182F" w14:textId="77777777" w:rsidTr="006544F3">
              <w:tc>
                <w:tcPr>
                  <w:tcW w:w="5000" w:type="pct"/>
                </w:tcPr>
                <w:p w14:paraId="4859FA4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86C95FA" w14:textId="77777777" w:rsidTr="006544F3">
              <w:tc>
                <w:tcPr>
                  <w:tcW w:w="5000" w:type="pct"/>
                </w:tcPr>
                <w:p w14:paraId="2923AB3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943F2E6" w14:textId="77777777" w:rsidTr="006544F3">
              <w:tc>
                <w:tcPr>
                  <w:tcW w:w="5000" w:type="pct"/>
                </w:tcPr>
                <w:p w14:paraId="58C283B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FE7FCC5" w14:textId="77777777" w:rsidTr="006544F3">
              <w:tc>
                <w:tcPr>
                  <w:tcW w:w="5000" w:type="pct"/>
                </w:tcPr>
                <w:p w14:paraId="7ECA3F3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FD26C9" w14:textId="77777777" w:rsidTr="006544F3">
              <w:tc>
                <w:tcPr>
                  <w:tcW w:w="5000" w:type="pct"/>
                </w:tcPr>
                <w:p w14:paraId="71D8D8A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584C1F1" w14:textId="77777777" w:rsidTr="006544F3">
              <w:tc>
                <w:tcPr>
                  <w:tcW w:w="5000" w:type="pct"/>
                </w:tcPr>
                <w:p w14:paraId="58C5C0D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111045B" w14:textId="1F5DACC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40ADEC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4E0EDA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862760" w14:textId="77777777" w:rsidTr="006544F3">
              <w:tc>
                <w:tcPr>
                  <w:tcW w:w="5000" w:type="pct"/>
                </w:tcPr>
                <w:p w14:paraId="3011B62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BAAA4F5" w14:textId="77777777" w:rsidTr="006544F3">
              <w:tc>
                <w:tcPr>
                  <w:tcW w:w="5000" w:type="pct"/>
                </w:tcPr>
                <w:p w14:paraId="5FA1579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18DE95" w14:textId="77777777" w:rsidTr="006544F3">
              <w:tc>
                <w:tcPr>
                  <w:tcW w:w="5000" w:type="pct"/>
                </w:tcPr>
                <w:p w14:paraId="6C87281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760C69" w14:textId="77777777" w:rsidTr="006544F3">
              <w:tc>
                <w:tcPr>
                  <w:tcW w:w="5000" w:type="pct"/>
                </w:tcPr>
                <w:p w14:paraId="0D1FBBD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D13E28" w14:textId="77777777" w:rsidTr="006544F3">
              <w:tc>
                <w:tcPr>
                  <w:tcW w:w="5000" w:type="pct"/>
                </w:tcPr>
                <w:p w14:paraId="6CC6E1C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D72E977" w14:textId="77777777" w:rsidTr="006544F3">
              <w:tc>
                <w:tcPr>
                  <w:tcW w:w="5000" w:type="pct"/>
                </w:tcPr>
                <w:p w14:paraId="0A4A3F8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C735D83" w14:textId="549ADB45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B88F73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0D737E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FB92FE3" w14:textId="77777777" w:rsidTr="006544F3">
              <w:tc>
                <w:tcPr>
                  <w:tcW w:w="5000" w:type="pct"/>
                </w:tcPr>
                <w:p w14:paraId="4081698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0F57177" w14:textId="77777777" w:rsidTr="006544F3">
              <w:tc>
                <w:tcPr>
                  <w:tcW w:w="5000" w:type="pct"/>
                </w:tcPr>
                <w:p w14:paraId="3E6EEFE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77CEE46" w14:textId="77777777" w:rsidTr="006544F3">
              <w:tc>
                <w:tcPr>
                  <w:tcW w:w="5000" w:type="pct"/>
                </w:tcPr>
                <w:p w14:paraId="230EBD3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B3AAFF" w14:textId="77777777" w:rsidTr="006544F3">
              <w:tc>
                <w:tcPr>
                  <w:tcW w:w="5000" w:type="pct"/>
                </w:tcPr>
                <w:p w14:paraId="5ECDB55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573544" w14:textId="77777777" w:rsidTr="006544F3">
              <w:tc>
                <w:tcPr>
                  <w:tcW w:w="5000" w:type="pct"/>
                </w:tcPr>
                <w:p w14:paraId="4BB3B5E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71A4ABB" w14:textId="77777777" w:rsidTr="006544F3">
              <w:tc>
                <w:tcPr>
                  <w:tcW w:w="5000" w:type="pct"/>
                </w:tcPr>
                <w:p w14:paraId="54A3485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6B1B2B6" w14:textId="0BCA0465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401F58" w:rsidRPr="006D5311" w14:paraId="0EE5BB5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A21D49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E1122D" w14:textId="77777777" w:rsidTr="006544F3">
              <w:tc>
                <w:tcPr>
                  <w:tcW w:w="5000" w:type="pct"/>
                </w:tcPr>
                <w:p w14:paraId="1E4FBBB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32F59C" w14:textId="77777777" w:rsidTr="006544F3">
              <w:tc>
                <w:tcPr>
                  <w:tcW w:w="5000" w:type="pct"/>
                </w:tcPr>
                <w:p w14:paraId="1C83391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80AE7A" w14:textId="77777777" w:rsidTr="006544F3">
              <w:tc>
                <w:tcPr>
                  <w:tcW w:w="5000" w:type="pct"/>
                </w:tcPr>
                <w:p w14:paraId="4B0546F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5AAC2F" w14:textId="77777777" w:rsidTr="006544F3">
              <w:tc>
                <w:tcPr>
                  <w:tcW w:w="5000" w:type="pct"/>
                </w:tcPr>
                <w:p w14:paraId="77B246F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131DD7" w14:textId="77777777" w:rsidTr="006544F3">
              <w:tc>
                <w:tcPr>
                  <w:tcW w:w="5000" w:type="pct"/>
                </w:tcPr>
                <w:p w14:paraId="6A8C512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AE62597" w14:textId="77777777" w:rsidTr="006544F3">
              <w:tc>
                <w:tcPr>
                  <w:tcW w:w="5000" w:type="pct"/>
                </w:tcPr>
                <w:p w14:paraId="0C6C899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A3CE840" w14:textId="77FE0B5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5B72EE10" w14:textId="77777777" w:rsidTr="006544F3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401F58" w:rsidRPr="006D5311" w14:paraId="45807CD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CD2FEA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BE24DD" w14:textId="77777777" w:rsidTr="006544F3">
              <w:tc>
                <w:tcPr>
                  <w:tcW w:w="5000" w:type="pct"/>
                </w:tcPr>
                <w:p w14:paraId="6D4185F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CD45DD" w14:textId="77777777" w:rsidTr="006544F3">
              <w:tc>
                <w:tcPr>
                  <w:tcW w:w="5000" w:type="pct"/>
                </w:tcPr>
                <w:p w14:paraId="6A98DFC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A8A0030" w14:textId="77777777" w:rsidTr="006544F3">
              <w:tc>
                <w:tcPr>
                  <w:tcW w:w="5000" w:type="pct"/>
                </w:tcPr>
                <w:p w14:paraId="2EFDD2B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338F604" w14:textId="77777777" w:rsidTr="006544F3">
              <w:tc>
                <w:tcPr>
                  <w:tcW w:w="5000" w:type="pct"/>
                </w:tcPr>
                <w:p w14:paraId="7B360A6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F01E94B" w14:textId="77777777" w:rsidTr="006544F3">
              <w:tc>
                <w:tcPr>
                  <w:tcW w:w="5000" w:type="pct"/>
                </w:tcPr>
                <w:p w14:paraId="1B42DC1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BC0756" w14:textId="77777777" w:rsidTr="006544F3">
              <w:tc>
                <w:tcPr>
                  <w:tcW w:w="5000" w:type="pct"/>
                </w:tcPr>
                <w:p w14:paraId="375FD00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725EEF" w14:textId="73018D0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5E55CF0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FB0D7D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623263" w14:textId="77777777" w:rsidTr="006544F3">
              <w:tc>
                <w:tcPr>
                  <w:tcW w:w="5000" w:type="pct"/>
                </w:tcPr>
                <w:p w14:paraId="1CF399D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2F1168" w14:textId="77777777" w:rsidTr="006544F3">
              <w:tc>
                <w:tcPr>
                  <w:tcW w:w="5000" w:type="pct"/>
                </w:tcPr>
                <w:p w14:paraId="7A33D2E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8BC59B6" w14:textId="77777777" w:rsidTr="006544F3">
              <w:tc>
                <w:tcPr>
                  <w:tcW w:w="5000" w:type="pct"/>
                </w:tcPr>
                <w:p w14:paraId="75BB97D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323578" w14:textId="77777777" w:rsidTr="006544F3">
              <w:tc>
                <w:tcPr>
                  <w:tcW w:w="5000" w:type="pct"/>
                </w:tcPr>
                <w:p w14:paraId="2CCA6FD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32A9EAC" w14:textId="77777777" w:rsidTr="006544F3">
              <w:tc>
                <w:tcPr>
                  <w:tcW w:w="5000" w:type="pct"/>
                </w:tcPr>
                <w:p w14:paraId="3A3A21A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950CC12" w14:textId="77777777" w:rsidTr="006544F3">
              <w:tc>
                <w:tcPr>
                  <w:tcW w:w="5000" w:type="pct"/>
                </w:tcPr>
                <w:p w14:paraId="7516087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BB1C9F2" w14:textId="5363BE2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E39AD0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E9D28F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36B233" w14:textId="77777777" w:rsidTr="006544F3">
              <w:tc>
                <w:tcPr>
                  <w:tcW w:w="5000" w:type="pct"/>
                </w:tcPr>
                <w:p w14:paraId="05B0A85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3B08EEB" w14:textId="77777777" w:rsidTr="006544F3">
              <w:tc>
                <w:tcPr>
                  <w:tcW w:w="5000" w:type="pct"/>
                </w:tcPr>
                <w:p w14:paraId="7E5F28E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A2586B9" w14:textId="77777777" w:rsidTr="006544F3">
              <w:tc>
                <w:tcPr>
                  <w:tcW w:w="5000" w:type="pct"/>
                </w:tcPr>
                <w:p w14:paraId="476789F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158094" w14:textId="77777777" w:rsidTr="006544F3">
              <w:tc>
                <w:tcPr>
                  <w:tcW w:w="5000" w:type="pct"/>
                </w:tcPr>
                <w:p w14:paraId="3CAE62E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077C7D" w14:textId="77777777" w:rsidTr="006544F3">
              <w:tc>
                <w:tcPr>
                  <w:tcW w:w="5000" w:type="pct"/>
                </w:tcPr>
                <w:p w14:paraId="18F271E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9291ED4" w14:textId="77777777" w:rsidTr="006544F3">
              <w:tc>
                <w:tcPr>
                  <w:tcW w:w="5000" w:type="pct"/>
                </w:tcPr>
                <w:p w14:paraId="423F804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990683B" w14:textId="062A4B1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3B5899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3FB88A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A3838A" w14:textId="77777777" w:rsidTr="006544F3">
              <w:tc>
                <w:tcPr>
                  <w:tcW w:w="5000" w:type="pct"/>
                </w:tcPr>
                <w:p w14:paraId="566C3E6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B236A1" w14:textId="77777777" w:rsidTr="006544F3">
              <w:tc>
                <w:tcPr>
                  <w:tcW w:w="5000" w:type="pct"/>
                </w:tcPr>
                <w:p w14:paraId="48F9F17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C8B3363" w14:textId="77777777" w:rsidTr="006544F3">
              <w:tc>
                <w:tcPr>
                  <w:tcW w:w="5000" w:type="pct"/>
                </w:tcPr>
                <w:p w14:paraId="4AE69FB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6ED951" w14:textId="77777777" w:rsidTr="006544F3">
              <w:tc>
                <w:tcPr>
                  <w:tcW w:w="5000" w:type="pct"/>
                </w:tcPr>
                <w:p w14:paraId="533F1E0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9588A81" w14:textId="77777777" w:rsidTr="006544F3">
              <w:tc>
                <w:tcPr>
                  <w:tcW w:w="5000" w:type="pct"/>
                </w:tcPr>
                <w:p w14:paraId="3293C0C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EC77AF" w14:textId="77777777" w:rsidTr="006544F3">
              <w:tc>
                <w:tcPr>
                  <w:tcW w:w="5000" w:type="pct"/>
                </w:tcPr>
                <w:p w14:paraId="04C677B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6B84F3D" w14:textId="3EB0B86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E8AECE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7C4A8C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823A4C" w14:textId="77777777" w:rsidTr="006544F3">
              <w:tc>
                <w:tcPr>
                  <w:tcW w:w="5000" w:type="pct"/>
                </w:tcPr>
                <w:p w14:paraId="52AF05E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7F124C" w14:textId="77777777" w:rsidTr="006544F3">
              <w:tc>
                <w:tcPr>
                  <w:tcW w:w="5000" w:type="pct"/>
                </w:tcPr>
                <w:p w14:paraId="6203451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F564DD" w14:textId="77777777" w:rsidTr="006544F3">
              <w:tc>
                <w:tcPr>
                  <w:tcW w:w="5000" w:type="pct"/>
                </w:tcPr>
                <w:p w14:paraId="4FEDC04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4CEE575" w14:textId="77777777" w:rsidTr="006544F3">
              <w:tc>
                <w:tcPr>
                  <w:tcW w:w="5000" w:type="pct"/>
                </w:tcPr>
                <w:p w14:paraId="572B57A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60D6158" w14:textId="77777777" w:rsidTr="006544F3">
              <w:tc>
                <w:tcPr>
                  <w:tcW w:w="5000" w:type="pct"/>
                </w:tcPr>
                <w:p w14:paraId="0045850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3E13F6" w14:textId="77777777" w:rsidTr="006544F3">
              <w:tc>
                <w:tcPr>
                  <w:tcW w:w="5000" w:type="pct"/>
                </w:tcPr>
                <w:p w14:paraId="4A5C33D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E90AF4A" w14:textId="76D2AA8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36F349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FA18B7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6C9B1A" w14:textId="77777777" w:rsidTr="006544F3">
              <w:tc>
                <w:tcPr>
                  <w:tcW w:w="5000" w:type="pct"/>
                </w:tcPr>
                <w:p w14:paraId="5C4028D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481AEA3" w14:textId="77777777" w:rsidTr="006544F3">
              <w:tc>
                <w:tcPr>
                  <w:tcW w:w="5000" w:type="pct"/>
                </w:tcPr>
                <w:p w14:paraId="7586EEB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AA78588" w14:textId="77777777" w:rsidTr="006544F3">
              <w:tc>
                <w:tcPr>
                  <w:tcW w:w="5000" w:type="pct"/>
                </w:tcPr>
                <w:p w14:paraId="0E15854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A0132E" w14:textId="77777777" w:rsidTr="006544F3">
              <w:tc>
                <w:tcPr>
                  <w:tcW w:w="5000" w:type="pct"/>
                </w:tcPr>
                <w:p w14:paraId="37BA92D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88BC2AC" w14:textId="77777777" w:rsidTr="006544F3">
              <w:tc>
                <w:tcPr>
                  <w:tcW w:w="5000" w:type="pct"/>
                </w:tcPr>
                <w:p w14:paraId="170C93B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9070F19" w14:textId="77777777" w:rsidTr="006544F3">
              <w:tc>
                <w:tcPr>
                  <w:tcW w:w="5000" w:type="pct"/>
                </w:tcPr>
                <w:p w14:paraId="04B82F9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EDAF7FE" w14:textId="35E73DF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401F58" w:rsidRPr="006D5311" w14:paraId="23881E4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16890D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5541B9" w14:textId="77777777" w:rsidTr="006544F3">
              <w:tc>
                <w:tcPr>
                  <w:tcW w:w="5000" w:type="pct"/>
                </w:tcPr>
                <w:p w14:paraId="37FD814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62D375D" w14:textId="77777777" w:rsidTr="006544F3">
              <w:tc>
                <w:tcPr>
                  <w:tcW w:w="5000" w:type="pct"/>
                </w:tcPr>
                <w:p w14:paraId="48C7059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B78E8DE" w14:textId="77777777" w:rsidTr="006544F3">
              <w:tc>
                <w:tcPr>
                  <w:tcW w:w="5000" w:type="pct"/>
                </w:tcPr>
                <w:p w14:paraId="5FB19A4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EB61029" w14:textId="77777777" w:rsidTr="006544F3">
              <w:tc>
                <w:tcPr>
                  <w:tcW w:w="5000" w:type="pct"/>
                </w:tcPr>
                <w:p w14:paraId="288A5A4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62D2FD" w14:textId="77777777" w:rsidTr="006544F3">
              <w:tc>
                <w:tcPr>
                  <w:tcW w:w="5000" w:type="pct"/>
                </w:tcPr>
                <w:p w14:paraId="0996E1D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9A08FA" w14:textId="77777777" w:rsidTr="006544F3">
              <w:tc>
                <w:tcPr>
                  <w:tcW w:w="5000" w:type="pct"/>
                </w:tcPr>
                <w:p w14:paraId="7645249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157415B" w14:textId="1C56898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1F70340A" w14:textId="77777777" w:rsidTr="006544F3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401F58" w:rsidRPr="006D5311" w14:paraId="6F04B66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323C9E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EBD6AF" w14:textId="77777777" w:rsidTr="006544F3">
              <w:tc>
                <w:tcPr>
                  <w:tcW w:w="5000" w:type="pct"/>
                </w:tcPr>
                <w:p w14:paraId="22D7267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774BF3E" w14:textId="77777777" w:rsidTr="006544F3">
              <w:tc>
                <w:tcPr>
                  <w:tcW w:w="5000" w:type="pct"/>
                </w:tcPr>
                <w:p w14:paraId="1C97D28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495D5B6" w14:textId="77777777" w:rsidTr="006544F3">
              <w:tc>
                <w:tcPr>
                  <w:tcW w:w="5000" w:type="pct"/>
                </w:tcPr>
                <w:p w14:paraId="24D96F7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BC97BC" w14:textId="77777777" w:rsidTr="006544F3">
              <w:tc>
                <w:tcPr>
                  <w:tcW w:w="5000" w:type="pct"/>
                </w:tcPr>
                <w:p w14:paraId="43348AC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0EF32F3" w14:textId="77777777" w:rsidTr="006544F3">
              <w:tc>
                <w:tcPr>
                  <w:tcW w:w="5000" w:type="pct"/>
                </w:tcPr>
                <w:p w14:paraId="4B15DDE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858091" w14:textId="77777777" w:rsidTr="006544F3">
              <w:tc>
                <w:tcPr>
                  <w:tcW w:w="5000" w:type="pct"/>
                </w:tcPr>
                <w:p w14:paraId="13825F0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BA20468" w14:textId="16D1886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76952E05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18FD96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7534A35" w14:textId="77777777" w:rsidTr="006544F3">
              <w:tc>
                <w:tcPr>
                  <w:tcW w:w="5000" w:type="pct"/>
                </w:tcPr>
                <w:p w14:paraId="5413669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BF51D1" w14:textId="77777777" w:rsidTr="006544F3">
              <w:tc>
                <w:tcPr>
                  <w:tcW w:w="5000" w:type="pct"/>
                </w:tcPr>
                <w:p w14:paraId="2152923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EC8E46D" w14:textId="77777777" w:rsidTr="006544F3">
              <w:tc>
                <w:tcPr>
                  <w:tcW w:w="5000" w:type="pct"/>
                </w:tcPr>
                <w:p w14:paraId="01B2ADF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178EB9A" w14:textId="77777777" w:rsidTr="006544F3">
              <w:tc>
                <w:tcPr>
                  <w:tcW w:w="5000" w:type="pct"/>
                </w:tcPr>
                <w:p w14:paraId="3BF0019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D9F428" w14:textId="77777777" w:rsidTr="006544F3">
              <w:tc>
                <w:tcPr>
                  <w:tcW w:w="5000" w:type="pct"/>
                </w:tcPr>
                <w:p w14:paraId="16F310D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D45D76" w14:textId="77777777" w:rsidTr="006544F3">
              <w:tc>
                <w:tcPr>
                  <w:tcW w:w="5000" w:type="pct"/>
                </w:tcPr>
                <w:p w14:paraId="15785EA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F1254D0" w14:textId="535A2B9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0FFEF8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D4CA91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919C08" w14:textId="77777777" w:rsidTr="006544F3">
              <w:tc>
                <w:tcPr>
                  <w:tcW w:w="5000" w:type="pct"/>
                </w:tcPr>
                <w:p w14:paraId="7595314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06205E2" w14:textId="77777777" w:rsidTr="006544F3">
              <w:tc>
                <w:tcPr>
                  <w:tcW w:w="5000" w:type="pct"/>
                </w:tcPr>
                <w:p w14:paraId="281BDFB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C362A9" w14:textId="77777777" w:rsidTr="006544F3">
              <w:tc>
                <w:tcPr>
                  <w:tcW w:w="5000" w:type="pct"/>
                </w:tcPr>
                <w:p w14:paraId="5B8894D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1DD008D" w14:textId="77777777" w:rsidTr="006544F3">
              <w:tc>
                <w:tcPr>
                  <w:tcW w:w="5000" w:type="pct"/>
                </w:tcPr>
                <w:p w14:paraId="5FACC3B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BA5463F" w14:textId="77777777" w:rsidTr="006544F3">
              <w:tc>
                <w:tcPr>
                  <w:tcW w:w="5000" w:type="pct"/>
                </w:tcPr>
                <w:p w14:paraId="166AD62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14A73F" w14:textId="77777777" w:rsidTr="006544F3">
              <w:tc>
                <w:tcPr>
                  <w:tcW w:w="5000" w:type="pct"/>
                </w:tcPr>
                <w:p w14:paraId="2E84A75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60F247" w14:textId="2C70577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37EC6F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B3B783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B6EE73" w14:textId="77777777" w:rsidTr="006544F3">
              <w:tc>
                <w:tcPr>
                  <w:tcW w:w="5000" w:type="pct"/>
                </w:tcPr>
                <w:p w14:paraId="11A2EEF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925F082" w14:textId="77777777" w:rsidTr="006544F3">
              <w:tc>
                <w:tcPr>
                  <w:tcW w:w="5000" w:type="pct"/>
                </w:tcPr>
                <w:p w14:paraId="2EE66E6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2B9369B" w14:textId="77777777" w:rsidTr="006544F3">
              <w:tc>
                <w:tcPr>
                  <w:tcW w:w="5000" w:type="pct"/>
                </w:tcPr>
                <w:p w14:paraId="1F88809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ED50C4" w14:textId="77777777" w:rsidTr="006544F3">
              <w:tc>
                <w:tcPr>
                  <w:tcW w:w="5000" w:type="pct"/>
                </w:tcPr>
                <w:p w14:paraId="2670C2C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B0DF35C" w14:textId="77777777" w:rsidTr="006544F3">
              <w:tc>
                <w:tcPr>
                  <w:tcW w:w="5000" w:type="pct"/>
                </w:tcPr>
                <w:p w14:paraId="01404E7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B06DAEB" w14:textId="77777777" w:rsidTr="006544F3">
              <w:tc>
                <w:tcPr>
                  <w:tcW w:w="5000" w:type="pct"/>
                </w:tcPr>
                <w:p w14:paraId="013DCDA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1092C66" w14:textId="38328735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6FB78B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7F9032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A0D30D" w14:textId="77777777" w:rsidTr="006544F3">
              <w:tc>
                <w:tcPr>
                  <w:tcW w:w="5000" w:type="pct"/>
                </w:tcPr>
                <w:p w14:paraId="4852D42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28707A0" w14:textId="77777777" w:rsidTr="006544F3">
              <w:tc>
                <w:tcPr>
                  <w:tcW w:w="5000" w:type="pct"/>
                </w:tcPr>
                <w:p w14:paraId="30CD642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C073A5" w14:textId="77777777" w:rsidTr="006544F3">
              <w:tc>
                <w:tcPr>
                  <w:tcW w:w="5000" w:type="pct"/>
                </w:tcPr>
                <w:p w14:paraId="213C637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603DA97" w14:textId="77777777" w:rsidTr="006544F3">
              <w:tc>
                <w:tcPr>
                  <w:tcW w:w="5000" w:type="pct"/>
                </w:tcPr>
                <w:p w14:paraId="0621494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D6F20F" w14:textId="77777777" w:rsidTr="006544F3">
              <w:tc>
                <w:tcPr>
                  <w:tcW w:w="5000" w:type="pct"/>
                </w:tcPr>
                <w:p w14:paraId="1CE5B17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75EB80D" w14:textId="77777777" w:rsidTr="006544F3">
              <w:tc>
                <w:tcPr>
                  <w:tcW w:w="5000" w:type="pct"/>
                </w:tcPr>
                <w:p w14:paraId="7B1107A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7C7C1A2" w14:textId="2B87C5E1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03B8F8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55C47C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50E361" w14:textId="77777777" w:rsidTr="006544F3">
              <w:tc>
                <w:tcPr>
                  <w:tcW w:w="5000" w:type="pct"/>
                </w:tcPr>
                <w:p w14:paraId="37FD812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FDD1055" w14:textId="77777777" w:rsidTr="006544F3">
              <w:tc>
                <w:tcPr>
                  <w:tcW w:w="5000" w:type="pct"/>
                </w:tcPr>
                <w:p w14:paraId="212FBFC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75626D3" w14:textId="77777777" w:rsidTr="006544F3">
              <w:tc>
                <w:tcPr>
                  <w:tcW w:w="5000" w:type="pct"/>
                </w:tcPr>
                <w:p w14:paraId="1EC85AF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431CD5C" w14:textId="77777777" w:rsidTr="006544F3">
              <w:tc>
                <w:tcPr>
                  <w:tcW w:w="5000" w:type="pct"/>
                </w:tcPr>
                <w:p w14:paraId="0F1C1A8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AAB250A" w14:textId="77777777" w:rsidTr="006544F3">
              <w:tc>
                <w:tcPr>
                  <w:tcW w:w="5000" w:type="pct"/>
                </w:tcPr>
                <w:p w14:paraId="45A01DF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3765594" w14:textId="77777777" w:rsidTr="006544F3">
              <w:tc>
                <w:tcPr>
                  <w:tcW w:w="5000" w:type="pct"/>
                </w:tcPr>
                <w:p w14:paraId="02B8B7F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DBDAFE2" w14:textId="46A1BBD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401F58" w:rsidRPr="006D5311" w14:paraId="348A9AC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1116CE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785C835" w14:textId="77777777" w:rsidTr="006544F3">
              <w:tc>
                <w:tcPr>
                  <w:tcW w:w="5000" w:type="pct"/>
                </w:tcPr>
                <w:p w14:paraId="4460901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E24C59" w14:textId="77777777" w:rsidTr="006544F3">
              <w:tc>
                <w:tcPr>
                  <w:tcW w:w="5000" w:type="pct"/>
                </w:tcPr>
                <w:p w14:paraId="725E760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95B52D9" w14:textId="77777777" w:rsidTr="006544F3">
              <w:tc>
                <w:tcPr>
                  <w:tcW w:w="5000" w:type="pct"/>
                </w:tcPr>
                <w:p w14:paraId="0097C48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882AF3D" w14:textId="77777777" w:rsidTr="006544F3">
              <w:tc>
                <w:tcPr>
                  <w:tcW w:w="5000" w:type="pct"/>
                </w:tcPr>
                <w:p w14:paraId="1F86269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12EAB4" w14:textId="77777777" w:rsidTr="006544F3">
              <w:tc>
                <w:tcPr>
                  <w:tcW w:w="5000" w:type="pct"/>
                </w:tcPr>
                <w:p w14:paraId="4889AF3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D42619" w14:textId="77777777" w:rsidTr="006544F3">
              <w:tc>
                <w:tcPr>
                  <w:tcW w:w="5000" w:type="pct"/>
                </w:tcPr>
                <w:p w14:paraId="21C2D78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7C659CF" w14:textId="099D328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7B637DA5" w14:textId="77777777" w:rsidTr="006544F3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401F58" w:rsidRPr="006D5311" w14:paraId="60CECAB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E8935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1ED0DC" w14:textId="77777777" w:rsidTr="006544F3">
              <w:tc>
                <w:tcPr>
                  <w:tcW w:w="5000" w:type="pct"/>
                </w:tcPr>
                <w:p w14:paraId="78440FC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9451D17" w14:textId="77777777" w:rsidTr="006544F3">
              <w:tc>
                <w:tcPr>
                  <w:tcW w:w="5000" w:type="pct"/>
                </w:tcPr>
                <w:p w14:paraId="473F7A5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04A3EEB" w14:textId="77777777" w:rsidTr="006544F3">
              <w:tc>
                <w:tcPr>
                  <w:tcW w:w="5000" w:type="pct"/>
                </w:tcPr>
                <w:p w14:paraId="1B79F21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76463D9" w14:textId="77777777" w:rsidTr="006544F3">
              <w:tc>
                <w:tcPr>
                  <w:tcW w:w="5000" w:type="pct"/>
                </w:tcPr>
                <w:p w14:paraId="2B5C84E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E3EE2F" w14:textId="77777777" w:rsidTr="006544F3">
              <w:tc>
                <w:tcPr>
                  <w:tcW w:w="5000" w:type="pct"/>
                </w:tcPr>
                <w:p w14:paraId="015736F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5BE053" w14:textId="77777777" w:rsidTr="006544F3">
              <w:tc>
                <w:tcPr>
                  <w:tcW w:w="5000" w:type="pct"/>
                </w:tcPr>
                <w:p w14:paraId="083535C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BB9C2FA" w14:textId="67D6A8F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705CCDB8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079EBE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ACEBCF9" w14:textId="77777777" w:rsidTr="006544F3">
              <w:tc>
                <w:tcPr>
                  <w:tcW w:w="5000" w:type="pct"/>
                </w:tcPr>
                <w:p w14:paraId="334CF7E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586512" w14:textId="77777777" w:rsidTr="006544F3">
              <w:tc>
                <w:tcPr>
                  <w:tcW w:w="5000" w:type="pct"/>
                </w:tcPr>
                <w:p w14:paraId="5834597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7E4D05" w14:textId="77777777" w:rsidTr="006544F3">
              <w:tc>
                <w:tcPr>
                  <w:tcW w:w="5000" w:type="pct"/>
                </w:tcPr>
                <w:p w14:paraId="392A4AA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EAAAA62" w14:textId="77777777" w:rsidTr="006544F3">
              <w:tc>
                <w:tcPr>
                  <w:tcW w:w="5000" w:type="pct"/>
                </w:tcPr>
                <w:p w14:paraId="565D91A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62C463F" w14:textId="77777777" w:rsidTr="006544F3">
              <w:tc>
                <w:tcPr>
                  <w:tcW w:w="5000" w:type="pct"/>
                </w:tcPr>
                <w:p w14:paraId="54575A3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AEB4C1" w14:textId="77777777" w:rsidTr="006544F3">
              <w:tc>
                <w:tcPr>
                  <w:tcW w:w="5000" w:type="pct"/>
                </w:tcPr>
                <w:p w14:paraId="5B8FB20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35918A4" w14:textId="1BCD956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4A5214C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C13453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A4CE8E" w14:textId="77777777" w:rsidTr="006544F3">
              <w:tc>
                <w:tcPr>
                  <w:tcW w:w="5000" w:type="pct"/>
                </w:tcPr>
                <w:p w14:paraId="49F42E6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49D4C4" w14:textId="77777777" w:rsidTr="006544F3">
              <w:tc>
                <w:tcPr>
                  <w:tcW w:w="5000" w:type="pct"/>
                </w:tcPr>
                <w:p w14:paraId="4894ECB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996BBC" w14:textId="77777777" w:rsidTr="006544F3">
              <w:tc>
                <w:tcPr>
                  <w:tcW w:w="5000" w:type="pct"/>
                </w:tcPr>
                <w:p w14:paraId="6F74241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CF2912A" w14:textId="77777777" w:rsidTr="006544F3">
              <w:tc>
                <w:tcPr>
                  <w:tcW w:w="5000" w:type="pct"/>
                </w:tcPr>
                <w:p w14:paraId="79C6DBF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78DD48D" w14:textId="77777777" w:rsidTr="006544F3">
              <w:tc>
                <w:tcPr>
                  <w:tcW w:w="5000" w:type="pct"/>
                </w:tcPr>
                <w:p w14:paraId="60B7D5B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D1E7D2" w14:textId="77777777" w:rsidTr="006544F3">
              <w:tc>
                <w:tcPr>
                  <w:tcW w:w="5000" w:type="pct"/>
                </w:tcPr>
                <w:p w14:paraId="671FD24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1B745D1" w14:textId="044E684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F5BE44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EFE5DA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A93E839" w14:textId="77777777" w:rsidTr="006544F3">
              <w:tc>
                <w:tcPr>
                  <w:tcW w:w="5000" w:type="pct"/>
                </w:tcPr>
                <w:p w14:paraId="23504C8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309120" w14:textId="77777777" w:rsidTr="006544F3">
              <w:tc>
                <w:tcPr>
                  <w:tcW w:w="5000" w:type="pct"/>
                </w:tcPr>
                <w:p w14:paraId="7740BA1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D998EE8" w14:textId="77777777" w:rsidTr="006544F3">
              <w:tc>
                <w:tcPr>
                  <w:tcW w:w="5000" w:type="pct"/>
                </w:tcPr>
                <w:p w14:paraId="273C411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9B420E2" w14:textId="77777777" w:rsidTr="006544F3">
              <w:tc>
                <w:tcPr>
                  <w:tcW w:w="5000" w:type="pct"/>
                </w:tcPr>
                <w:p w14:paraId="170C30A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3F90EE1" w14:textId="77777777" w:rsidTr="006544F3">
              <w:tc>
                <w:tcPr>
                  <w:tcW w:w="5000" w:type="pct"/>
                </w:tcPr>
                <w:p w14:paraId="1E5E553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A0F401" w14:textId="77777777" w:rsidTr="006544F3">
              <w:tc>
                <w:tcPr>
                  <w:tcW w:w="5000" w:type="pct"/>
                </w:tcPr>
                <w:p w14:paraId="24BCA20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0BDC82C" w14:textId="1E17604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7CA4918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BB4F29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51A6A7" w14:textId="77777777" w:rsidTr="006544F3">
              <w:tc>
                <w:tcPr>
                  <w:tcW w:w="5000" w:type="pct"/>
                </w:tcPr>
                <w:p w14:paraId="6662E75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7A2A84" w14:textId="77777777" w:rsidTr="006544F3">
              <w:tc>
                <w:tcPr>
                  <w:tcW w:w="5000" w:type="pct"/>
                </w:tcPr>
                <w:p w14:paraId="067361C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1568B9" w14:textId="77777777" w:rsidTr="006544F3">
              <w:tc>
                <w:tcPr>
                  <w:tcW w:w="5000" w:type="pct"/>
                </w:tcPr>
                <w:p w14:paraId="50BDD80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5D16BC" w14:textId="77777777" w:rsidTr="006544F3">
              <w:tc>
                <w:tcPr>
                  <w:tcW w:w="5000" w:type="pct"/>
                </w:tcPr>
                <w:p w14:paraId="365F556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8B3E3A2" w14:textId="77777777" w:rsidTr="006544F3">
              <w:tc>
                <w:tcPr>
                  <w:tcW w:w="5000" w:type="pct"/>
                </w:tcPr>
                <w:p w14:paraId="483DDF7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24ED6D" w14:textId="77777777" w:rsidTr="006544F3">
              <w:tc>
                <w:tcPr>
                  <w:tcW w:w="5000" w:type="pct"/>
                </w:tcPr>
                <w:p w14:paraId="783075D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1B55D6C" w14:textId="074FD7D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5C3BCE1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5CD9E3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23D9F5" w14:textId="77777777" w:rsidTr="006544F3">
              <w:tc>
                <w:tcPr>
                  <w:tcW w:w="5000" w:type="pct"/>
                </w:tcPr>
                <w:p w14:paraId="7D5D5F7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F319775" w14:textId="77777777" w:rsidTr="006544F3">
              <w:tc>
                <w:tcPr>
                  <w:tcW w:w="5000" w:type="pct"/>
                </w:tcPr>
                <w:p w14:paraId="346D466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F27DBF3" w14:textId="77777777" w:rsidTr="006544F3">
              <w:tc>
                <w:tcPr>
                  <w:tcW w:w="5000" w:type="pct"/>
                </w:tcPr>
                <w:p w14:paraId="0C8C586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FC47AA" w14:textId="77777777" w:rsidTr="006544F3">
              <w:tc>
                <w:tcPr>
                  <w:tcW w:w="5000" w:type="pct"/>
                </w:tcPr>
                <w:p w14:paraId="372E017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CE8CA0" w14:textId="77777777" w:rsidTr="006544F3">
              <w:tc>
                <w:tcPr>
                  <w:tcW w:w="5000" w:type="pct"/>
                </w:tcPr>
                <w:p w14:paraId="3B563F7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F48B989" w14:textId="77777777" w:rsidTr="006544F3">
              <w:tc>
                <w:tcPr>
                  <w:tcW w:w="5000" w:type="pct"/>
                </w:tcPr>
                <w:p w14:paraId="6CF5DDB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4028BD2" w14:textId="2F1C7FA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401F58" w:rsidRPr="006D5311" w14:paraId="57D6691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0BAC2F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810E2ED" w14:textId="77777777" w:rsidTr="006544F3">
              <w:tc>
                <w:tcPr>
                  <w:tcW w:w="5000" w:type="pct"/>
                </w:tcPr>
                <w:p w14:paraId="578AEF7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D2673E" w14:textId="77777777" w:rsidTr="006544F3">
              <w:tc>
                <w:tcPr>
                  <w:tcW w:w="5000" w:type="pct"/>
                </w:tcPr>
                <w:p w14:paraId="0ADE50E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EB9D9A6" w14:textId="77777777" w:rsidTr="006544F3">
              <w:tc>
                <w:tcPr>
                  <w:tcW w:w="5000" w:type="pct"/>
                </w:tcPr>
                <w:p w14:paraId="5BCF674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A6713EF" w14:textId="77777777" w:rsidTr="006544F3">
              <w:tc>
                <w:tcPr>
                  <w:tcW w:w="5000" w:type="pct"/>
                </w:tcPr>
                <w:p w14:paraId="7ADF7A6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4F0708" w14:textId="77777777" w:rsidTr="006544F3">
              <w:tc>
                <w:tcPr>
                  <w:tcW w:w="5000" w:type="pct"/>
                </w:tcPr>
                <w:p w14:paraId="0F74AE4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3E9161" w14:textId="77777777" w:rsidTr="006544F3">
              <w:tc>
                <w:tcPr>
                  <w:tcW w:w="5000" w:type="pct"/>
                </w:tcPr>
                <w:p w14:paraId="14CD6F9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35BFF72" w14:textId="6F643C4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0364F88F" w14:textId="77777777" w:rsidTr="006544F3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401F58" w:rsidRPr="006D5311" w14:paraId="27D79F0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2D81CD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95EC2E" w14:textId="77777777" w:rsidTr="006544F3">
              <w:tc>
                <w:tcPr>
                  <w:tcW w:w="5000" w:type="pct"/>
                </w:tcPr>
                <w:p w14:paraId="15FD96F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67C8D7D" w14:textId="77777777" w:rsidTr="006544F3">
              <w:tc>
                <w:tcPr>
                  <w:tcW w:w="5000" w:type="pct"/>
                </w:tcPr>
                <w:p w14:paraId="5E92881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F37D0F" w14:textId="77777777" w:rsidTr="006544F3">
              <w:tc>
                <w:tcPr>
                  <w:tcW w:w="5000" w:type="pct"/>
                </w:tcPr>
                <w:p w14:paraId="634CBCC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61A439B" w14:textId="77777777" w:rsidTr="006544F3">
              <w:tc>
                <w:tcPr>
                  <w:tcW w:w="5000" w:type="pct"/>
                </w:tcPr>
                <w:p w14:paraId="45115C9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5B010E" w14:textId="77777777" w:rsidTr="006544F3">
              <w:tc>
                <w:tcPr>
                  <w:tcW w:w="5000" w:type="pct"/>
                </w:tcPr>
                <w:p w14:paraId="78A06BF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A15572" w14:textId="77777777" w:rsidTr="006544F3">
              <w:tc>
                <w:tcPr>
                  <w:tcW w:w="5000" w:type="pct"/>
                </w:tcPr>
                <w:p w14:paraId="6744489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557BDAB" w14:textId="06083EA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0DCF780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2143F5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6A1B721" w14:textId="77777777" w:rsidTr="006544F3">
              <w:tc>
                <w:tcPr>
                  <w:tcW w:w="5000" w:type="pct"/>
                </w:tcPr>
                <w:p w14:paraId="6B3C62A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F92587E" w14:textId="77777777" w:rsidTr="006544F3">
              <w:tc>
                <w:tcPr>
                  <w:tcW w:w="5000" w:type="pct"/>
                </w:tcPr>
                <w:p w14:paraId="04FB164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5FC3A59" w14:textId="77777777" w:rsidTr="006544F3">
              <w:tc>
                <w:tcPr>
                  <w:tcW w:w="5000" w:type="pct"/>
                </w:tcPr>
                <w:p w14:paraId="1C59A42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3EDBE6" w14:textId="77777777" w:rsidTr="006544F3">
              <w:tc>
                <w:tcPr>
                  <w:tcW w:w="5000" w:type="pct"/>
                </w:tcPr>
                <w:p w14:paraId="285746A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BAB2A1" w14:textId="77777777" w:rsidTr="006544F3">
              <w:tc>
                <w:tcPr>
                  <w:tcW w:w="5000" w:type="pct"/>
                </w:tcPr>
                <w:p w14:paraId="0186CED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9C41A0" w14:textId="77777777" w:rsidTr="006544F3">
              <w:tc>
                <w:tcPr>
                  <w:tcW w:w="5000" w:type="pct"/>
                </w:tcPr>
                <w:p w14:paraId="346382C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D8E83F5" w14:textId="53CDD4DB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215E50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F6934A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60355D" w14:textId="77777777" w:rsidTr="006544F3">
              <w:tc>
                <w:tcPr>
                  <w:tcW w:w="5000" w:type="pct"/>
                </w:tcPr>
                <w:p w14:paraId="0D0008D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763792E" w14:textId="77777777" w:rsidTr="006544F3">
              <w:tc>
                <w:tcPr>
                  <w:tcW w:w="5000" w:type="pct"/>
                </w:tcPr>
                <w:p w14:paraId="66EC040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0BADEE1" w14:textId="77777777" w:rsidTr="006544F3">
              <w:tc>
                <w:tcPr>
                  <w:tcW w:w="5000" w:type="pct"/>
                </w:tcPr>
                <w:p w14:paraId="0E2C9E2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484B5C" w14:textId="77777777" w:rsidTr="006544F3">
              <w:tc>
                <w:tcPr>
                  <w:tcW w:w="5000" w:type="pct"/>
                </w:tcPr>
                <w:p w14:paraId="7C0552D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36BB1D" w14:textId="77777777" w:rsidTr="006544F3">
              <w:tc>
                <w:tcPr>
                  <w:tcW w:w="5000" w:type="pct"/>
                </w:tcPr>
                <w:p w14:paraId="3780046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3DF4543" w14:textId="77777777" w:rsidTr="006544F3">
              <w:tc>
                <w:tcPr>
                  <w:tcW w:w="5000" w:type="pct"/>
                </w:tcPr>
                <w:p w14:paraId="5FB5287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770ECDC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5521A2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23BA5B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3A591D" w14:textId="77777777" w:rsidTr="006544F3">
              <w:tc>
                <w:tcPr>
                  <w:tcW w:w="5000" w:type="pct"/>
                </w:tcPr>
                <w:p w14:paraId="69C12F2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D612E4" w14:textId="77777777" w:rsidTr="006544F3">
              <w:tc>
                <w:tcPr>
                  <w:tcW w:w="5000" w:type="pct"/>
                </w:tcPr>
                <w:p w14:paraId="607969A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177FFB" w14:textId="77777777" w:rsidTr="006544F3">
              <w:tc>
                <w:tcPr>
                  <w:tcW w:w="5000" w:type="pct"/>
                </w:tcPr>
                <w:p w14:paraId="2B9F80A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F30707" w14:textId="77777777" w:rsidTr="006544F3">
              <w:tc>
                <w:tcPr>
                  <w:tcW w:w="5000" w:type="pct"/>
                </w:tcPr>
                <w:p w14:paraId="1D95769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5FBDCE" w14:textId="77777777" w:rsidTr="006544F3">
              <w:tc>
                <w:tcPr>
                  <w:tcW w:w="5000" w:type="pct"/>
                </w:tcPr>
                <w:p w14:paraId="4B61434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F1A55F7" w14:textId="77777777" w:rsidTr="006544F3">
              <w:tc>
                <w:tcPr>
                  <w:tcW w:w="5000" w:type="pct"/>
                </w:tcPr>
                <w:p w14:paraId="0D018A1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060A985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C1FBC3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753FD0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2D76A68" w14:textId="77777777" w:rsidTr="006544F3">
              <w:tc>
                <w:tcPr>
                  <w:tcW w:w="5000" w:type="pct"/>
                </w:tcPr>
                <w:p w14:paraId="388509D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9923F2" w14:textId="77777777" w:rsidTr="006544F3">
              <w:tc>
                <w:tcPr>
                  <w:tcW w:w="5000" w:type="pct"/>
                </w:tcPr>
                <w:p w14:paraId="7D19FA0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7E90229" w14:textId="77777777" w:rsidTr="006544F3">
              <w:tc>
                <w:tcPr>
                  <w:tcW w:w="5000" w:type="pct"/>
                </w:tcPr>
                <w:p w14:paraId="5604F99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8394F22" w14:textId="77777777" w:rsidTr="006544F3">
              <w:tc>
                <w:tcPr>
                  <w:tcW w:w="5000" w:type="pct"/>
                </w:tcPr>
                <w:p w14:paraId="6104979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C93DA6" w14:textId="77777777" w:rsidTr="006544F3">
              <w:tc>
                <w:tcPr>
                  <w:tcW w:w="5000" w:type="pct"/>
                </w:tcPr>
                <w:p w14:paraId="199D90D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9D8667" w14:textId="77777777" w:rsidTr="006544F3">
              <w:tc>
                <w:tcPr>
                  <w:tcW w:w="5000" w:type="pct"/>
                </w:tcPr>
                <w:p w14:paraId="5F4EEB1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33A0E56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5ADBAFE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544C8E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322770" w14:textId="77777777" w:rsidTr="006544F3">
              <w:tc>
                <w:tcPr>
                  <w:tcW w:w="5000" w:type="pct"/>
                </w:tcPr>
                <w:p w14:paraId="38F7883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009402C" w14:textId="77777777" w:rsidTr="006544F3">
              <w:tc>
                <w:tcPr>
                  <w:tcW w:w="5000" w:type="pct"/>
                </w:tcPr>
                <w:p w14:paraId="1E1FABA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E51B97" w14:textId="77777777" w:rsidTr="006544F3">
              <w:tc>
                <w:tcPr>
                  <w:tcW w:w="5000" w:type="pct"/>
                </w:tcPr>
                <w:p w14:paraId="3DEFA04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FF03D46" w14:textId="77777777" w:rsidTr="006544F3">
              <w:tc>
                <w:tcPr>
                  <w:tcW w:w="5000" w:type="pct"/>
                </w:tcPr>
                <w:p w14:paraId="6C60282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DD120FA" w14:textId="77777777" w:rsidTr="006544F3">
              <w:tc>
                <w:tcPr>
                  <w:tcW w:w="5000" w:type="pct"/>
                </w:tcPr>
                <w:p w14:paraId="7E6B84C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4430EF" w14:textId="77777777" w:rsidTr="006544F3">
              <w:tc>
                <w:tcPr>
                  <w:tcW w:w="5000" w:type="pct"/>
                </w:tcPr>
                <w:p w14:paraId="5AEB05A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415F7D3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401F58" w:rsidRPr="006D5311" w14:paraId="65CEA73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9D1199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3346E8" w14:textId="77777777" w:rsidTr="006544F3">
              <w:tc>
                <w:tcPr>
                  <w:tcW w:w="5000" w:type="pct"/>
                </w:tcPr>
                <w:p w14:paraId="43F0E2A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946BB06" w14:textId="77777777" w:rsidTr="006544F3">
              <w:tc>
                <w:tcPr>
                  <w:tcW w:w="5000" w:type="pct"/>
                </w:tcPr>
                <w:p w14:paraId="4933F4E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0CD9159" w14:textId="77777777" w:rsidTr="006544F3">
              <w:tc>
                <w:tcPr>
                  <w:tcW w:w="5000" w:type="pct"/>
                </w:tcPr>
                <w:p w14:paraId="5981BA1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BAEECB5" w14:textId="77777777" w:rsidTr="006544F3">
              <w:tc>
                <w:tcPr>
                  <w:tcW w:w="5000" w:type="pct"/>
                </w:tcPr>
                <w:p w14:paraId="494DE09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C7756CA" w14:textId="77777777" w:rsidTr="006544F3">
              <w:tc>
                <w:tcPr>
                  <w:tcW w:w="5000" w:type="pct"/>
                </w:tcPr>
                <w:p w14:paraId="10BBB76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260C6F" w14:textId="77777777" w:rsidTr="006544F3">
              <w:tc>
                <w:tcPr>
                  <w:tcW w:w="5000" w:type="pct"/>
                </w:tcPr>
                <w:p w14:paraId="5949469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DB7E8A6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401F58" w:rsidRPr="006D5311" w14:paraId="5083BBB9" w14:textId="77777777" w:rsidTr="006544F3">
        <w:tc>
          <w:tcPr>
            <w:tcW w:w="2500" w:type="pct"/>
            <w:vAlign w:val="center"/>
          </w:tcPr>
          <w:p w14:paraId="3C4015A4" w14:textId="77777777" w:rsidR="00401F58" w:rsidRPr="00A113D3" w:rsidRDefault="00401F58" w:rsidP="006544F3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96"/>
                <w:szCs w:val="96"/>
                <w:lang w:bidi="ru-RU"/>
              </w:rPr>
            </w:pPr>
            <w:r w:rsidRPr="00A113D3"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lastRenderedPageBreak/>
              <w:t>Май</w:t>
            </w:r>
          </w:p>
        </w:tc>
        <w:tc>
          <w:tcPr>
            <w:tcW w:w="2500" w:type="pct"/>
            <w:vAlign w:val="center"/>
          </w:tcPr>
          <w:p w14:paraId="018B1A7C" w14:textId="49DA1ADB" w:rsidR="00401F58" w:rsidRPr="00A113D3" w:rsidRDefault="00401F58" w:rsidP="006544F3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2027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8C57648" w14:textId="77777777" w:rsidR="00401F58" w:rsidRPr="00A113D3" w:rsidRDefault="00401F58" w:rsidP="00401F5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401F58" w:rsidRPr="006D5311" w14:paraId="4439C5BE" w14:textId="77777777" w:rsidTr="006544F3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7A5797CC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</w:rPr>
              <w:t>ПОНЕДЕЛЬНИК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0D675FAE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ВТОРНИК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51CE3F59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СРЕДА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0610874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ЧЕТВЕРГ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558E4326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ПЯТНИЦА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4DB2F021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СУББОТА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64B30E55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ВОСКРЕСЕНЬЕ</w:t>
            </w:r>
          </w:p>
        </w:tc>
      </w:tr>
      <w:tr w:rsidR="00401F58" w:rsidRPr="006D5311" w14:paraId="404C4E1B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50C728D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763F55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0C43608" w14:textId="77777777" w:rsidTr="006544F3">
              <w:tc>
                <w:tcPr>
                  <w:tcW w:w="5000" w:type="pct"/>
                </w:tcPr>
                <w:p w14:paraId="0375FEF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5C16A02" w14:textId="77777777" w:rsidTr="006544F3">
              <w:tc>
                <w:tcPr>
                  <w:tcW w:w="5000" w:type="pct"/>
                </w:tcPr>
                <w:p w14:paraId="6259AFF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9DB786" w14:textId="77777777" w:rsidTr="006544F3">
              <w:tc>
                <w:tcPr>
                  <w:tcW w:w="5000" w:type="pct"/>
                </w:tcPr>
                <w:p w14:paraId="080C943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C8B9748" w14:textId="77777777" w:rsidTr="006544F3">
              <w:tc>
                <w:tcPr>
                  <w:tcW w:w="5000" w:type="pct"/>
                </w:tcPr>
                <w:p w14:paraId="6E96717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C568B2" w14:textId="77777777" w:rsidTr="006544F3">
              <w:tc>
                <w:tcPr>
                  <w:tcW w:w="5000" w:type="pct"/>
                </w:tcPr>
                <w:p w14:paraId="32376FB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D70538" w14:textId="77777777" w:rsidTr="006544F3">
              <w:tc>
                <w:tcPr>
                  <w:tcW w:w="5000" w:type="pct"/>
                </w:tcPr>
                <w:p w14:paraId="174E246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2EFF69A" w14:textId="04FCEF8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445F7FC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AD47A2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0485FB1" w14:textId="77777777" w:rsidTr="006544F3">
              <w:tc>
                <w:tcPr>
                  <w:tcW w:w="5000" w:type="pct"/>
                </w:tcPr>
                <w:p w14:paraId="1EB63CD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FD801E" w14:textId="77777777" w:rsidTr="006544F3">
              <w:tc>
                <w:tcPr>
                  <w:tcW w:w="5000" w:type="pct"/>
                </w:tcPr>
                <w:p w14:paraId="038BD88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3B44E83" w14:textId="77777777" w:rsidTr="006544F3">
              <w:tc>
                <w:tcPr>
                  <w:tcW w:w="5000" w:type="pct"/>
                </w:tcPr>
                <w:p w14:paraId="6628BBA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E6A909E" w14:textId="77777777" w:rsidTr="006544F3">
              <w:tc>
                <w:tcPr>
                  <w:tcW w:w="5000" w:type="pct"/>
                </w:tcPr>
                <w:p w14:paraId="7734C4B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D00048" w14:textId="77777777" w:rsidTr="006544F3">
              <w:tc>
                <w:tcPr>
                  <w:tcW w:w="5000" w:type="pct"/>
                </w:tcPr>
                <w:p w14:paraId="193AE0D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5EA31C0" w14:textId="77777777" w:rsidTr="006544F3">
              <w:tc>
                <w:tcPr>
                  <w:tcW w:w="5000" w:type="pct"/>
                </w:tcPr>
                <w:p w14:paraId="00A786C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48358B9" w14:textId="3B2BD31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2058F0C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DEFB75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1D2E52" w14:textId="77777777" w:rsidTr="006544F3">
              <w:tc>
                <w:tcPr>
                  <w:tcW w:w="5000" w:type="pct"/>
                </w:tcPr>
                <w:p w14:paraId="0F18CA7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06F3C3" w14:textId="77777777" w:rsidTr="006544F3">
              <w:tc>
                <w:tcPr>
                  <w:tcW w:w="5000" w:type="pct"/>
                </w:tcPr>
                <w:p w14:paraId="0B86E4D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43F4229" w14:textId="77777777" w:rsidTr="006544F3">
              <w:tc>
                <w:tcPr>
                  <w:tcW w:w="5000" w:type="pct"/>
                </w:tcPr>
                <w:p w14:paraId="12C254E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95EDF05" w14:textId="77777777" w:rsidTr="006544F3">
              <w:tc>
                <w:tcPr>
                  <w:tcW w:w="5000" w:type="pct"/>
                </w:tcPr>
                <w:p w14:paraId="49D9F37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DD80913" w14:textId="77777777" w:rsidTr="006544F3">
              <w:tc>
                <w:tcPr>
                  <w:tcW w:w="5000" w:type="pct"/>
                </w:tcPr>
                <w:p w14:paraId="579EB02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A2FFAD" w14:textId="77777777" w:rsidTr="006544F3">
              <w:tc>
                <w:tcPr>
                  <w:tcW w:w="5000" w:type="pct"/>
                </w:tcPr>
                <w:p w14:paraId="63E1205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E3767A9" w14:textId="032CFE6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1404D0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E90BA1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20B06C" w14:textId="77777777" w:rsidTr="006544F3">
              <w:tc>
                <w:tcPr>
                  <w:tcW w:w="5000" w:type="pct"/>
                </w:tcPr>
                <w:p w14:paraId="7AD7568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5B1644" w14:textId="77777777" w:rsidTr="006544F3">
              <w:tc>
                <w:tcPr>
                  <w:tcW w:w="5000" w:type="pct"/>
                </w:tcPr>
                <w:p w14:paraId="2B1CFE7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C747F91" w14:textId="77777777" w:rsidTr="006544F3">
              <w:tc>
                <w:tcPr>
                  <w:tcW w:w="5000" w:type="pct"/>
                </w:tcPr>
                <w:p w14:paraId="4B71EBE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8C550F0" w14:textId="77777777" w:rsidTr="006544F3">
              <w:tc>
                <w:tcPr>
                  <w:tcW w:w="5000" w:type="pct"/>
                </w:tcPr>
                <w:p w14:paraId="4C4EDEC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5C8551" w14:textId="77777777" w:rsidTr="006544F3">
              <w:tc>
                <w:tcPr>
                  <w:tcW w:w="5000" w:type="pct"/>
                </w:tcPr>
                <w:p w14:paraId="14BEB61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AA948D" w14:textId="77777777" w:rsidTr="006544F3">
              <w:tc>
                <w:tcPr>
                  <w:tcW w:w="5000" w:type="pct"/>
                </w:tcPr>
                <w:p w14:paraId="3F73630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311C7FA" w14:textId="506F7C4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487D996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C31AB1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74D7AC" w14:textId="77777777" w:rsidTr="006544F3">
              <w:tc>
                <w:tcPr>
                  <w:tcW w:w="5000" w:type="pct"/>
                </w:tcPr>
                <w:p w14:paraId="1573BF0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C10330" w14:textId="77777777" w:rsidTr="006544F3">
              <w:tc>
                <w:tcPr>
                  <w:tcW w:w="5000" w:type="pct"/>
                </w:tcPr>
                <w:p w14:paraId="6182B0A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283F81" w14:textId="77777777" w:rsidTr="006544F3">
              <w:tc>
                <w:tcPr>
                  <w:tcW w:w="5000" w:type="pct"/>
                </w:tcPr>
                <w:p w14:paraId="20A42B9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EBA205" w14:textId="77777777" w:rsidTr="006544F3">
              <w:tc>
                <w:tcPr>
                  <w:tcW w:w="5000" w:type="pct"/>
                </w:tcPr>
                <w:p w14:paraId="04190BF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E71482" w14:textId="77777777" w:rsidTr="006544F3">
              <w:tc>
                <w:tcPr>
                  <w:tcW w:w="5000" w:type="pct"/>
                </w:tcPr>
                <w:p w14:paraId="1DB37DA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72768DA" w14:textId="77777777" w:rsidTr="006544F3">
              <w:tc>
                <w:tcPr>
                  <w:tcW w:w="5000" w:type="pct"/>
                </w:tcPr>
                <w:p w14:paraId="010A673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DEE36EF" w14:textId="22A3EA2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4A1AE458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6BE359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569BB5A" w14:textId="77777777" w:rsidTr="006544F3">
              <w:tc>
                <w:tcPr>
                  <w:tcW w:w="5000" w:type="pct"/>
                </w:tcPr>
                <w:p w14:paraId="04B6D72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3E7C3B8" w14:textId="77777777" w:rsidTr="006544F3">
              <w:tc>
                <w:tcPr>
                  <w:tcW w:w="5000" w:type="pct"/>
                </w:tcPr>
                <w:p w14:paraId="74455C0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7CE5DE" w14:textId="77777777" w:rsidTr="006544F3">
              <w:tc>
                <w:tcPr>
                  <w:tcW w:w="5000" w:type="pct"/>
                </w:tcPr>
                <w:p w14:paraId="0D4C419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6F8057" w14:textId="77777777" w:rsidTr="006544F3">
              <w:tc>
                <w:tcPr>
                  <w:tcW w:w="5000" w:type="pct"/>
                </w:tcPr>
                <w:p w14:paraId="6F8B4F5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6DD0A3" w14:textId="77777777" w:rsidTr="006544F3">
              <w:tc>
                <w:tcPr>
                  <w:tcW w:w="5000" w:type="pct"/>
                </w:tcPr>
                <w:p w14:paraId="269B6B3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2DDD1EB" w14:textId="77777777" w:rsidTr="006544F3">
              <w:tc>
                <w:tcPr>
                  <w:tcW w:w="5000" w:type="pct"/>
                </w:tcPr>
                <w:p w14:paraId="16E9D00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2CADB25" w14:textId="38ACC07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34746E7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B45EBD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0BDA19" w14:textId="77777777" w:rsidTr="006544F3">
              <w:tc>
                <w:tcPr>
                  <w:tcW w:w="5000" w:type="pct"/>
                </w:tcPr>
                <w:p w14:paraId="71BDC3C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53531B" w14:textId="77777777" w:rsidTr="006544F3">
              <w:tc>
                <w:tcPr>
                  <w:tcW w:w="5000" w:type="pct"/>
                </w:tcPr>
                <w:p w14:paraId="19BAA4D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706B35" w14:textId="77777777" w:rsidTr="006544F3">
              <w:tc>
                <w:tcPr>
                  <w:tcW w:w="5000" w:type="pct"/>
                </w:tcPr>
                <w:p w14:paraId="1FA7FBB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CA5D05" w14:textId="77777777" w:rsidTr="006544F3">
              <w:tc>
                <w:tcPr>
                  <w:tcW w:w="5000" w:type="pct"/>
                </w:tcPr>
                <w:p w14:paraId="15CD8DE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9C681D4" w14:textId="77777777" w:rsidTr="006544F3">
              <w:tc>
                <w:tcPr>
                  <w:tcW w:w="5000" w:type="pct"/>
                </w:tcPr>
                <w:p w14:paraId="335F4AD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C9C866" w14:textId="77777777" w:rsidTr="006544F3">
              <w:tc>
                <w:tcPr>
                  <w:tcW w:w="5000" w:type="pct"/>
                </w:tcPr>
                <w:p w14:paraId="7F6F818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F19EAAA" w14:textId="01CC56D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4BD8E51A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739B59E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A5D2D3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E29EB6" w14:textId="77777777" w:rsidTr="006544F3">
              <w:tc>
                <w:tcPr>
                  <w:tcW w:w="5000" w:type="pct"/>
                </w:tcPr>
                <w:p w14:paraId="29D61B5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935A4BE" w14:textId="77777777" w:rsidTr="006544F3">
              <w:tc>
                <w:tcPr>
                  <w:tcW w:w="5000" w:type="pct"/>
                </w:tcPr>
                <w:p w14:paraId="31EF6D0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2CEDDE" w14:textId="77777777" w:rsidTr="006544F3">
              <w:tc>
                <w:tcPr>
                  <w:tcW w:w="5000" w:type="pct"/>
                </w:tcPr>
                <w:p w14:paraId="29FDDDA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FBDCFB" w14:textId="77777777" w:rsidTr="006544F3">
              <w:tc>
                <w:tcPr>
                  <w:tcW w:w="5000" w:type="pct"/>
                </w:tcPr>
                <w:p w14:paraId="55AE18D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08D61B" w14:textId="77777777" w:rsidTr="006544F3">
              <w:tc>
                <w:tcPr>
                  <w:tcW w:w="5000" w:type="pct"/>
                </w:tcPr>
                <w:p w14:paraId="635939B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FA3B24" w14:textId="77777777" w:rsidTr="006544F3">
              <w:tc>
                <w:tcPr>
                  <w:tcW w:w="5000" w:type="pct"/>
                </w:tcPr>
                <w:p w14:paraId="7B0AD0D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BBC418" w14:textId="7BDDC3D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4556090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85EBBC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35FDDC7" w14:textId="77777777" w:rsidTr="006544F3">
              <w:tc>
                <w:tcPr>
                  <w:tcW w:w="5000" w:type="pct"/>
                </w:tcPr>
                <w:p w14:paraId="10A4F53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8B21EA" w14:textId="77777777" w:rsidTr="006544F3">
              <w:tc>
                <w:tcPr>
                  <w:tcW w:w="5000" w:type="pct"/>
                </w:tcPr>
                <w:p w14:paraId="2FCBE7D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EE215F" w14:textId="77777777" w:rsidTr="006544F3">
              <w:tc>
                <w:tcPr>
                  <w:tcW w:w="5000" w:type="pct"/>
                </w:tcPr>
                <w:p w14:paraId="40A0E7E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9A9B32" w14:textId="77777777" w:rsidTr="006544F3">
              <w:tc>
                <w:tcPr>
                  <w:tcW w:w="5000" w:type="pct"/>
                </w:tcPr>
                <w:p w14:paraId="0583352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0070B97" w14:textId="77777777" w:rsidTr="006544F3">
              <w:tc>
                <w:tcPr>
                  <w:tcW w:w="5000" w:type="pct"/>
                </w:tcPr>
                <w:p w14:paraId="67407CF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48084DE" w14:textId="77777777" w:rsidTr="006544F3">
              <w:tc>
                <w:tcPr>
                  <w:tcW w:w="5000" w:type="pct"/>
                </w:tcPr>
                <w:p w14:paraId="19545D0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1761782" w14:textId="1103234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1FE010B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A70AE6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5620F79" w14:textId="77777777" w:rsidTr="006544F3">
              <w:tc>
                <w:tcPr>
                  <w:tcW w:w="5000" w:type="pct"/>
                </w:tcPr>
                <w:p w14:paraId="71ED3DA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CC5708C" w14:textId="77777777" w:rsidTr="006544F3">
              <w:tc>
                <w:tcPr>
                  <w:tcW w:w="5000" w:type="pct"/>
                </w:tcPr>
                <w:p w14:paraId="0DF8619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043A1E6" w14:textId="77777777" w:rsidTr="006544F3">
              <w:tc>
                <w:tcPr>
                  <w:tcW w:w="5000" w:type="pct"/>
                </w:tcPr>
                <w:p w14:paraId="0D7B5A4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125855" w14:textId="77777777" w:rsidTr="006544F3">
              <w:tc>
                <w:tcPr>
                  <w:tcW w:w="5000" w:type="pct"/>
                </w:tcPr>
                <w:p w14:paraId="4DA6C64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0BB55AD" w14:textId="77777777" w:rsidTr="006544F3">
              <w:tc>
                <w:tcPr>
                  <w:tcW w:w="5000" w:type="pct"/>
                </w:tcPr>
                <w:p w14:paraId="64D37EF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2DCFA9D" w14:textId="77777777" w:rsidTr="006544F3">
              <w:tc>
                <w:tcPr>
                  <w:tcW w:w="5000" w:type="pct"/>
                </w:tcPr>
                <w:p w14:paraId="4DD296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2872F6E" w14:textId="2ED28C6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703D7C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73352F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464499" w14:textId="77777777" w:rsidTr="006544F3">
              <w:tc>
                <w:tcPr>
                  <w:tcW w:w="5000" w:type="pct"/>
                </w:tcPr>
                <w:p w14:paraId="2979D0A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5027904" w14:textId="77777777" w:rsidTr="006544F3">
              <w:tc>
                <w:tcPr>
                  <w:tcW w:w="5000" w:type="pct"/>
                </w:tcPr>
                <w:p w14:paraId="3FC288A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72D789A" w14:textId="77777777" w:rsidTr="006544F3">
              <w:tc>
                <w:tcPr>
                  <w:tcW w:w="5000" w:type="pct"/>
                </w:tcPr>
                <w:p w14:paraId="6AE9675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2AAA4D" w14:textId="77777777" w:rsidTr="006544F3">
              <w:tc>
                <w:tcPr>
                  <w:tcW w:w="5000" w:type="pct"/>
                </w:tcPr>
                <w:p w14:paraId="46786E4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41D80DC" w14:textId="77777777" w:rsidTr="006544F3">
              <w:tc>
                <w:tcPr>
                  <w:tcW w:w="5000" w:type="pct"/>
                </w:tcPr>
                <w:p w14:paraId="20D41B0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75F5B77" w14:textId="77777777" w:rsidTr="006544F3">
              <w:tc>
                <w:tcPr>
                  <w:tcW w:w="5000" w:type="pct"/>
                </w:tcPr>
                <w:p w14:paraId="7AE53CE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044B860" w14:textId="3E18D35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8A7A35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762140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46CC95A" w14:textId="77777777" w:rsidTr="006544F3">
              <w:tc>
                <w:tcPr>
                  <w:tcW w:w="5000" w:type="pct"/>
                </w:tcPr>
                <w:p w14:paraId="0231328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294344" w14:textId="77777777" w:rsidTr="006544F3">
              <w:tc>
                <w:tcPr>
                  <w:tcW w:w="5000" w:type="pct"/>
                </w:tcPr>
                <w:p w14:paraId="4C7546C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C4418C" w14:textId="77777777" w:rsidTr="006544F3">
              <w:tc>
                <w:tcPr>
                  <w:tcW w:w="5000" w:type="pct"/>
                </w:tcPr>
                <w:p w14:paraId="2C06750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943008" w14:textId="77777777" w:rsidTr="006544F3">
              <w:tc>
                <w:tcPr>
                  <w:tcW w:w="5000" w:type="pct"/>
                </w:tcPr>
                <w:p w14:paraId="1A134D9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3C4A6F" w14:textId="77777777" w:rsidTr="006544F3">
              <w:tc>
                <w:tcPr>
                  <w:tcW w:w="5000" w:type="pct"/>
                </w:tcPr>
                <w:p w14:paraId="5D039A1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421CDC" w14:textId="77777777" w:rsidTr="006544F3">
              <w:tc>
                <w:tcPr>
                  <w:tcW w:w="5000" w:type="pct"/>
                </w:tcPr>
                <w:p w14:paraId="1A0086D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059D83A" w14:textId="7BB094E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08586C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1C8D44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27A341" w14:textId="77777777" w:rsidTr="006544F3">
              <w:tc>
                <w:tcPr>
                  <w:tcW w:w="5000" w:type="pct"/>
                </w:tcPr>
                <w:p w14:paraId="7D8FA13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7BC022" w14:textId="77777777" w:rsidTr="006544F3">
              <w:tc>
                <w:tcPr>
                  <w:tcW w:w="5000" w:type="pct"/>
                </w:tcPr>
                <w:p w14:paraId="2DAEAEF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4A4EB3" w14:textId="77777777" w:rsidTr="006544F3">
              <w:tc>
                <w:tcPr>
                  <w:tcW w:w="5000" w:type="pct"/>
                </w:tcPr>
                <w:p w14:paraId="23868FE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6E081C5" w14:textId="77777777" w:rsidTr="006544F3">
              <w:tc>
                <w:tcPr>
                  <w:tcW w:w="5000" w:type="pct"/>
                </w:tcPr>
                <w:p w14:paraId="49BA306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8B9F1C" w14:textId="77777777" w:rsidTr="006544F3">
              <w:tc>
                <w:tcPr>
                  <w:tcW w:w="5000" w:type="pct"/>
                </w:tcPr>
                <w:p w14:paraId="6DDF109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31242E3" w14:textId="77777777" w:rsidTr="006544F3">
              <w:tc>
                <w:tcPr>
                  <w:tcW w:w="5000" w:type="pct"/>
                </w:tcPr>
                <w:p w14:paraId="0463C89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E9CBAA1" w14:textId="792C3235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4DF2427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DB0AD3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128894" w14:textId="77777777" w:rsidTr="006544F3">
              <w:tc>
                <w:tcPr>
                  <w:tcW w:w="5000" w:type="pct"/>
                </w:tcPr>
                <w:p w14:paraId="61EDACF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6D36881" w14:textId="77777777" w:rsidTr="006544F3">
              <w:tc>
                <w:tcPr>
                  <w:tcW w:w="5000" w:type="pct"/>
                </w:tcPr>
                <w:p w14:paraId="400E7CB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1F28E5" w14:textId="77777777" w:rsidTr="006544F3">
              <w:tc>
                <w:tcPr>
                  <w:tcW w:w="5000" w:type="pct"/>
                </w:tcPr>
                <w:p w14:paraId="775CBF2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63566BE" w14:textId="77777777" w:rsidTr="006544F3">
              <w:tc>
                <w:tcPr>
                  <w:tcW w:w="5000" w:type="pct"/>
                </w:tcPr>
                <w:p w14:paraId="1270A34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93D302C" w14:textId="77777777" w:rsidTr="006544F3">
              <w:tc>
                <w:tcPr>
                  <w:tcW w:w="5000" w:type="pct"/>
                </w:tcPr>
                <w:p w14:paraId="49B3291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6B8B123" w14:textId="77777777" w:rsidTr="006544F3">
              <w:tc>
                <w:tcPr>
                  <w:tcW w:w="5000" w:type="pct"/>
                </w:tcPr>
                <w:p w14:paraId="3B6E04B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6704375" w14:textId="1F7950B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616FF3D0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75207AF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AD9EB3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80DA74F" w14:textId="77777777" w:rsidTr="006544F3">
              <w:tc>
                <w:tcPr>
                  <w:tcW w:w="5000" w:type="pct"/>
                </w:tcPr>
                <w:p w14:paraId="7A1AFA9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5288CA" w14:textId="77777777" w:rsidTr="006544F3">
              <w:tc>
                <w:tcPr>
                  <w:tcW w:w="5000" w:type="pct"/>
                </w:tcPr>
                <w:p w14:paraId="3ED8842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C810D15" w14:textId="77777777" w:rsidTr="006544F3">
              <w:tc>
                <w:tcPr>
                  <w:tcW w:w="5000" w:type="pct"/>
                </w:tcPr>
                <w:p w14:paraId="60565ED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FD08A92" w14:textId="77777777" w:rsidTr="006544F3">
              <w:tc>
                <w:tcPr>
                  <w:tcW w:w="5000" w:type="pct"/>
                </w:tcPr>
                <w:p w14:paraId="2DDFDA9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7C0F622" w14:textId="77777777" w:rsidTr="006544F3">
              <w:tc>
                <w:tcPr>
                  <w:tcW w:w="5000" w:type="pct"/>
                </w:tcPr>
                <w:p w14:paraId="7E60EF1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1428EC" w14:textId="77777777" w:rsidTr="006544F3">
              <w:tc>
                <w:tcPr>
                  <w:tcW w:w="5000" w:type="pct"/>
                </w:tcPr>
                <w:p w14:paraId="70AF59C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A72A281" w14:textId="4F6A251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0C5100B8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AD0EE4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306F89" w14:textId="77777777" w:rsidTr="006544F3">
              <w:tc>
                <w:tcPr>
                  <w:tcW w:w="5000" w:type="pct"/>
                </w:tcPr>
                <w:p w14:paraId="1A9542C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9AF1D3" w14:textId="77777777" w:rsidTr="006544F3">
              <w:tc>
                <w:tcPr>
                  <w:tcW w:w="5000" w:type="pct"/>
                </w:tcPr>
                <w:p w14:paraId="3C33DC6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B4D219" w14:textId="77777777" w:rsidTr="006544F3">
              <w:tc>
                <w:tcPr>
                  <w:tcW w:w="5000" w:type="pct"/>
                </w:tcPr>
                <w:p w14:paraId="4F3BEB0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9432F7C" w14:textId="77777777" w:rsidTr="006544F3">
              <w:tc>
                <w:tcPr>
                  <w:tcW w:w="5000" w:type="pct"/>
                </w:tcPr>
                <w:p w14:paraId="5BECDF6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09750AE" w14:textId="77777777" w:rsidTr="006544F3">
              <w:tc>
                <w:tcPr>
                  <w:tcW w:w="5000" w:type="pct"/>
                </w:tcPr>
                <w:p w14:paraId="1181835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BF110E3" w14:textId="77777777" w:rsidTr="006544F3">
              <w:tc>
                <w:tcPr>
                  <w:tcW w:w="5000" w:type="pct"/>
                </w:tcPr>
                <w:p w14:paraId="37FEFB0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A21AA08" w14:textId="4A05156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1C7A6A6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884DF6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2E541C" w14:textId="77777777" w:rsidTr="006544F3">
              <w:tc>
                <w:tcPr>
                  <w:tcW w:w="5000" w:type="pct"/>
                </w:tcPr>
                <w:p w14:paraId="1F51978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90CCA1" w14:textId="77777777" w:rsidTr="006544F3">
              <w:tc>
                <w:tcPr>
                  <w:tcW w:w="5000" w:type="pct"/>
                </w:tcPr>
                <w:p w14:paraId="445D6FA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350C11" w14:textId="77777777" w:rsidTr="006544F3">
              <w:tc>
                <w:tcPr>
                  <w:tcW w:w="5000" w:type="pct"/>
                </w:tcPr>
                <w:p w14:paraId="0107257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359FB3" w14:textId="77777777" w:rsidTr="006544F3">
              <w:tc>
                <w:tcPr>
                  <w:tcW w:w="5000" w:type="pct"/>
                </w:tcPr>
                <w:p w14:paraId="301CA6B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6529A20" w14:textId="77777777" w:rsidTr="006544F3">
              <w:tc>
                <w:tcPr>
                  <w:tcW w:w="5000" w:type="pct"/>
                </w:tcPr>
                <w:p w14:paraId="623C81F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5BB8DA" w14:textId="77777777" w:rsidTr="006544F3">
              <w:tc>
                <w:tcPr>
                  <w:tcW w:w="5000" w:type="pct"/>
                </w:tcPr>
                <w:p w14:paraId="69EF9CB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1CF48A7" w14:textId="215288B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53ABBA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823171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BC90DAD" w14:textId="77777777" w:rsidTr="006544F3">
              <w:tc>
                <w:tcPr>
                  <w:tcW w:w="5000" w:type="pct"/>
                </w:tcPr>
                <w:p w14:paraId="593EDD9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4B441C" w14:textId="77777777" w:rsidTr="006544F3">
              <w:tc>
                <w:tcPr>
                  <w:tcW w:w="5000" w:type="pct"/>
                </w:tcPr>
                <w:p w14:paraId="4B1E9BC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460B612" w14:textId="77777777" w:rsidTr="006544F3">
              <w:tc>
                <w:tcPr>
                  <w:tcW w:w="5000" w:type="pct"/>
                </w:tcPr>
                <w:p w14:paraId="1280DB1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C96D02" w14:textId="77777777" w:rsidTr="006544F3">
              <w:tc>
                <w:tcPr>
                  <w:tcW w:w="5000" w:type="pct"/>
                </w:tcPr>
                <w:p w14:paraId="3D35D8C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5B18CA" w14:textId="77777777" w:rsidTr="006544F3">
              <w:tc>
                <w:tcPr>
                  <w:tcW w:w="5000" w:type="pct"/>
                </w:tcPr>
                <w:p w14:paraId="2B67BA1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9D62A0" w14:textId="77777777" w:rsidTr="006544F3">
              <w:tc>
                <w:tcPr>
                  <w:tcW w:w="5000" w:type="pct"/>
                </w:tcPr>
                <w:p w14:paraId="52D2D0B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CDDA124" w14:textId="66DC794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E0A81E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D7BB63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070AFC9" w14:textId="77777777" w:rsidTr="006544F3">
              <w:tc>
                <w:tcPr>
                  <w:tcW w:w="5000" w:type="pct"/>
                </w:tcPr>
                <w:p w14:paraId="642527B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47A4AC" w14:textId="77777777" w:rsidTr="006544F3">
              <w:tc>
                <w:tcPr>
                  <w:tcW w:w="5000" w:type="pct"/>
                </w:tcPr>
                <w:p w14:paraId="7E14568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A772B0" w14:textId="77777777" w:rsidTr="006544F3">
              <w:tc>
                <w:tcPr>
                  <w:tcW w:w="5000" w:type="pct"/>
                </w:tcPr>
                <w:p w14:paraId="708551F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667348" w14:textId="77777777" w:rsidTr="006544F3">
              <w:tc>
                <w:tcPr>
                  <w:tcW w:w="5000" w:type="pct"/>
                </w:tcPr>
                <w:p w14:paraId="43E795B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6A1005F" w14:textId="77777777" w:rsidTr="006544F3">
              <w:tc>
                <w:tcPr>
                  <w:tcW w:w="5000" w:type="pct"/>
                </w:tcPr>
                <w:p w14:paraId="43614BA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43D95D4" w14:textId="77777777" w:rsidTr="006544F3">
              <w:tc>
                <w:tcPr>
                  <w:tcW w:w="5000" w:type="pct"/>
                </w:tcPr>
                <w:p w14:paraId="6997EBC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9A999A4" w14:textId="62EA610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9DEEA9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A78083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8DFF4D" w14:textId="77777777" w:rsidTr="006544F3">
              <w:tc>
                <w:tcPr>
                  <w:tcW w:w="5000" w:type="pct"/>
                </w:tcPr>
                <w:p w14:paraId="37DA4B7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6B8E5DC" w14:textId="77777777" w:rsidTr="006544F3">
              <w:tc>
                <w:tcPr>
                  <w:tcW w:w="5000" w:type="pct"/>
                </w:tcPr>
                <w:p w14:paraId="7E881C7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AC14822" w14:textId="77777777" w:rsidTr="006544F3">
              <w:tc>
                <w:tcPr>
                  <w:tcW w:w="5000" w:type="pct"/>
                </w:tcPr>
                <w:p w14:paraId="3E5700A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668DBBC" w14:textId="77777777" w:rsidTr="006544F3">
              <w:tc>
                <w:tcPr>
                  <w:tcW w:w="5000" w:type="pct"/>
                </w:tcPr>
                <w:p w14:paraId="53F91A0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24B6626" w14:textId="77777777" w:rsidTr="006544F3">
              <w:tc>
                <w:tcPr>
                  <w:tcW w:w="5000" w:type="pct"/>
                </w:tcPr>
                <w:p w14:paraId="4FC2769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B6AAA1" w14:textId="77777777" w:rsidTr="006544F3">
              <w:tc>
                <w:tcPr>
                  <w:tcW w:w="5000" w:type="pct"/>
                </w:tcPr>
                <w:p w14:paraId="519AB8F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5BCC697" w14:textId="4140574B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486919E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61B827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E0986B8" w14:textId="77777777" w:rsidTr="006544F3">
              <w:tc>
                <w:tcPr>
                  <w:tcW w:w="5000" w:type="pct"/>
                </w:tcPr>
                <w:p w14:paraId="031454E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0A56FFC" w14:textId="77777777" w:rsidTr="006544F3">
              <w:tc>
                <w:tcPr>
                  <w:tcW w:w="5000" w:type="pct"/>
                </w:tcPr>
                <w:p w14:paraId="0E821D2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14CC25" w14:textId="77777777" w:rsidTr="006544F3">
              <w:tc>
                <w:tcPr>
                  <w:tcW w:w="5000" w:type="pct"/>
                </w:tcPr>
                <w:p w14:paraId="55C5D1F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6A1336" w14:textId="77777777" w:rsidTr="006544F3">
              <w:tc>
                <w:tcPr>
                  <w:tcW w:w="5000" w:type="pct"/>
                </w:tcPr>
                <w:p w14:paraId="35E871F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4018A4" w14:textId="77777777" w:rsidTr="006544F3">
              <w:tc>
                <w:tcPr>
                  <w:tcW w:w="5000" w:type="pct"/>
                </w:tcPr>
                <w:p w14:paraId="4D6FD4B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9FF33BE" w14:textId="77777777" w:rsidTr="006544F3">
              <w:tc>
                <w:tcPr>
                  <w:tcW w:w="5000" w:type="pct"/>
                </w:tcPr>
                <w:p w14:paraId="73FE333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E7108EB" w14:textId="2CC5B2F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53E421F3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7B384E24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EE9679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E86EB38" w14:textId="77777777" w:rsidTr="006544F3">
              <w:tc>
                <w:tcPr>
                  <w:tcW w:w="5000" w:type="pct"/>
                </w:tcPr>
                <w:p w14:paraId="3A1ABB0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763367" w14:textId="77777777" w:rsidTr="006544F3">
              <w:tc>
                <w:tcPr>
                  <w:tcW w:w="5000" w:type="pct"/>
                </w:tcPr>
                <w:p w14:paraId="08FA82B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3616DF2" w14:textId="77777777" w:rsidTr="006544F3">
              <w:tc>
                <w:tcPr>
                  <w:tcW w:w="5000" w:type="pct"/>
                </w:tcPr>
                <w:p w14:paraId="0A9EA66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BDBB8B" w14:textId="77777777" w:rsidTr="006544F3">
              <w:tc>
                <w:tcPr>
                  <w:tcW w:w="5000" w:type="pct"/>
                </w:tcPr>
                <w:p w14:paraId="4BC391D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E32169" w14:textId="77777777" w:rsidTr="006544F3">
              <w:tc>
                <w:tcPr>
                  <w:tcW w:w="5000" w:type="pct"/>
                </w:tcPr>
                <w:p w14:paraId="11D09B5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70108CF" w14:textId="77777777" w:rsidTr="006544F3">
              <w:tc>
                <w:tcPr>
                  <w:tcW w:w="5000" w:type="pct"/>
                </w:tcPr>
                <w:p w14:paraId="4685685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DBBA4F2" w14:textId="570B067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3386017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2B3B72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180AF8" w14:textId="77777777" w:rsidTr="006544F3">
              <w:tc>
                <w:tcPr>
                  <w:tcW w:w="5000" w:type="pct"/>
                </w:tcPr>
                <w:p w14:paraId="36F3628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3211F1" w14:textId="77777777" w:rsidTr="006544F3">
              <w:tc>
                <w:tcPr>
                  <w:tcW w:w="5000" w:type="pct"/>
                </w:tcPr>
                <w:p w14:paraId="5F69A6D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C70F3C6" w14:textId="77777777" w:rsidTr="006544F3">
              <w:tc>
                <w:tcPr>
                  <w:tcW w:w="5000" w:type="pct"/>
                </w:tcPr>
                <w:p w14:paraId="62E73F3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89A40A" w14:textId="77777777" w:rsidTr="006544F3">
              <w:tc>
                <w:tcPr>
                  <w:tcW w:w="5000" w:type="pct"/>
                </w:tcPr>
                <w:p w14:paraId="7444E81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AF5D55" w14:textId="77777777" w:rsidTr="006544F3">
              <w:tc>
                <w:tcPr>
                  <w:tcW w:w="5000" w:type="pct"/>
                </w:tcPr>
                <w:p w14:paraId="4566BEB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6DE86F" w14:textId="77777777" w:rsidTr="006544F3">
              <w:tc>
                <w:tcPr>
                  <w:tcW w:w="5000" w:type="pct"/>
                </w:tcPr>
                <w:p w14:paraId="0F9C3A1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E7AE73B" w14:textId="0373CC6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5D1E088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C05947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31163E1" w14:textId="77777777" w:rsidTr="006544F3">
              <w:tc>
                <w:tcPr>
                  <w:tcW w:w="5000" w:type="pct"/>
                </w:tcPr>
                <w:p w14:paraId="643AE93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59DB8A" w14:textId="77777777" w:rsidTr="006544F3">
              <w:tc>
                <w:tcPr>
                  <w:tcW w:w="5000" w:type="pct"/>
                </w:tcPr>
                <w:p w14:paraId="0D318F7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415924" w14:textId="77777777" w:rsidTr="006544F3">
              <w:tc>
                <w:tcPr>
                  <w:tcW w:w="5000" w:type="pct"/>
                </w:tcPr>
                <w:p w14:paraId="2F481B0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1DC217C" w14:textId="77777777" w:rsidTr="006544F3">
              <w:tc>
                <w:tcPr>
                  <w:tcW w:w="5000" w:type="pct"/>
                </w:tcPr>
                <w:p w14:paraId="7205C17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117C3C" w14:textId="77777777" w:rsidTr="006544F3">
              <w:tc>
                <w:tcPr>
                  <w:tcW w:w="5000" w:type="pct"/>
                </w:tcPr>
                <w:p w14:paraId="54FD8CD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6AC8840" w14:textId="77777777" w:rsidTr="006544F3">
              <w:tc>
                <w:tcPr>
                  <w:tcW w:w="5000" w:type="pct"/>
                </w:tcPr>
                <w:p w14:paraId="1FD7D90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3F3E262" w14:textId="0EB4A6E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5CD4456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E4088F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091D3C" w14:textId="77777777" w:rsidTr="006544F3">
              <w:tc>
                <w:tcPr>
                  <w:tcW w:w="5000" w:type="pct"/>
                </w:tcPr>
                <w:p w14:paraId="56764A3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05FEA4" w14:textId="77777777" w:rsidTr="006544F3">
              <w:tc>
                <w:tcPr>
                  <w:tcW w:w="5000" w:type="pct"/>
                </w:tcPr>
                <w:p w14:paraId="5FB33BB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9002D2" w14:textId="77777777" w:rsidTr="006544F3">
              <w:tc>
                <w:tcPr>
                  <w:tcW w:w="5000" w:type="pct"/>
                </w:tcPr>
                <w:p w14:paraId="5306D7C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3F4708" w14:textId="77777777" w:rsidTr="006544F3">
              <w:tc>
                <w:tcPr>
                  <w:tcW w:w="5000" w:type="pct"/>
                </w:tcPr>
                <w:p w14:paraId="57C907D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C964AF" w14:textId="77777777" w:rsidTr="006544F3">
              <w:tc>
                <w:tcPr>
                  <w:tcW w:w="5000" w:type="pct"/>
                </w:tcPr>
                <w:p w14:paraId="5494DC0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0D860A" w14:textId="77777777" w:rsidTr="006544F3">
              <w:tc>
                <w:tcPr>
                  <w:tcW w:w="5000" w:type="pct"/>
                </w:tcPr>
                <w:p w14:paraId="6228889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9DBFE68" w14:textId="5261257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619B31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7BBAE4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924BD5" w14:textId="77777777" w:rsidTr="006544F3">
              <w:tc>
                <w:tcPr>
                  <w:tcW w:w="5000" w:type="pct"/>
                </w:tcPr>
                <w:p w14:paraId="72F9006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976001D" w14:textId="77777777" w:rsidTr="006544F3">
              <w:tc>
                <w:tcPr>
                  <w:tcW w:w="5000" w:type="pct"/>
                </w:tcPr>
                <w:p w14:paraId="68741C7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7A9264" w14:textId="77777777" w:rsidTr="006544F3">
              <w:tc>
                <w:tcPr>
                  <w:tcW w:w="5000" w:type="pct"/>
                </w:tcPr>
                <w:p w14:paraId="4EEF396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59AA88" w14:textId="77777777" w:rsidTr="006544F3">
              <w:tc>
                <w:tcPr>
                  <w:tcW w:w="5000" w:type="pct"/>
                </w:tcPr>
                <w:p w14:paraId="5B4EDBF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98A929" w14:textId="77777777" w:rsidTr="006544F3">
              <w:tc>
                <w:tcPr>
                  <w:tcW w:w="5000" w:type="pct"/>
                </w:tcPr>
                <w:p w14:paraId="39F023C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22D7F2" w14:textId="77777777" w:rsidTr="006544F3">
              <w:tc>
                <w:tcPr>
                  <w:tcW w:w="5000" w:type="pct"/>
                </w:tcPr>
                <w:p w14:paraId="179E620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DC323FF" w14:textId="2076A54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FD105C4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248D99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68ABF2" w14:textId="77777777" w:rsidTr="006544F3">
              <w:tc>
                <w:tcPr>
                  <w:tcW w:w="5000" w:type="pct"/>
                </w:tcPr>
                <w:p w14:paraId="10D7371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724FAE" w14:textId="77777777" w:rsidTr="006544F3">
              <w:tc>
                <w:tcPr>
                  <w:tcW w:w="5000" w:type="pct"/>
                </w:tcPr>
                <w:p w14:paraId="699926C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5D67F5" w14:textId="77777777" w:rsidTr="006544F3">
              <w:tc>
                <w:tcPr>
                  <w:tcW w:w="5000" w:type="pct"/>
                </w:tcPr>
                <w:p w14:paraId="43678B7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7FA5C3F" w14:textId="77777777" w:rsidTr="006544F3">
              <w:tc>
                <w:tcPr>
                  <w:tcW w:w="5000" w:type="pct"/>
                </w:tcPr>
                <w:p w14:paraId="786A102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60816D" w14:textId="77777777" w:rsidTr="006544F3">
              <w:tc>
                <w:tcPr>
                  <w:tcW w:w="5000" w:type="pct"/>
                </w:tcPr>
                <w:p w14:paraId="7AB199A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114E4D" w14:textId="77777777" w:rsidTr="006544F3">
              <w:tc>
                <w:tcPr>
                  <w:tcW w:w="5000" w:type="pct"/>
                </w:tcPr>
                <w:p w14:paraId="3351D97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0F5BB29" w14:textId="36B17FF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34157338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E19EFE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002D628" w14:textId="77777777" w:rsidTr="006544F3">
              <w:tc>
                <w:tcPr>
                  <w:tcW w:w="5000" w:type="pct"/>
                </w:tcPr>
                <w:p w14:paraId="35F2005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B50B057" w14:textId="77777777" w:rsidTr="006544F3">
              <w:tc>
                <w:tcPr>
                  <w:tcW w:w="5000" w:type="pct"/>
                </w:tcPr>
                <w:p w14:paraId="27DE6EE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34489A" w14:textId="77777777" w:rsidTr="006544F3">
              <w:tc>
                <w:tcPr>
                  <w:tcW w:w="5000" w:type="pct"/>
                </w:tcPr>
                <w:p w14:paraId="0189C41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E93EC4" w14:textId="77777777" w:rsidTr="006544F3">
              <w:tc>
                <w:tcPr>
                  <w:tcW w:w="5000" w:type="pct"/>
                </w:tcPr>
                <w:p w14:paraId="79D1EFC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011A7BF" w14:textId="77777777" w:rsidTr="006544F3">
              <w:tc>
                <w:tcPr>
                  <w:tcW w:w="5000" w:type="pct"/>
                </w:tcPr>
                <w:p w14:paraId="6019926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054D5F8" w14:textId="77777777" w:rsidTr="006544F3">
              <w:tc>
                <w:tcPr>
                  <w:tcW w:w="5000" w:type="pct"/>
                </w:tcPr>
                <w:p w14:paraId="505D24A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1A14BC1" w14:textId="2D2E73F5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6E737983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360867E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1F7446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FBE79D9" w14:textId="77777777" w:rsidTr="006544F3">
              <w:tc>
                <w:tcPr>
                  <w:tcW w:w="5000" w:type="pct"/>
                </w:tcPr>
                <w:p w14:paraId="7B8606C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BAB25CF" w14:textId="77777777" w:rsidTr="006544F3">
              <w:tc>
                <w:tcPr>
                  <w:tcW w:w="5000" w:type="pct"/>
                </w:tcPr>
                <w:p w14:paraId="2955625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B67A5B3" w14:textId="77777777" w:rsidTr="006544F3">
              <w:tc>
                <w:tcPr>
                  <w:tcW w:w="5000" w:type="pct"/>
                </w:tcPr>
                <w:p w14:paraId="7FD64D7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3FFF4E7" w14:textId="77777777" w:rsidTr="006544F3">
              <w:tc>
                <w:tcPr>
                  <w:tcW w:w="5000" w:type="pct"/>
                </w:tcPr>
                <w:p w14:paraId="324CB67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CC28371" w14:textId="77777777" w:rsidTr="006544F3">
              <w:tc>
                <w:tcPr>
                  <w:tcW w:w="5000" w:type="pct"/>
                </w:tcPr>
                <w:p w14:paraId="4D63125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022DCEB" w14:textId="77777777" w:rsidTr="006544F3">
              <w:tc>
                <w:tcPr>
                  <w:tcW w:w="5000" w:type="pct"/>
                </w:tcPr>
                <w:p w14:paraId="7D3973F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481E588" w14:textId="2F14EFCB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223484F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64F7B2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17BCF7" w14:textId="77777777" w:rsidTr="006544F3">
              <w:tc>
                <w:tcPr>
                  <w:tcW w:w="5000" w:type="pct"/>
                </w:tcPr>
                <w:p w14:paraId="53DE1D5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EF32072" w14:textId="77777777" w:rsidTr="006544F3">
              <w:tc>
                <w:tcPr>
                  <w:tcW w:w="5000" w:type="pct"/>
                </w:tcPr>
                <w:p w14:paraId="28B911F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B46B94" w14:textId="77777777" w:rsidTr="006544F3">
              <w:tc>
                <w:tcPr>
                  <w:tcW w:w="5000" w:type="pct"/>
                </w:tcPr>
                <w:p w14:paraId="3030AEF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B655A4" w14:textId="77777777" w:rsidTr="006544F3">
              <w:tc>
                <w:tcPr>
                  <w:tcW w:w="5000" w:type="pct"/>
                </w:tcPr>
                <w:p w14:paraId="628FFBA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3AADD9B" w14:textId="77777777" w:rsidTr="006544F3">
              <w:tc>
                <w:tcPr>
                  <w:tcW w:w="5000" w:type="pct"/>
                </w:tcPr>
                <w:p w14:paraId="160046D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A87B736" w14:textId="77777777" w:rsidTr="006544F3">
              <w:tc>
                <w:tcPr>
                  <w:tcW w:w="5000" w:type="pct"/>
                </w:tcPr>
                <w:p w14:paraId="6D0456E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38C68DD" w14:textId="121F1B9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723F3AF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C9F9C6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938B82" w14:textId="77777777" w:rsidTr="006544F3">
              <w:tc>
                <w:tcPr>
                  <w:tcW w:w="5000" w:type="pct"/>
                </w:tcPr>
                <w:p w14:paraId="7EC6B82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908821" w14:textId="77777777" w:rsidTr="006544F3">
              <w:tc>
                <w:tcPr>
                  <w:tcW w:w="5000" w:type="pct"/>
                </w:tcPr>
                <w:p w14:paraId="3F5BBDE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66BEBEB" w14:textId="77777777" w:rsidTr="006544F3">
              <w:tc>
                <w:tcPr>
                  <w:tcW w:w="5000" w:type="pct"/>
                </w:tcPr>
                <w:p w14:paraId="6CC32B9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6C6870" w14:textId="77777777" w:rsidTr="006544F3">
              <w:tc>
                <w:tcPr>
                  <w:tcW w:w="5000" w:type="pct"/>
                </w:tcPr>
                <w:p w14:paraId="4546425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A49E08F" w14:textId="77777777" w:rsidTr="006544F3">
              <w:tc>
                <w:tcPr>
                  <w:tcW w:w="5000" w:type="pct"/>
                </w:tcPr>
                <w:p w14:paraId="60EF602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0358C42" w14:textId="77777777" w:rsidTr="006544F3">
              <w:tc>
                <w:tcPr>
                  <w:tcW w:w="5000" w:type="pct"/>
                </w:tcPr>
                <w:p w14:paraId="5F38C6F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1527EFE" w14:textId="4E67B671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CB58A1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4DEA6E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59CB3A" w14:textId="77777777" w:rsidTr="006544F3">
              <w:tc>
                <w:tcPr>
                  <w:tcW w:w="5000" w:type="pct"/>
                </w:tcPr>
                <w:p w14:paraId="1B805C1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06E265D" w14:textId="77777777" w:rsidTr="006544F3">
              <w:tc>
                <w:tcPr>
                  <w:tcW w:w="5000" w:type="pct"/>
                </w:tcPr>
                <w:p w14:paraId="5DD646F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857D3E" w14:textId="77777777" w:rsidTr="006544F3">
              <w:tc>
                <w:tcPr>
                  <w:tcW w:w="5000" w:type="pct"/>
                </w:tcPr>
                <w:p w14:paraId="1CC2781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88888B" w14:textId="77777777" w:rsidTr="006544F3">
              <w:tc>
                <w:tcPr>
                  <w:tcW w:w="5000" w:type="pct"/>
                </w:tcPr>
                <w:p w14:paraId="7B22A10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4D7F888" w14:textId="77777777" w:rsidTr="006544F3">
              <w:tc>
                <w:tcPr>
                  <w:tcW w:w="5000" w:type="pct"/>
                </w:tcPr>
                <w:p w14:paraId="62EB383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01DE0F9" w14:textId="77777777" w:rsidTr="006544F3">
              <w:tc>
                <w:tcPr>
                  <w:tcW w:w="5000" w:type="pct"/>
                </w:tcPr>
                <w:p w14:paraId="1C666AD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54C77A4" w14:textId="0D59FD8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93E3FC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196977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C844FDE" w14:textId="77777777" w:rsidTr="006544F3">
              <w:tc>
                <w:tcPr>
                  <w:tcW w:w="5000" w:type="pct"/>
                </w:tcPr>
                <w:p w14:paraId="04214C9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F76335" w14:textId="77777777" w:rsidTr="006544F3">
              <w:tc>
                <w:tcPr>
                  <w:tcW w:w="5000" w:type="pct"/>
                </w:tcPr>
                <w:p w14:paraId="4AF8B9A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EE5A90" w14:textId="77777777" w:rsidTr="006544F3">
              <w:tc>
                <w:tcPr>
                  <w:tcW w:w="5000" w:type="pct"/>
                </w:tcPr>
                <w:p w14:paraId="27A5C7C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07C957B" w14:textId="77777777" w:rsidTr="006544F3">
              <w:tc>
                <w:tcPr>
                  <w:tcW w:w="5000" w:type="pct"/>
                </w:tcPr>
                <w:p w14:paraId="5C15196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06221D" w14:textId="77777777" w:rsidTr="006544F3">
              <w:tc>
                <w:tcPr>
                  <w:tcW w:w="5000" w:type="pct"/>
                </w:tcPr>
                <w:p w14:paraId="367F5C5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15D787" w14:textId="77777777" w:rsidTr="006544F3">
              <w:tc>
                <w:tcPr>
                  <w:tcW w:w="5000" w:type="pct"/>
                </w:tcPr>
                <w:p w14:paraId="3957885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6FA4E27" w14:textId="6F6B9CB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05DFB0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B950E9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239857B" w14:textId="77777777" w:rsidTr="006544F3">
              <w:tc>
                <w:tcPr>
                  <w:tcW w:w="5000" w:type="pct"/>
                </w:tcPr>
                <w:p w14:paraId="3073B6D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E0BDCA" w14:textId="77777777" w:rsidTr="006544F3">
              <w:tc>
                <w:tcPr>
                  <w:tcW w:w="5000" w:type="pct"/>
                </w:tcPr>
                <w:p w14:paraId="53C2BD3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4420BCE" w14:textId="77777777" w:rsidTr="006544F3">
              <w:tc>
                <w:tcPr>
                  <w:tcW w:w="5000" w:type="pct"/>
                </w:tcPr>
                <w:p w14:paraId="78DDE90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C42F5D" w14:textId="77777777" w:rsidTr="006544F3">
              <w:tc>
                <w:tcPr>
                  <w:tcW w:w="5000" w:type="pct"/>
                </w:tcPr>
                <w:p w14:paraId="24CBE2B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8A03843" w14:textId="77777777" w:rsidTr="006544F3">
              <w:tc>
                <w:tcPr>
                  <w:tcW w:w="5000" w:type="pct"/>
                </w:tcPr>
                <w:p w14:paraId="4D59C9D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958E7D5" w14:textId="77777777" w:rsidTr="006544F3">
              <w:tc>
                <w:tcPr>
                  <w:tcW w:w="5000" w:type="pct"/>
                </w:tcPr>
                <w:p w14:paraId="059B13F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2C2A3B4" w14:textId="0D5F6DB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2EA32D1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00F1B9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64035CC" w14:textId="77777777" w:rsidTr="006544F3">
              <w:tc>
                <w:tcPr>
                  <w:tcW w:w="5000" w:type="pct"/>
                </w:tcPr>
                <w:p w14:paraId="45061AD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29263EB" w14:textId="77777777" w:rsidTr="006544F3">
              <w:tc>
                <w:tcPr>
                  <w:tcW w:w="5000" w:type="pct"/>
                </w:tcPr>
                <w:p w14:paraId="385C937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08EF67" w14:textId="77777777" w:rsidTr="006544F3">
              <w:tc>
                <w:tcPr>
                  <w:tcW w:w="5000" w:type="pct"/>
                </w:tcPr>
                <w:p w14:paraId="55101BD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83A9C8" w14:textId="77777777" w:rsidTr="006544F3">
              <w:tc>
                <w:tcPr>
                  <w:tcW w:w="5000" w:type="pct"/>
                </w:tcPr>
                <w:p w14:paraId="7FD53C9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69D703A" w14:textId="77777777" w:rsidTr="006544F3">
              <w:tc>
                <w:tcPr>
                  <w:tcW w:w="5000" w:type="pct"/>
                </w:tcPr>
                <w:p w14:paraId="0015279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06D2BBB" w14:textId="77777777" w:rsidTr="006544F3">
              <w:tc>
                <w:tcPr>
                  <w:tcW w:w="5000" w:type="pct"/>
                </w:tcPr>
                <w:p w14:paraId="20E731C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733849E" w14:textId="64B2078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2D7FD7EA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0BABD55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F0987C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72486E7" w14:textId="77777777" w:rsidTr="006544F3">
              <w:tc>
                <w:tcPr>
                  <w:tcW w:w="5000" w:type="pct"/>
                </w:tcPr>
                <w:p w14:paraId="5A24F6F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3B03504" w14:textId="77777777" w:rsidTr="006544F3">
              <w:tc>
                <w:tcPr>
                  <w:tcW w:w="5000" w:type="pct"/>
                </w:tcPr>
                <w:p w14:paraId="2F5825D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A97D897" w14:textId="77777777" w:rsidTr="006544F3">
              <w:tc>
                <w:tcPr>
                  <w:tcW w:w="5000" w:type="pct"/>
                </w:tcPr>
                <w:p w14:paraId="79EED61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F68463" w14:textId="77777777" w:rsidTr="006544F3">
              <w:tc>
                <w:tcPr>
                  <w:tcW w:w="5000" w:type="pct"/>
                </w:tcPr>
                <w:p w14:paraId="0E5D078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2E2172" w14:textId="77777777" w:rsidTr="006544F3">
              <w:tc>
                <w:tcPr>
                  <w:tcW w:w="5000" w:type="pct"/>
                </w:tcPr>
                <w:p w14:paraId="0941823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AC03C9" w14:textId="77777777" w:rsidTr="006544F3">
              <w:tc>
                <w:tcPr>
                  <w:tcW w:w="5000" w:type="pct"/>
                </w:tcPr>
                <w:p w14:paraId="51C5F09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F1A0692" w14:textId="698175D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4609222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47ACCA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494738D" w14:textId="77777777" w:rsidTr="006544F3">
              <w:tc>
                <w:tcPr>
                  <w:tcW w:w="5000" w:type="pct"/>
                </w:tcPr>
                <w:p w14:paraId="677091C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1804193" w14:textId="77777777" w:rsidTr="006544F3">
              <w:tc>
                <w:tcPr>
                  <w:tcW w:w="5000" w:type="pct"/>
                </w:tcPr>
                <w:p w14:paraId="2E21CB4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4D0EDA" w14:textId="77777777" w:rsidTr="006544F3">
              <w:tc>
                <w:tcPr>
                  <w:tcW w:w="5000" w:type="pct"/>
                </w:tcPr>
                <w:p w14:paraId="10609BF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228350" w14:textId="77777777" w:rsidTr="006544F3">
              <w:tc>
                <w:tcPr>
                  <w:tcW w:w="5000" w:type="pct"/>
                </w:tcPr>
                <w:p w14:paraId="583FA82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6201E43" w14:textId="77777777" w:rsidTr="006544F3">
              <w:tc>
                <w:tcPr>
                  <w:tcW w:w="5000" w:type="pct"/>
                </w:tcPr>
                <w:p w14:paraId="50144EC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1ED4F6" w14:textId="77777777" w:rsidTr="006544F3">
              <w:tc>
                <w:tcPr>
                  <w:tcW w:w="5000" w:type="pct"/>
                </w:tcPr>
                <w:p w14:paraId="0935B9A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2DCD727" w14:textId="05B5AFA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3D7CF3B4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D36E1A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5B0458" w14:textId="77777777" w:rsidTr="006544F3">
              <w:tc>
                <w:tcPr>
                  <w:tcW w:w="5000" w:type="pct"/>
                </w:tcPr>
                <w:p w14:paraId="7D9E276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5DFBA2E" w14:textId="77777777" w:rsidTr="006544F3">
              <w:tc>
                <w:tcPr>
                  <w:tcW w:w="5000" w:type="pct"/>
                </w:tcPr>
                <w:p w14:paraId="39C2811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FFE31A3" w14:textId="77777777" w:rsidTr="006544F3">
              <w:tc>
                <w:tcPr>
                  <w:tcW w:w="5000" w:type="pct"/>
                </w:tcPr>
                <w:p w14:paraId="22F65A9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C5A5B6B" w14:textId="77777777" w:rsidTr="006544F3">
              <w:tc>
                <w:tcPr>
                  <w:tcW w:w="5000" w:type="pct"/>
                </w:tcPr>
                <w:p w14:paraId="35C331C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789F060" w14:textId="77777777" w:rsidTr="006544F3">
              <w:tc>
                <w:tcPr>
                  <w:tcW w:w="5000" w:type="pct"/>
                </w:tcPr>
                <w:p w14:paraId="5171D87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BC98FD2" w14:textId="77777777" w:rsidTr="006544F3">
              <w:tc>
                <w:tcPr>
                  <w:tcW w:w="5000" w:type="pct"/>
                </w:tcPr>
                <w:p w14:paraId="21D74D9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E9F5AEE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49948EF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2704F0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A0D604" w14:textId="77777777" w:rsidTr="006544F3">
              <w:tc>
                <w:tcPr>
                  <w:tcW w:w="5000" w:type="pct"/>
                </w:tcPr>
                <w:p w14:paraId="633D883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47056A" w14:textId="77777777" w:rsidTr="006544F3">
              <w:tc>
                <w:tcPr>
                  <w:tcW w:w="5000" w:type="pct"/>
                </w:tcPr>
                <w:p w14:paraId="173F3E5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9B4D6D" w14:textId="77777777" w:rsidTr="006544F3">
              <w:tc>
                <w:tcPr>
                  <w:tcW w:w="5000" w:type="pct"/>
                </w:tcPr>
                <w:p w14:paraId="6FA798B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D46EEB" w14:textId="77777777" w:rsidTr="006544F3">
              <w:tc>
                <w:tcPr>
                  <w:tcW w:w="5000" w:type="pct"/>
                </w:tcPr>
                <w:p w14:paraId="5FF5FC1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96A0DD2" w14:textId="77777777" w:rsidTr="006544F3">
              <w:tc>
                <w:tcPr>
                  <w:tcW w:w="5000" w:type="pct"/>
                </w:tcPr>
                <w:p w14:paraId="42B01D8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7DD55F8" w14:textId="77777777" w:rsidTr="006544F3">
              <w:tc>
                <w:tcPr>
                  <w:tcW w:w="5000" w:type="pct"/>
                </w:tcPr>
                <w:p w14:paraId="74A1378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137F006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8C1F75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9FFE35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6EE16F" w14:textId="77777777" w:rsidTr="006544F3">
              <w:tc>
                <w:tcPr>
                  <w:tcW w:w="5000" w:type="pct"/>
                </w:tcPr>
                <w:p w14:paraId="443ACA4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74AA71" w14:textId="77777777" w:rsidTr="006544F3">
              <w:tc>
                <w:tcPr>
                  <w:tcW w:w="5000" w:type="pct"/>
                </w:tcPr>
                <w:p w14:paraId="1ECB186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92740D0" w14:textId="77777777" w:rsidTr="006544F3">
              <w:tc>
                <w:tcPr>
                  <w:tcW w:w="5000" w:type="pct"/>
                </w:tcPr>
                <w:p w14:paraId="46BBAEA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7682C7" w14:textId="77777777" w:rsidTr="006544F3">
              <w:tc>
                <w:tcPr>
                  <w:tcW w:w="5000" w:type="pct"/>
                </w:tcPr>
                <w:p w14:paraId="61EE3BB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47DA474" w14:textId="77777777" w:rsidTr="006544F3">
              <w:tc>
                <w:tcPr>
                  <w:tcW w:w="5000" w:type="pct"/>
                </w:tcPr>
                <w:p w14:paraId="5C83B9D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964226E" w14:textId="77777777" w:rsidTr="006544F3">
              <w:tc>
                <w:tcPr>
                  <w:tcW w:w="5000" w:type="pct"/>
                </w:tcPr>
                <w:p w14:paraId="231AE23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189AB60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272865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98084C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6CD172F" w14:textId="77777777" w:rsidTr="006544F3">
              <w:tc>
                <w:tcPr>
                  <w:tcW w:w="5000" w:type="pct"/>
                </w:tcPr>
                <w:p w14:paraId="5E99368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755185" w14:textId="77777777" w:rsidTr="006544F3">
              <w:tc>
                <w:tcPr>
                  <w:tcW w:w="5000" w:type="pct"/>
                </w:tcPr>
                <w:p w14:paraId="74FF268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0EAF661" w14:textId="77777777" w:rsidTr="006544F3">
              <w:tc>
                <w:tcPr>
                  <w:tcW w:w="5000" w:type="pct"/>
                </w:tcPr>
                <w:p w14:paraId="5EC544B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CE1973" w14:textId="77777777" w:rsidTr="006544F3">
              <w:tc>
                <w:tcPr>
                  <w:tcW w:w="5000" w:type="pct"/>
                </w:tcPr>
                <w:p w14:paraId="60FABA6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FDEBEF3" w14:textId="77777777" w:rsidTr="006544F3">
              <w:tc>
                <w:tcPr>
                  <w:tcW w:w="5000" w:type="pct"/>
                </w:tcPr>
                <w:p w14:paraId="36B3194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F5621D8" w14:textId="77777777" w:rsidTr="006544F3">
              <w:tc>
                <w:tcPr>
                  <w:tcW w:w="5000" w:type="pct"/>
                </w:tcPr>
                <w:p w14:paraId="6F501C2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65D5587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009877C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5A6F1D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1B5AE12" w14:textId="77777777" w:rsidTr="006544F3">
              <w:tc>
                <w:tcPr>
                  <w:tcW w:w="5000" w:type="pct"/>
                </w:tcPr>
                <w:p w14:paraId="74371F3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3441E60" w14:textId="77777777" w:rsidTr="006544F3">
              <w:tc>
                <w:tcPr>
                  <w:tcW w:w="5000" w:type="pct"/>
                </w:tcPr>
                <w:p w14:paraId="31E397D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8F54A0" w14:textId="77777777" w:rsidTr="006544F3">
              <w:tc>
                <w:tcPr>
                  <w:tcW w:w="5000" w:type="pct"/>
                </w:tcPr>
                <w:p w14:paraId="674DED2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3F6587E" w14:textId="77777777" w:rsidTr="006544F3">
              <w:tc>
                <w:tcPr>
                  <w:tcW w:w="5000" w:type="pct"/>
                </w:tcPr>
                <w:p w14:paraId="1CAE40B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079CC91" w14:textId="77777777" w:rsidTr="006544F3">
              <w:tc>
                <w:tcPr>
                  <w:tcW w:w="5000" w:type="pct"/>
                </w:tcPr>
                <w:p w14:paraId="7CADBEB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6F836B" w14:textId="77777777" w:rsidTr="006544F3">
              <w:tc>
                <w:tcPr>
                  <w:tcW w:w="5000" w:type="pct"/>
                </w:tcPr>
                <w:p w14:paraId="4BA9B41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9117343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401F58" w:rsidRPr="006D5311" w14:paraId="342233C5" w14:textId="77777777" w:rsidTr="006544F3">
        <w:tc>
          <w:tcPr>
            <w:tcW w:w="2500" w:type="pct"/>
            <w:vAlign w:val="center"/>
          </w:tcPr>
          <w:p w14:paraId="51422427" w14:textId="77777777" w:rsidR="00401F58" w:rsidRPr="00A113D3" w:rsidRDefault="00401F58" w:rsidP="006544F3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96"/>
                <w:szCs w:val="96"/>
                <w:lang w:bidi="ru-RU"/>
              </w:rPr>
            </w:pPr>
            <w:r w:rsidRPr="00A113D3"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lastRenderedPageBreak/>
              <w:t>Июнь</w:t>
            </w:r>
          </w:p>
        </w:tc>
        <w:tc>
          <w:tcPr>
            <w:tcW w:w="2500" w:type="pct"/>
            <w:vAlign w:val="center"/>
          </w:tcPr>
          <w:p w14:paraId="7171C1BC" w14:textId="3B147DF2" w:rsidR="00401F58" w:rsidRPr="00A113D3" w:rsidRDefault="00401F58" w:rsidP="006544F3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2027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1F28EAC1" w14:textId="77777777" w:rsidR="00401F58" w:rsidRPr="00A113D3" w:rsidRDefault="00401F58" w:rsidP="00401F5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401F58" w:rsidRPr="006D5311" w14:paraId="0F5E5F7F" w14:textId="77777777" w:rsidTr="006544F3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7FC2ADF3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</w:rPr>
              <w:t>ПОНЕДЕЛЬНИК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6A983A30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ВТОРНИК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6CFD2777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СРЕДА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6DFECE0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ЧЕТВЕРГ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178F35E7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ПЯТНИЦА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6C13A14D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СУББОТА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482004A1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ВОСКРЕСЕНЬЕ</w:t>
            </w:r>
          </w:p>
        </w:tc>
      </w:tr>
      <w:tr w:rsidR="00401F58" w:rsidRPr="006D5311" w14:paraId="455DD1FF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48A34A7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28237C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EE99A37" w14:textId="77777777" w:rsidTr="006544F3">
              <w:tc>
                <w:tcPr>
                  <w:tcW w:w="5000" w:type="pct"/>
                </w:tcPr>
                <w:p w14:paraId="3B6CFB1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5476FDD" w14:textId="77777777" w:rsidTr="006544F3">
              <w:tc>
                <w:tcPr>
                  <w:tcW w:w="5000" w:type="pct"/>
                </w:tcPr>
                <w:p w14:paraId="42CE094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4DF4B6E" w14:textId="77777777" w:rsidTr="006544F3">
              <w:tc>
                <w:tcPr>
                  <w:tcW w:w="5000" w:type="pct"/>
                </w:tcPr>
                <w:p w14:paraId="509B678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CE4401" w14:textId="77777777" w:rsidTr="006544F3">
              <w:tc>
                <w:tcPr>
                  <w:tcW w:w="5000" w:type="pct"/>
                </w:tcPr>
                <w:p w14:paraId="355DAD4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3F91B0" w14:textId="77777777" w:rsidTr="006544F3">
              <w:tc>
                <w:tcPr>
                  <w:tcW w:w="5000" w:type="pct"/>
                </w:tcPr>
                <w:p w14:paraId="3513BCD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67C67EF" w14:textId="77777777" w:rsidTr="006544F3">
              <w:tc>
                <w:tcPr>
                  <w:tcW w:w="5000" w:type="pct"/>
                </w:tcPr>
                <w:p w14:paraId="0EC4FF2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AC1895" w14:textId="1ADE92B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3680331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E38076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34A33E0" w14:textId="77777777" w:rsidTr="006544F3">
              <w:tc>
                <w:tcPr>
                  <w:tcW w:w="5000" w:type="pct"/>
                </w:tcPr>
                <w:p w14:paraId="6F34AFD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CBC4B9D" w14:textId="77777777" w:rsidTr="006544F3">
              <w:tc>
                <w:tcPr>
                  <w:tcW w:w="5000" w:type="pct"/>
                </w:tcPr>
                <w:p w14:paraId="60B50CE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46576DB" w14:textId="77777777" w:rsidTr="006544F3">
              <w:tc>
                <w:tcPr>
                  <w:tcW w:w="5000" w:type="pct"/>
                </w:tcPr>
                <w:p w14:paraId="7EAD962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57A09E" w14:textId="77777777" w:rsidTr="006544F3">
              <w:tc>
                <w:tcPr>
                  <w:tcW w:w="5000" w:type="pct"/>
                </w:tcPr>
                <w:p w14:paraId="238DADF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D37D8A" w14:textId="77777777" w:rsidTr="006544F3">
              <w:tc>
                <w:tcPr>
                  <w:tcW w:w="5000" w:type="pct"/>
                </w:tcPr>
                <w:p w14:paraId="75B9969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48E9ADB" w14:textId="77777777" w:rsidTr="006544F3">
              <w:tc>
                <w:tcPr>
                  <w:tcW w:w="5000" w:type="pct"/>
                </w:tcPr>
                <w:p w14:paraId="2B84110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DD77E73" w14:textId="35DA078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48D49B3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F1AF92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A3DAF57" w14:textId="77777777" w:rsidTr="006544F3">
              <w:tc>
                <w:tcPr>
                  <w:tcW w:w="5000" w:type="pct"/>
                </w:tcPr>
                <w:p w14:paraId="1F527AC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356EFD" w14:textId="77777777" w:rsidTr="006544F3">
              <w:tc>
                <w:tcPr>
                  <w:tcW w:w="5000" w:type="pct"/>
                </w:tcPr>
                <w:p w14:paraId="6B7C5E2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8AD9DE" w14:textId="77777777" w:rsidTr="006544F3">
              <w:tc>
                <w:tcPr>
                  <w:tcW w:w="5000" w:type="pct"/>
                </w:tcPr>
                <w:p w14:paraId="25EFB1F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394757" w14:textId="77777777" w:rsidTr="006544F3">
              <w:tc>
                <w:tcPr>
                  <w:tcW w:w="5000" w:type="pct"/>
                </w:tcPr>
                <w:p w14:paraId="24D51FF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EF2761" w14:textId="77777777" w:rsidTr="006544F3">
              <w:tc>
                <w:tcPr>
                  <w:tcW w:w="5000" w:type="pct"/>
                </w:tcPr>
                <w:p w14:paraId="737295F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9322165" w14:textId="77777777" w:rsidTr="006544F3">
              <w:tc>
                <w:tcPr>
                  <w:tcW w:w="5000" w:type="pct"/>
                </w:tcPr>
                <w:p w14:paraId="2AC66C3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37E800" w14:textId="5731F0A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81C163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2CC065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C67F964" w14:textId="77777777" w:rsidTr="006544F3">
              <w:tc>
                <w:tcPr>
                  <w:tcW w:w="5000" w:type="pct"/>
                </w:tcPr>
                <w:p w14:paraId="188E0BD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2A3ED1" w14:textId="77777777" w:rsidTr="006544F3">
              <w:tc>
                <w:tcPr>
                  <w:tcW w:w="5000" w:type="pct"/>
                </w:tcPr>
                <w:p w14:paraId="5BD7281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09AC8C" w14:textId="77777777" w:rsidTr="006544F3">
              <w:tc>
                <w:tcPr>
                  <w:tcW w:w="5000" w:type="pct"/>
                </w:tcPr>
                <w:p w14:paraId="37B8BBC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27CF9A" w14:textId="77777777" w:rsidTr="006544F3">
              <w:tc>
                <w:tcPr>
                  <w:tcW w:w="5000" w:type="pct"/>
                </w:tcPr>
                <w:p w14:paraId="1F2D411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A37CED" w14:textId="77777777" w:rsidTr="006544F3">
              <w:tc>
                <w:tcPr>
                  <w:tcW w:w="5000" w:type="pct"/>
                </w:tcPr>
                <w:p w14:paraId="6054072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26C22D" w14:textId="77777777" w:rsidTr="006544F3">
              <w:tc>
                <w:tcPr>
                  <w:tcW w:w="5000" w:type="pct"/>
                </w:tcPr>
                <w:p w14:paraId="24FC391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8F4399A" w14:textId="32E866C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564B6E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C52892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AF4C2E" w14:textId="77777777" w:rsidTr="006544F3">
              <w:tc>
                <w:tcPr>
                  <w:tcW w:w="5000" w:type="pct"/>
                </w:tcPr>
                <w:p w14:paraId="73CA4B1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6EA2D3" w14:textId="77777777" w:rsidTr="006544F3">
              <w:tc>
                <w:tcPr>
                  <w:tcW w:w="5000" w:type="pct"/>
                </w:tcPr>
                <w:p w14:paraId="0A0A5BC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1B2B9A" w14:textId="77777777" w:rsidTr="006544F3">
              <w:tc>
                <w:tcPr>
                  <w:tcW w:w="5000" w:type="pct"/>
                </w:tcPr>
                <w:p w14:paraId="11695CD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2AB840C" w14:textId="77777777" w:rsidTr="006544F3">
              <w:tc>
                <w:tcPr>
                  <w:tcW w:w="5000" w:type="pct"/>
                </w:tcPr>
                <w:p w14:paraId="37646CB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35ECBD" w14:textId="77777777" w:rsidTr="006544F3">
              <w:tc>
                <w:tcPr>
                  <w:tcW w:w="5000" w:type="pct"/>
                </w:tcPr>
                <w:p w14:paraId="28F5727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7C0B35" w14:textId="77777777" w:rsidTr="006544F3">
              <w:tc>
                <w:tcPr>
                  <w:tcW w:w="5000" w:type="pct"/>
                </w:tcPr>
                <w:p w14:paraId="0EC80BD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0C6B5A3" w14:textId="6417456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BEE059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2330FB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69488F" w14:textId="77777777" w:rsidTr="006544F3">
              <w:tc>
                <w:tcPr>
                  <w:tcW w:w="5000" w:type="pct"/>
                </w:tcPr>
                <w:p w14:paraId="655866B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C75A6B" w14:textId="77777777" w:rsidTr="006544F3">
              <w:tc>
                <w:tcPr>
                  <w:tcW w:w="5000" w:type="pct"/>
                </w:tcPr>
                <w:p w14:paraId="611153C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DB0ECA" w14:textId="77777777" w:rsidTr="006544F3">
              <w:tc>
                <w:tcPr>
                  <w:tcW w:w="5000" w:type="pct"/>
                </w:tcPr>
                <w:p w14:paraId="2AE4C15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C575E4" w14:textId="77777777" w:rsidTr="006544F3">
              <w:tc>
                <w:tcPr>
                  <w:tcW w:w="5000" w:type="pct"/>
                </w:tcPr>
                <w:p w14:paraId="02D3147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97FC2F" w14:textId="77777777" w:rsidTr="006544F3">
              <w:tc>
                <w:tcPr>
                  <w:tcW w:w="5000" w:type="pct"/>
                </w:tcPr>
                <w:p w14:paraId="1048A96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DF46FC" w14:textId="77777777" w:rsidTr="006544F3">
              <w:tc>
                <w:tcPr>
                  <w:tcW w:w="5000" w:type="pct"/>
                </w:tcPr>
                <w:p w14:paraId="37B2652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DB305C3" w14:textId="6EB07F2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560C8EE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7F1105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1CC0BD" w14:textId="77777777" w:rsidTr="006544F3">
              <w:tc>
                <w:tcPr>
                  <w:tcW w:w="5000" w:type="pct"/>
                </w:tcPr>
                <w:p w14:paraId="3AD22D3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8B20B3" w14:textId="77777777" w:rsidTr="006544F3">
              <w:tc>
                <w:tcPr>
                  <w:tcW w:w="5000" w:type="pct"/>
                </w:tcPr>
                <w:p w14:paraId="661AE9E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788E301" w14:textId="77777777" w:rsidTr="006544F3">
              <w:tc>
                <w:tcPr>
                  <w:tcW w:w="5000" w:type="pct"/>
                </w:tcPr>
                <w:p w14:paraId="4172433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FBC1C9" w14:textId="77777777" w:rsidTr="006544F3">
              <w:tc>
                <w:tcPr>
                  <w:tcW w:w="5000" w:type="pct"/>
                </w:tcPr>
                <w:p w14:paraId="3979714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FC6F9A" w14:textId="77777777" w:rsidTr="006544F3">
              <w:tc>
                <w:tcPr>
                  <w:tcW w:w="5000" w:type="pct"/>
                </w:tcPr>
                <w:p w14:paraId="0F45DB5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9552D6" w14:textId="77777777" w:rsidTr="006544F3">
              <w:tc>
                <w:tcPr>
                  <w:tcW w:w="5000" w:type="pct"/>
                </w:tcPr>
                <w:p w14:paraId="40522D0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A979C8F" w14:textId="135403CB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24FCA6E1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393E8BC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B4DF86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0033132" w14:textId="77777777" w:rsidTr="006544F3">
              <w:tc>
                <w:tcPr>
                  <w:tcW w:w="5000" w:type="pct"/>
                </w:tcPr>
                <w:p w14:paraId="2F85831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777151" w14:textId="77777777" w:rsidTr="006544F3">
              <w:tc>
                <w:tcPr>
                  <w:tcW w:w="5000" w:type="pct"/>
                </w:tcPr>
                <w:p w14:paraId="0583203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64AFA5" w14:textId="77777777" w:rsidTr="006544F3">
              <w:tc>
                <w:tcPr>
                  <w:tcW w:w="5000" w:type="pct"/>
                </w:tcPr>
                <w:p w14:paraId="0B42DEA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0F38EC" w14:textId="77777777" w:rsidTr="006544F3">
              <w:tc>
                <w:tcPr>
                  <w:tcW w:w="5000" w:type="pct"/>
                </w:tcPr>
                <w:p w14:paraId="74B313E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B80A27" w14:textId="77777777" w:rsidTr="006544F3">
              <w:tc>
                <w:tcPr>
                  <w:tcW w:w="5000" w:type="pct"/>
                </w:tcPr>
                <w:p w14:paraId="04076B9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D908024" w14:textId="77777777" w:rsidTr="006544F3">
              <w:tc>
                <w:tcPr>
                  <w:tcW w:w="5000" w:type="pct"/>
                </w:tcPr>
                <w:p w14:paraId="4E6A42C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B90D998" w14:textId="5155F111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29AE337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EF8610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0DC38EA" w14:textId="77777777" w:rsidTr="006544F3">
              <w:tc>
                <w:tcPr>
                  <w:tcW w:w="5000" w:type="pct"/>
                </w:tcPr>
                <w:p w14:paraId="1AF9166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06D42F" w14:textId="77777777" w:rsidTr="006544F3">
              <w:tc>
                <w:tcPr>
                  <w:tcW w:w="5000" w:type="pct"/>
                </w:tcPr>
                <w:p w14:paraId="7B80534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0E8E1E" w14:textId="77777777" w:rsidTr="006544F3">
              <w:tc>
                <w:tcPr>
                  <w:tcW w:w="5000" w:type="pct"/>
                </w:tcPr>
                <w:p w14:paraId="7206D46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F76C09C" w14:textId="77777777" w:rsidTr="006544F3">
              <w:tc>
                <w:tcPr>
                  <w:tcW w:w="5000" w:type="pct"/>
                </w:tcPr>
                <w:p w14:paraId="486ED88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65D146" w14:textId="77777777" w:rsidTr="006544F3">
              <w:tc>
                <w:tcPr>
                  <w:tcW w:w="5000" w:type="pct"/>
                </w:tcPr>
                <w:p w14:paraId="69C818A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9A69AB" w14:textId="77777777" w:rsidTr="006544F3">
              <w:tc>
                <w:tcPr>
                  <w:tcW w:w="5000" w:type="pct"/>
                </w:tcPr>
                <w:p w14:paraId="291A3CC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4D4BAFC" w14:textId="58A6615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4C8C8D0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01624B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9E603BD" w14:textId="77777777" w:rsidTr="006544F3">
              <w:tc>
                <w:tcPr>
                  <w:tcW w:w="5000" w:type="pct"/>
                </w:tcPr>
                <w:p w14:paraId="470A1C2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436AF1" w14:textId="77777777" w:rsidTr="006544F3">
              <w:tc>
                <w:tcPr>
                  <w:tcW w:w="5000" w:type="pct"/>
                </w:tcPr>
                <w:p w14:paraId="382A5D2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E2FB271" w14:textId="77777777" w:rsidTr="006544F3">
              <w:tc>
                <w:tcPr>
                  <w:tcW w:w="5000" w:type="pct"/>
                </w:tcPr>
                <w:p w14:paraId="516A82F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FABD494" w14:textId="77777777" w:rsidTr="006544F3">
              <w:tc>
                <w:tcPr>
                  <w:tcW w:w="5000" w:type="pct"/>
                </w:tcPr>
                <w:p w14:paraId="06DDA26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573A47F" w14:textId="77777777" w:rsidTr="006544F3">
              <w:tc>
                <w:tcPr>
                  <w:tcW w:w="5000" w:type="pct"/>
                </w:tcPr>
                <w:p w14:paraId="7E07347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9C2C15" w14:textId="77777777" w:rsidTr="006544F3">
              <w:tc>
                <w:tcPr>
                  <w:tcW w:w="5000" w:type="pct"/>
                </w:tcPr>
                <w:p w14:paraId="707A870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D53EF2E" w14:textId="725AD50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ED8C00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80B917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07EB27" w14:textId="77777777" w:rsidTr="006544F3">
              <w:tc>
                <w:tcPr>
                  <w:tcW w:w="5000" w:type="pct"/>
                </w:tcPr>
                <w:p w14:paraId="1C4B83B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64FDA2" w14:textId="77777777" w:rsidTr="006544F3">
              <w:tc>
                <w:tcPr>
                  <w:tcW w:w="5000" w:type="pct"/>
                </w:tcPr>
                <w:p w14:paraId="02D5067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53E0B0E" w14:textId="77777777" w:rsidTr="006544F3">
              <w:tc>
                <w:tcPr>
                  <w:tcW w:w="5000" w:type="pct"/>
                </w:tcPr>
                <w:p w14:paraId="5A630ED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4944E7B" w14:textId="77777777" w:rsidTr="006544F3">
              <w:tc>
                <w:tcPr>
                  <w:tcW w:w="5000" w:type="pct"/>
                </w:tcPr>
                <w:p w14:paraId="583AD89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3EA38B2" w14:textId="77777777" w:rsidTr="006544F3">
              <w:tc>
                <w:tcPr>
                  <w:tcW w:w="5000" w:type="pct"/>
                </w:tcPr>
                <w:p w14:paraId="2893A9E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AA9A309" w14:textId="77777777" w:rsidTr="006544F3">
              <w:tc>
                <w:tcPr>
                  <w:tcW w:w="5000" w:type="pct"/>
                </w:tcPr>
                <w:p w14:paraId="0B8DD17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8E0842F" w14:textId="5262F08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4AFA7AC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83BD8D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60F7F8" w14:textId="77777777" w:rsidTr="006544F3">
              <w:tc>
                <w:tcPr>
                  <w:tcW w:w="5000" w:type="pct"/>
                </w:tcPr>
                <w:p w14:paraId="064634B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0B55ABB" w14:textId="77777777" w:rsidTr="006544F3">
              <w:tc>
                <w:tcPr>
                  <w:tcW w:w="5000" w:type="pct"/>
                </w:tcPr>
                <w:p w14:paraId="7915B45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2BC618C" w14:textId="77777777" w:rsidTr="006544F3">
              <w:tc>
                <w:tcPr>
                  <w:tcW w:w="5000" w:type="pct"/>
                </w:tcPr>
                <w:p w14:paraId="5866970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720B2BD" w14:textId="77777777" w:rsidTr="006544F3">
              <w:tc>
                <w:tcPr>
                  <w:tcW w:w="5000" w:type="pct"/>
                </w:tcPr>
                <w:p w14:paraId="3FF723A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C2F06A7" w14:textId="77777777" w:rsidTr="006544F3">
              <w:tc>
                <w:tcPr>
                  <w:tcW w:w="5000" w:type="pct"/>
                </w:tcPr>
                <w:p w14:paraId="0C75BF0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7405CA2" w14:textId="77777777" w:rsidTr="006544F3">
              <w:tc>
                <w:tcPr>
                  <w:tcW w:w="5000" w:type="pct"/>
                </w:tcPr>
                <w:p w14:paraId="531EFF9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B2E9AB4" w14:textId="487A252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5BE0A6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5F1BBC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0DB433" w14:textId="77777777" w:rsidTr="006544F3">
              <w:tc>
                <w:tcPr>
                  <w:tcW w:w="5000" w:type="pct"/>
                </w:tcPr>
                <w:p w14:paraId="36A1D8F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CBF27D" w14:textId="77777777" w:rsidTr="006544F3">
              <w:tc>
                <w:tcPr>
                  <w:tcW w:w="5000" w:type="pct"/>
                </w:tcPr>
                <w:p w14:paraId="7AC7105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FB4BDB2" w14:textId="77777777" w:rsidTr="006544F3">
              <w:tc>
                <w:tcPr>
                  <w:tcW w:w="5000" w:type="pct"/>
                </w:tcPr>
                <w:p w14:paraId="4822877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ECE2E3A" w14:textId="77777777" w:rsidTr="006544F3">
              <w:tc>
                <w:tcPr>
                  <w:tcW w:w="5000" w:type="pct"/>
                </w:tcPr>
                <w:p w14:paraId="03DE361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75ED01" w14:textId="77777777" w:rsidTr="006544F3">
              <w:tc>
                <w:tcPr>
                  <w:tcW w:w="5000" w:type="pct"/>
                </w:tcPr>
                <w:p w14:paraId="46D05C6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F35658" w14:textId="77777777" w:rsidTr="006544F3">
              <w:tc>
                <w:tcPr>
                  <w:tcW w:w="5000" w:type="pct"/>
                </w:tcPr>
                <w:p w14:paraId="4112166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B446CC0" w14:textId="02E479B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337FAD8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B0CC21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91BB859" w14:textId="77777777" w:rsidTr="006544F3">
              <w:tc>
                <w:tcPr>
                  <w:tcW w:w="5000" w:type="pct"/>
                </w:tcPr>
                <w:p w14:paraId="442FCEC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FEFE817" w14:textId="77777777" w:rsidTr="006544F3">
              <w:tc>
                <w:tcPr>
                  <w:tcW w:w="5000" w:type="pct"/>
                </w:tcPr>
                <w:p w14:paraId="377C204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830FA4" w14:textId="77777777" w:rsidTr="006544F3">
              <w:tc>
                <w:tcPr>
                  <w:tcW w:w="5000" w:type="pct"/>
                </w:tcPr>
                <w:p w14:paraId="21A7841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258D4FC" w14:textId="77777777" w:rsidTr="006544F3">
              <w:tc>
                <w:tcPr>
                  <w:tcW w:w="5000" w:type="pct"/>
                </w:tcPr>
                <w:p w14:paraId="68FBE3A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46EAE69" w14:textId="77777777" w:rsidTr="006544F3">
              <w:tc>
                <w:tcPr>
                  <w:tcW w:w="5000" w:type="pct"/>
                </w:tcPr>
                <w:p w14:paraId="44EF892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440890A" w14:textId="77777777" w:rsidTr="006544F3">
              <w:tc>
                <w:tcPr>
                  <w:tcW w:w="5000" w:type="pct"/>
                </w:tcPr>
                <w:p w14:paraId="1525BFE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AD62957" w14:textId="2B86399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6CAF03B3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4C1EC95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B9AC90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20EC75" w14:textId="77777777" w:rsidTr="006544F3">
              <w:tc>
                <w:tcPr>
                  <w:tcW w:w="5000" w:type="pct"/>
                </w:tcPr>
                <w:p w14:paraId="541FDAF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48F62F" w14:textId="77777777" w:rsidTr="006544F3">
              <w:tc>
                <w:tcPr>
                  <w:tcW w:w="5000" w:type="pct"/>
                </w:tcPr>
                <w:p w14:paraId="3B1C287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34DEB1" w14:textId="77777777" w:rsidTr="006544F3">
              <w:tc>
                <w:tcPr>
                  <w:tcW w:w="5000" w:type="pct"/>
                </w:tcPr>
                <w:p w14:paraId="04192F3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269F4D7" w14:textId="77777777" w:rsidTr="006544F3">
              <w:tc>
                <w:tcPr>
                  <w:tcW w:w="5000" w:type="pct"/>
                </w:tcPr>
                <w:p w14:paraId="68500F5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9E0033F" w14:textId="77777777" w:rsidTr="006544F3">
              <w:tc>
                <w:tcPr>
                  <w:tcW w:w="5000" w:type="pct"/>
                </w:tcPr>
                <w:p w14:paraId="15E2D3B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D8E39D3" w14:textId="77777777" w:rsidTr="006544F3">
              <w:tc>
                <w:tcPr>
                  <w:tcW w:w="5000" w:type="pct"/>
                </w:tcPr>
                <w:p w14:paraId="61E9487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44D34C2" w14:textId="0D4444C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40B36A3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0EDDFE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255CAD2" w14:textId="77777777" w:rsidTr="006544F3">
              <w:tc>
                <w:tcPr>
                  <w:tcW w:w="5000" w:type="pct"/>
                </w:tcPr>
                <w:p w14:paraId="3DFDF2B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BAF1CE" w14:textId="77777777" w:rsidTr="006544F3">
              <w:tc>
                <w:tcPr>
                  <w:tcW w:w="5000" w:type="pct"/>
                </w:tcPr>
                <w:p w14:paraId="4052C0C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187A83" w14:textId="77777777" w:rsidTr="006544F3">
              <w:tc>
                <w:tcPr>
                  <w:tcW w:w="5000" w:type="pct"/>
                </w:tcPr>
                <w:p w14:paraId="3BDB3F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251EBF" w14:textId="77777777" w:rsidTr="006544F3">
              <w:tc>
                <w:tcPr>
                  <w:tcW w:w="5000" w:type="pct"/>
                </w:tcPr>
                <w:p w14:paraId="7720D1F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2B2AFE" w14:textId="77777777" w:rsidTr="006544F3">
              <w:tc>
                <w:tcPr>
                  <w:tcW w:w="5000" w:type="pct"/>
                </w:tcPr>
                <w:p w14:paraId="481949A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0052D57" w14:textId="77777777" w:rsidTr="006544F3">
              <w:tc>
                <w:tcPr>
                  <w:tcW w:w="5000" w:type="pct"/>
                </w:tcPr>
                <w:p w14:paraId="4C1D02E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1A918C8" w14:textId="586CB21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0D76486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F2870A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7001220" w14:textId="77777777" w:rsidTr="006544F3">
              <w:tc>
                <w:tcPr>
                  <w:tcW w:w="5000" w:type="pct"/>
                </w:tcPr>
                <w:p w14:paraId="0DC5595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1B45DB" w14:textId="77777777" w:rsidTr="006544F3">
              <w:tc>
                <w:tcPr>
                  <w:tcW w:w="5000" w:type="pct"/>
                </w:tcPr>
                <w:p w14:paraId="08C43B1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960B05A" w14:textId="77777777" w:rsidTr="006544F3">
              <w:tc>
                <w:tcPr>
                  <w:tcW w:w="5000" w:type="pct"/>
                </w:tcPr>
                <w:p w14:paraId="1053C95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DA3CCD2" w14:textId="77777777" w:rsidTr="006544F3">
              <w:tc>
                <w:tcPr>
                  <w:tcW w:w="5000" w:type="pct"/>
                </w:tcPr>
                <w:p w14:paraId="0D5A560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6385208" w14:textId="77777777" w:rsidTr="006544F3">
              <w:tc>
                <w:tcPr>
                  <w:tcW w:w="5000" w:type="pct"/>
                </w:tcPr>
                <w:p w14:paraId="6FF5728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7CE8614" w14:textId="77777777" w:rsidTr="006544F3">
              <w:tc>
                <w:tcPr>
                  <w:tcW w:w="5000" w:type="pct"/>
                </w:tcPr>
                <w:p w14:paraId="29AFC96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8FA8B4D" w14:textId="7A318D6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BD3B9F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EBEE13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D479567" w14:textId="77777777" w:rsidTr="006544F3">
              <w:tc>
                <w:tcPr>
                  <w:tcW w:w="5000" w:type="pct"/>
                </w:tcPr>
                <w:p w14:paraId="3491827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BA13288" w14:textId="77777777" w:rsidTr="006544F3">
              <w:tc>
                <w:tcPr>
                  <w:tcW w:w="5000" w:type="pct"/>
                </w:tcPr>
                <w:p w14:paraId="4E3B7FC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4DC916" w14:textId="77777777" w:rsidTr="006544F3">
              <w:tc>
                <w:tcPr>
                  <w:tcW w:w="5000" w:type="pct"/>
                </w:tcPr>
                <w:p w14:paraId="521C6B5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E6CE42" w14:textId="77777777" w:rsidTr="006544F3">
              <w:tc>
                <w:tcPr>
                  <w:tcW w:w="5000" w:type="pct"/>
                </w:tcPr>
                <w:p w14:paraId="6E280F7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42FFF9E" w14:textId="77777777" w:rsidTr="006544F3">
              <w:tc>
                <w:tcPr>
                  <w:tcW w:w="5000" w:type="pct"/>
                </w:tcPr>
                <w:p w14:paraId="5E83751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344F39F" w14:textId="77777777" w:rsidTr="006544F3">
              <w:tc>
                <w:tcPr>
                  <w:tcW w:w="5000" w:type="pct"/>
                </w:tcPr>
                <w:p w14:paraId="706E51C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74305FD" w14:textId="6677E78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8B2426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1496B9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06B2F92" w14:textId="77777777" w:rsidTr="006544F3">
              <w:tc>
                <w:tcPr>
                  <w:tcW w:w="5000" w:type="pct"/>
                </w:tcPr>
                <w:p w14:paraId="69AB01A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45E249" w14:textId="77777777" w:rsidTr="006544F3">
              <w:tc>
                <w:tcPr>
                  <w:tcW w:w="5000" w:type="pct"/>
                </w:tcPr>
                <w:p w14:paraId="0B0CCDF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045932" w14:textId="77777777" w:rsidTr="006544F3">
              <w:tc>
                <w:tcPr>
                  <w:tcW w:w="5000" w:type="pct"/>
                </w:tcPr>
                <w:p w14:paraId="6506B96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7BC0D36" w14:textId="77777777" w:rsidTr="006544F3">
              <w:tc>
                <w:tcPr>
                  <w:tcW w:w="5000" w:type="pct"/>
                </w:tcPr>
                <w:p w14:paraId="17DEC1C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152CC8" w14:textId="77777777" w:rsidTr="006544F3">
              <w:tc>
                <w:tcPr>
                  <w:tcW w:w="5000" w:type="pct"/>
                </w:tcPr>
                <w:p w14:paraId="6453B35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E34004" w14:textId="77777777" w:rsidTr="006544F3">
              <w:tc>
                <w:tcPr>
                  <w:tcW w:w="5000" w:type="pct"/>
                </w:tcPr>
                <w:p w14:paraId="1963FCB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81BA821" w14:textId="612891E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3EC100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80DC92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F578205" w14:textId="77777777" w:rsidTr="006544F3">
              <w:tc>
                <w:tcPr>
                  <w:tcW w:w="5000" w:type="pct"/>
                </w:tcPr>
                <w:p w14:paraId="4230A5D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5E0D72" w14:textId="77777777" w:rsidTr="006544F3">
              <w:tc>
                <w:tcPr>
                  <w:tcW w:w="5000" w:type="pct"/>
                </w:tcPr>
                <w:p w14:paraId="3B23F44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95FE615" w14:textId="77777777" w:rsidTr="006544F3">
              <w:tc>
                <w:tcPr>
                  <w:tcW w:w="5000" w:type="pct"/>
                </w:tcPr>
                <w:p w14:paraId="4C36B23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E9F7D6" w14:textId="77777777" w:rsidTr="006544F3">
              <w:tc>
                <w:tcPr>
                  <w:tcW w:w="5000" w:type="pct"/>
                </w:tcPr>
                <w:p w14:paraId="1F0AA85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D437BE" w14:textId="77777777" w:rsidTr="006544F3">
              <w:tc>
                <w:tcPr>
                  <w:tcW w:w="5000" w:type="pct"/>
                </w:tcPr>
                <w:p w14:paraId="08D5B6D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0FCE084" w14:textId="77777777" w:rsidTr="006544F3">
              <w:tc>
                <w:tcPr>
                  <w:tcW w:w="5000" w:type="pct"/>
                </w:tcPr>
                <w:p w14:paraId="2D6B1B2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03DD06B" w14:textId="1121B14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3C0949D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E714FA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8B6BB33" w14:textId="77777777" w:rsidTr="006544F3">
              <w:tc>
                <w:tcPr>
                  <w:tcW w:w="5000" w:type="pct"/>
                </w:tcPr>
                <w:p w14:paraId="4B618EF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498422" w14:textId="77777777" w:rsidTr="006544F3">
              <w:tc>
                <w:tcPr>
                  <w:tcW w:w="5000" w:type="pct"/>
                </w:tcPr>
                <w:p w14:paraId="15387E1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397F70" w14:textId="77777777" w:rsidTr="006544F3">
              <w:tc>
                <w:tcPr>
                  <w:tcW w:w="5000" w:type="pct"/>
                </w:tcPr>
                <w:p w14:paraId="265ECF0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2433E7" w14:textId="77777777" w:rsidTr="006544F3">
              <w:tc>
                <w:tcPr>
                  <w:tcW w:w="5000" w:type="pct"/>
                </w:tcPr>
                <w:p w14:paraId="1EDAA62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7224A48" w14:textId="77777777" w:rsidTr="006544F3">
              <w:tc>
                <w:tcPr>
                  <w:tcW w:w="5000" w:type="pct"/>
                </w:tcPr>
                <w:p w14:paraId="18E7FEA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0567530" w14:textId="77777777" w:rsidTr="006544F3">
              <w:tc>
                <w:tcPr>
                  <w:tcW w:w="5000" w:type="pct"/>
                </w:tcPr>
                <w:p w14:paraId="198863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FDA81B7" w14:textId="4541C5F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436AB139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2486446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12DC90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A31CEE" w14:textId="77777777" w:rsidTr="006544F3">
              <w:tc>
                <w:tcPr>
                  <w:tcW w:w="5000" w:type="pct"/>
                </w:tcPr>
                <w:p w14:paraId="4DFAC6A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3055A12" w14:textId="77777777" w:rsidTr="006544F3">
              <w:tc>
                <w:tcPr>
                  <w:tcW w:w="5000" w:type="pct"/>
                </w:tcPr>
                <w:p w14:paraId="1499956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A5C5C50" w14:textId="77777777" w:rsidTr="006544F3">
              <w:tc>
                <w:tcPr>
                  <w:tcW w:w="5000" w:type="pct"/>
                </w:tcPr>
                <w:p w14:paraId="5F5D539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0AE4E1" w14:textId="77777777" w:rsidTr="006544F3">
              <w:tc>
                <w:tcPr>
                  <w:tcW w:w="5000" w:type="pct"/>
                </w:tcPr>
                <w:p w14:paraId="644E331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077E754" w14:textId="77777777" w:rsidTr="006544F3">
              <w:tc>
                <w:tcPr>
                  <w:tcW w:w="5000" w:type="pct"/>
                </w:tcPr>
                <w:p w14:paraId="67FB585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AA639A" w14:textId="77777777" w:rsidTr="006544F3">
              <w:tc>
                <w:tcPr>
                  <w:tcW w:w="5000" w:type="pct"/>
                </w:tcPr>
                <w:p w14:paraId="02F25B6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1BBE037" w14:textId="23AE062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35E5D0A8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F95839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997D289" w14:textId="77777777" w:rsidTr="006544F3">
              <w:tc>
                <w:tcPr>
                  <w:tcW w:w="5000" w:type="pct"/>
                </w:tcPr>
                <w:p w14:paraId="4C829B9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82D22BA" w14:textId="77777777" w:rsidTr="006544F3">
              <w:tc>
                <w:tcPr>
                  <w:tcW w:w="5000" w:type="pct"/>
                </w:tcPr>
                <w:p w14:paraId="6074B41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C9DCB6" w14:textId="77777777" w:rsidTr="006544F3">
              <w:tc>
                <w:tcPr>
                  <w:tcW w:w="5000" w:type="pct"/>
                </w:tcPr>
                <w:p w14:paraId="769A340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920A081" w14:textId="77777777" w:rsidTr="006544F3">
              <w:tc>
                <w:tcPr>
                  <w:tcW w:w="5000" w:type="pct"/>
                </w:tcPr>
                <w:p w14:paraId="1F24FD9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0F0B874" w14:textId="77777777" w:rsidTr="006544F3">
              <w:tc>
                <w:tcPr>
                  <w:tcW w:w="5000" w:type="pct"/>
                </w:tcPr>
                <w:p w14:paraId="23BA663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43C4C8" w14:textId="77777777" w:rsidTr="006544F3">
              <w:tc>
                <w:tcPr>
                  <w:tcW w:w="5000" w:type="pct"/>
                </w:tcPr>
                <w:p w14:paraId="6DE11DD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2E125AA" w14:textId="5AF6C7D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307E5C0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26ED21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F868FB" w14:textId="77777777" w:rsidTr="006544F3">
              <w:tc>
                <w:tcPr>
                  <w:tcW w:w="5000" w:type="pct"/>
                </w:tcPr>
                <w:p w14:paraId="7A9E323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D1150D" w14:textId="77777777" w:rsidTr="006544F3">
              <w:tc>
                <w:tcPr>
                  <w:tcW w:w="5000" w:type="pct"/>
                </w:tcPr>
                <w:p w14:paraId="51E01D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982B7A" w14:textId="77777777" w:rsidTr="006544F3">
              <w:tc>
                <w:tcPr>
                  <w:tcW w:w="5000" w:type="pct"/>
                </w:tcPr>
                <w:p w14:paraId="792153C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96D966" w14:textId="77777777" w:rsidTr="006544F3">
              <w:tc>
                <w:tcPr>
                  <w:tcW w:w="5000" w:type="pct"/>
                </w:tcPr>
                <w:p w14:paraId="7EC898B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2D89BB9" w14:textId="77777777" w:rsidTr="006544F3">
              <w:tc>
                <w:tcPr>
                  <w:tcW w:w="5000" w:type="pct"/>
                </w:tcPr>
                <w:p w14:paraId="661F1E4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B18CCC8" w14:textId="77777777" w:rsidTr="006544F3">
              <w:tc>
                <w:tcPr>
                  <w:tcW w:w="5000" w:type="pct"/>
                </w:tcPr>
                <w:p w14:paraId="5ADAE89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174E0C9" w14:textId="3E289F9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622DF9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BE0477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2628DB" w14:textId="77777777" w:rsidTr="006544F3">
              <w:tc>
                <w:tcPr>
                  <w:tcW w:w="5000" w:type="pct"/>
                </w:tcPr>
                <w:p w14:paraId="02E8C6F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2B3D63" w14:textId="77777777" w:rsidTr="006544F3">
              <w:tc>
                <w:tcPr>
                  <w:tcW w:w="5000" w:type="pct"/>
                </w:tcPr>
                <w:p w14:paraId="4DFA30B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0FFA1BA" w14:textId="77777777" w:rsidTr="006544F3">
              <w:tc>
                <w:tcPr>
                  <w:tcW w:w="5000" w:type="pct"/>
                </w:tcPr>
                <w:p w14:paraId="1FDECA3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915015" w14:textId="77777777" w:rsidTr="006544F3">
              <w:tc>
                <w:tcPr>
                  <w:tcW w:w="5000" w:type="pct"/>
                </w:tcPr>
                <w:p w14:paraId="29EC33F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00FCF7" w14:textId="77777777" w:rsidTr="006544F3">
              <w:tc>
                <w:tcPr>
                  <w:tcW w:w="5000" w:type="pct"/>
                </w:tcPr>
                <w:p w14:paraId="12BA23E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42ED04C" w14:textId="77777777" w:rsidTr="006544F3">
              <w:tc>
                <w:tcPr>
                  <w:tcW w:w="5000" w:type="pct"/>
                </w:tcPr>
                <w:p w14:paraId="62F5363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2F9E367" w14:textId="26EA6D4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708F52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795C08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E4CDB4" w14:textId="77777777" w:rsidTr="006544F3">
              <w:tc>
                <w:tcPr>
                  <w:tcW w:w="5000" w:type="pct"/>
                </w:tcPr>
                <w:p w14:paraId="4DB0E24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CA475BB" w14:textId="77777777" w:rsidTr="006544F3">
              <w:tc>
                <w:tcPr>
                  <w:tcW w:w="5000" w:type="pct"/>
                </w:tcPr>
                <w:p w14:paraId="05B4300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CC0497" w14:textId="77777777" w:rsidTr="006544F3">
              <w:tc>
                <w:tcPr>
                  <w:tcW w:w="5000" w:type="pct"/>
                </w:tcPr>
                <w:p w14:paraId="7C456F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72E090" w14:textId="77777777" w:rsidTr="006544F3">
              <w:tc>
                <w:tcPr>
                  <w:tcW w:w="5000" w:type="pct"/>
                </w:tcPr>
                <w:p w14:paraId="43D8D51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0A7CFCE" w14:textId="77777777" w:rsidTr="006544F3">
              <w:tc>
                <w:tcPr>
                  <w:tcW w:w="5000" w:type="pct"/>
                </w:tcPr>
                <w:p w14:paraId="021DEA0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20C6B0" w14:textId="77777777" w:rsidTr="006544F3">
              <w:tc>
                <w:tcPr>
                  <w:tcW w:w="5000" w:type="pct"/>
                </w:tcPr>
                <w:p w14:paraId="50DBF3B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1730B4F" w14:textId="6DDC16B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5D9084A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585801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3B0F528" w14:textId="77777777" w:rsidTr="006544F3">
              <w:tc>
                <w:tcPr>
                  <w:tcW w:w="5000" w:type="pct"/>
                </w:tcPr>
                <w:p w14:paraId="0C3E78E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4954F02" w14:textId="77777777" w:rsidTr="006544F3">
              <w:tc>
                <w:tcPr>
                  <w:tcW w:w="5000" w:type="pct"/>
                </w:tcPr>
                <w:p w14:paraId="46B9E50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6E9217" w14:textId="77777777" w:rsidTr="006544F3">
              <w:tc>
                <w:tcPr>
                  <w:tcW w:w="5000" w:type="pct"/>
                </w:tcPr>
                <w:p w14:paraId="4F04E26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EEBB5C" w14:textId="77777777" w:rsidTr="006544F3">
              <w:tc>
                <w:tcPr>
                  <w:tcW w:w="5000" w:type="pct"/>
                </w:tcPr>
                <w:p w14:paraId="71E73BD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55672F2" w14:textId="77777777" w:rsidTr="006544F3">
              <w:tc>
                <w:tcPr>
                  <w:tcW w:w="5000" w:type="pct"/>
                </w:tcPr>
                <w:p w14:paraId="37968AC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5CC1AA1" w14:textId="77777777" w:rsidTr="006544F3">
              <w:tc>
                <w:tcPr>
                  <w:tcW w:w="5000" w:type="pct"/>
                </w:tcPr>
                <w:p w14:paraId="00847D6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2268B80" w14:textId="4E12C52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3ECF3D4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BC27A0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05B1435" w14:textId="77777777" w:rsidTr="006544F3">
              <w:tc>
                <w:tcPr>
                  <w:tcW w:w="5000" w:type="pct"/>
                </w:tcPr>
                <w:p w14:paraId="2F6F6AA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8DE9F33" w14:textId="77777777" w:rsidTr="006544F3">
              <w:tc>
                <w:tcPr>
                  <w:tcW w:w="5000" w:type="pct"/>
                </w:tcPr>
                <w:p w14:paraId="21230E0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42E43B" w14:textId="77777777" w:rsidTr="006544F3">
              <w:tc>
                <w:tcPr>
                  <w:tcW w:w="5000" w:type="pct"/>
                </w:tcPr>
                <w:p w14:paraId="6F8E543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EA4A547" w14:textId="77777777" w:rsidTr="006544F3">
              <w:tc>
                <w:tcPr>
                  <w:tcW w:w="5000" w:type="pct"/>
                </w:tcPr>
                <w:p w14:paraId="1B3A824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35FDDC" w14:textId="77777777" w:rsidTr="006544F3">
              <w:tc>
                <w:tcPr>
                  <w:tcW w:w="5000" w:type="pct"/>
                </w:tcPr>
                <w:p w14:paraId="7D65533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024A8E" w14:textId="77777777" w:rsidTr="006544F3">
              <w:tc>
                <w:tcPr>
                  <w:tcW w:w="5000" w:type="pct"/>
                </w:tcPr>
                <w:p w14:paraId="3958A01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AF2E5E8" w14:textId="77DF826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56557BDB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62FD04D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F1DBD8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A92F385" w14:textId="77777777" w:rsidTr="006544F3">
              <w:tc>
                <w:tcPr>
                  <w:tcW w:w="5000" w:type="pct"/>
                </w:tcPr>
                <w:p w14:paraId="1FAF7E7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E6950E" w14:textId="77777777" w:rsidTr="006544F3">
              <w:tc>
                <w:tcPr>
                  <w:tcW w:w="5000" w:type="pct"/>
                </w:tcPr>
                <w:p w14:paraId="629504D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DC28B66" w14:textId="77777777" w:rsidTr="006544F3">
              <w:tc>
                <w:tcPr>
                  <w:tcW w:w="5000" w:type="pct"/>
                </w:tcPr>
                <w:p w14:paraId="6DF0E65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6920BB1" w14:textId="77777777" w:rsidTr="006544F3">
              <w:tc>
                <w:tcPr>
                  <w:tcW w:w="5000" w:type="pct"/>
                </w:tcPr>
                <w:p w14:paraId="3B6AAD9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FD2CB3" w14:textId="77777777" w:rsidTr="006544F3">
              <w:tc>
                <w:tcPr>
                  <w:tcW w:w="5000" w:type="pct"/>
                </w:tcPr>
                <w:p w14:paraId="2BD7419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EEC77C" w14:textId="77777777" w:rsidTr="006544F3">
              <w:tc>
                <w:tcPr>
                  <w:tcW w:w="5000" w:type="pct"/>
                </w:tcPr>
                <w:p w14:paraId="3AA8DB3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567DF93" w14:textId="6F8445A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243EE5D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CF8EA3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852F0C5" w14:textId="77777777" w:rsidTr="006544F3">
              <w:tc>
                <w:tcPr>
                  <w:tcW w:w="5000" w:type="pct"/>
                </w:tcPr>
                <w:p w14:paraId="1C049EF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165367" w14:textId="77777777" w:rsidTr="006544F3">
              <w:tc>
                <w:tcPr>
                  <w:tcW w:w="5000" w:type="pct"/>
                </w:tcPr>
                <w:p w14:paraId="20EBB89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9C3020C" w14:textId="77777777" w:rsidTr="006544F3">
              <w:tc>
                <w:tcPr>
                  <w:tcW w:w="5000" w:type="pct"/>
                </w:tcPr>
                <w:p w14:paraId="098A4D4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7C4AE32" w14:textId="77777777" w:rsidTr="006544F3">
              <w:tc>
                <w:tcPr>
                  <w:tcW w:w="5000" w:type="pct"/>
                </w:tcPr>
                <w:p w14:paraId="69323FC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9464CCC" w14:textId="77777777" w:rsidTr="006544F3">
              <w:tc>
                <w:tcPr>
                  <w:tcW w:w="5000" w:type="pct"/>
                </w:tcPr>
                <w:p w14:paraId="5F5BA14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0574DBC" w14:textId="77777777" w:rsidTr="006544F3">
              <w:tc>
                <w:tcPr>
                  <w:tcW w:w="5000" w:type="pct"/>
                </w:tcPr>
                <w:p w14:paraId="78FD168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04DDA6C" w14:textId="5BECBE3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6FC507E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5C132C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AC749E" w14:textId="77777777" w:rsidTr="006544F3">
              <w:tc>
                <w:tcPr>
                  <w:tcW w:w="5000" w:type="pct"/>
                </w:tcPr>
                <w:p w14:paraId="74CE0BE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AC44AA2" w14:textId="77777777" w:rsidTr="006544F3">
              <w:tc>
                <w:tcPr>
                  <w:tcW w:w="5000" w:type="pct"/>
                </w:tcPr>
                <w:p w14:paraId="36028C1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46E771" w14:textId="77777777" w:rsidTr="006544F3">
              <w:tc>
                <w:tcPr>
                  <w:tcW w:w="5000" w:type="pct"/>
                </w:tcPr>
                <w:p w14:paraId="776FF64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DE8F67" w14:textId="77777777" w:rsidTr="006544F3">
              <w:tc>
                <w:tcPr>
                  <w:tcW w:w="5000" w:type="pct"/>
                </w:tcPr>
                <w:p w14:paraId="4429ACF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070C67" w14:textId="77777777" w:rsidTr="006544F3">
              <w:tc>
                <w:tcPr>
                  <w:tcW w:w="5000" w:type="pct"/>
                </w:tcPr>
                <w:p w14:paraId="2E3010F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4AE3B1" w14:textId="77777777" w:rsidTr="006544F3">
              <w:tc>
                <w:tcPr>
                  <w:tcW w:w="5000" w:type="pct"/>
                </w:tcPr>
                <w:p w14:paraId="7A7381E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00DCB74" w14:textId="0268FCB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D7B853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C42E5E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9AD3187" w14:textId="77777777" w:rsidTr="006544F3">
              <w:tc>
                <w:tcPr>
                  <w:tcW w:w="5000" w:type="pct"/>
                </w:tcPr>
                <w:p w14:paraId="46B1AFA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10932AC" w14:textId="77777777" w:rsidTr="006544F3">
              <w:tc>
                <w:tcPr>
                  <w:tcW w:w="5000" w:type="pct"/>
                </w:tcPr>
                <w:p w14:paraId="7451CBE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30497B" w14:textId="77777777" w:rsidTr="006544F3">
              <w:tc>
                <w:tcPr>
                  <w:tcW w:w="5000" w:type="pct"/>
                </w:tcPr>
                <w:p w14:paraId="58E98F6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0A1940F" w14:textId="77777777" w:rsidTr="006544F3">
              <w:tc>
                <w:tcPr>
                  <w:tcW w:w="5000" w:type="pct"/>
                </w:tcPr>
                <w:p w14:paraId="3E7F9C7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6DBA68" w14:textId="77777777" w:rsidTr="006544F3">
              <w:tc>
                <w:tcPr>
                  <w:tcW w:w="5000" w:type="pct"/>
                </w:tcPr>
                <w:p w14:paraId="11B9EAB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0A7258" w14:textId="77777777" w:rsidTr="006544F3">
              <w:tc>
                <w:tcPr>
                  <w:tcW w:w="5000" w:type="pct"/>
                </w:tcPr>
                <w:p w14:paraId="2094F86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1D1552A" w14:textId="5610A7B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9BA201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6BCF2C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4540DC6" w14:textId="77777777" w:rsidTr="006544F3">
              <w:tc>
                <w:tcPr>
                  <w:tcW w:w="5000" w:type="pct"/>
                </w:tcPr>
                <w:p w14:paraId="246F13B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C3884A" w14:textId="77777777" w:rsidTr="006544F3">
              <w:tc>
                <w:tcPr>
                  <w:tcW w:w="5000" w:type="pct"/>
                </w:tcPr>
                <w:p w14:paraId="37A14AE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4071E4B" w14:textId="77777777" w:rsidTr="006544F3">
              <w:tc>
                <w:tcPr>
                  <w:tcW w:w="5000" w:type="pct"/>
                </w:tcPr>
                <w:p w14:paraId="055048D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758144D" w14:textId="77777777" w:rsidTr="006544F3">
              <w:tc>
                <w:tcPr>
                  <w:tcW w:w="5000" w:type="pct"/>
                </w:tcPr>
                <w:p w14:paraId="50221A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3AF601" w14:textId="77777777" w:rsidTr="006544F3">
              <w:tc>
                <w:tcPr>
                  <w:tcW w:w="5000" w:type="pct"/>
                </w:tcPr>
                <w:p w14:paraId="190FB26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0E2F40" w14:textId="77777777" w:rsidTr="006544F3">
              <w:tc>
                <w:tcPr>
                  <w:tcW w:w="5000" w:type="pct"/>
                </w:tcPr>
                <w:p w14:paraId="12FC31C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B379E89" w14:textId="7B8EFE9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031416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FC9EA6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73BC99F" w14:textId="77777777" w:rsidTr="006544F3">
              <w:tc>
                <w:tcPr>
                  <w:tcW w:w="5000" w:type="pct"/>
                </w:tcPr>
                <w:p w14:paraId="4CA73F7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C26C62" w14:textId="77777777" w:rsidTr="006544F3">
              <w:tc>
                <w:tcPr>
                  <w:tcW w:w="5000" w:type="pct"/>
                </w:tcPr>
                <w:p w14:paraId="5BB2B47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94DDD3" w14:textId="77777777" w:rsidTr="006544F3">
              <w:tc>
                <w:tcPr>
                  <w:tcW w:w="5000" w:type="pct"/>
                </w:tcPr>
                <w:p w14:paraId="4AC4D10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A29C22A" w14:textId="77777777" w:rsidTr="006544F3">
              <w:tc>
                <w:tcPr>
                  <w:tcW w:w="5000" w:type="pct"/>
                </w:tcPr>
                <w:p w14:paraId="190EDC6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A0CBFA3" w14:textId="77777777" w:rsidTr="006544F3">
              <w:tc>
                <w:tcPr>
                  <w:tcW w:w="5000" w:type="pct"/>
                </w:tcPr>
                <w:p w14:paraId="5F0ABD4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6B20CD" w14:textId="77777777" w:rsidTr="006544F3">
              <w:tc>
                <w:tcPr>
                  <w:tcW w:w="5000" w:type="pct"/>
                </w:tcPr>
                <w:p w14:paraId="16209E7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4D64AD0" w14:textId="0976B91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6ACE1FA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C00EE9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17D4C27" w14:textId="77777777" w:rsidTr="006544F3">
              <w:tc>
                <w:tcPr>
                  <w:tcW w:w="5000" w:type="pct"/>
                </w:tcPr>
                <w:p w14:paraId="00A1FD4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C35FBB" w14:textId="77777777" w:rsidTr="006544F3">
              <w:tc>
                <w:tcPr>
                  <w:tcW w:w="5000" w:type="pct"/>
                </w:tcPr>
                <w:p w14:paraId="1EDF4E1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482EB30" w14:textId="77777777" w:rsidTr="006544F3">
              <w:tc>
                <w:tcPr>
                  <w:tcW w:w="5000" w:type="pct"/>
                </w:tcPr>
                <w:p w14:paraId="1D3C7C8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38A091D" w14:textId="77777777" w:rsidTr="006544F3">
              <w:tc>
                <w:tcPr>
                  <w:tcW w:w="5000" w:type="pct"/>
                </w:tcPr>
                <w:p w14:paraId="1D85729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F6B8D7E" w14:textId="77777777" w:rsidTr="006544F3">
              <w:tc>
                <w:tcPr>
                  <w:tcW w:w="5000" w:type="pct"/>
                </w:tcPr>
                <w:p w14:paraId="018C537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3848AE3" w14:textId="77777777" w:rsidTr="006544F3">
              <w:tc>
                <w:tcPr>
                  <w:tcW w:w="5000" w:type="pct"/>
                </w:tcPr>
                <w:p w14:paraId="5C20059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ED11669" w14:textId="6E5D44B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216B726F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6DB998F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87D65D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ED9EC4" w14:textId="77777777" w:rsidTr="006544F3">
              <w:tc>
                <w:tcPr>
                  <w:tcW w:w="5000" w:type="pct"/>
                </w:tcPr>
                <w:p w14:paraId="042D1E3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0CA5DE6" w14:textId="77777777" w:rsidTr="006544F3">
              <w:tc>
                <w:tcPr>
                  <w:tcW w:w="5000" w:type="pct"/>
                </w:tcPr>
                <w:p w14:paraId="23F09D2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DBE19BF" w14:textId="77777777" w:rsidTr="006544F3">
              <w:tc>
                <w:tcPr>
                  <w:tcW w:w="5000" w:type="pct"/>
                </w:tcPr>
                <w:p w14:paraId="4E81343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A68BD87" w14:textId="77777777" w:rsidTr="006544F3">
              <w:tc>
                <w:tcPr>
                  <w:tcW w:w="5000" w:type="pct"/>
                </w:tcPr>
                <w:p w14:paraId="10EE8B7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1B9BB3C" w14:textId="77777777" w:rsidTr="006544F3">
              <w:tc>
                <w:tcPr>
                  <w:tcW w:w="5000" w:type="pct"/>
                </w:tcPr>
                <w:p w14:paraId="0F3BBC7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94C8D2A" w14:textId="77777777" w:rsidTr="006544F3">
              <w:tc>
                <w:tcPr>
                  <w:tcW w:w="5000" w:type="pct"/>
                </w:tcPr>
                <w:p w14:paraId="4D50A16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D05D32" w14:textId="01E43EE5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0D40ECF8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C9438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F2CB55" w14:textId="77777777" w:rsidTr="006544F3">
              <w:tc>
                <w:tcPr>
                  <w:tcW w:w="5000" w:type="pct"/>
                </w:tcPr>
                <w:p w14:paraId="0ECF977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F3285C6" w14:textId="77777777" w:rsidTr="006544F3">
              <w:tc>
                <w:tcPr>
                  <w:tcW w:w="5000" w:type="pct"/>
                </w:tcPr>
                <w:p w14:paraId="196F559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06107CB" w14:textId="77777777" w:rsidTr="006544F3">
              <w:tc>
                <w:tcPr>
                  <w:tcW w:w="5000" w:type="pct"/>
                </w:tcPr>
                <w:p w14:paraId="3042DE9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6A4EA8A" w14:textId="77777777" w:rsidTr="006544F3">
              <w:tc>
                <w:tcPr>
                  <w:tcW w:w="5000" w:type="pct"/>
                </w:tcPr>
                <w:p w14:paraId="7574A32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66A3A8" w14:textId="77777777" w:rsidTr="006544F3">
              <w:tc>
                <w:tcPr>
                  <w:tcW w:w="5000" w:type="pct"/>
                </w:tcPr>
                <w:p w14:paraId="4FC666E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D90D691" w14:textId="77777777" w:rsidTr="006544F3">
              <w:tc>
                <w:tcPr>
                  <w:tcW w:w="5000" w:type="pct"/>
                </w:tcPr>
                <w:p w14:paraId="41A1218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884694C" w14:textId="4AA2447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5EBE894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AC83C5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0E88A4" w14:textId="77777777" w:rsidTr="006544F3">
              <w:tc>
                <w:tcPr>
                  <w:tcW w:w="5000" w:type="pct"/>
                </w:tcPr>
                <w:p w14:paraId="4EA535D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B028617" w14:textId="77777777" w:rsidTr="006544F3">
              <w:tc>
                <w:tcPr>
                  <w:tcW w:w="5000" w:type="pct"/>
                </w:tcPr>
                <w:p w14:paraId="4F9CBCC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916EBFC" w14:textId="77777777" w:rsidTr="006544F3">
              <w:tc>
                <w:tcPr>
                  <w:tcW w:w="5000" w:type="pct"/>
                </w:tcPr>
                <w:p w14:paraId="3ADF06D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C9620D8" w14:textId="77777777" w:rsidTr="006544F3">
              <w:tc>
                <w:tcPr>
                  <w:tcW w:w="5000" w:type="pct"/>
                </w:tcPr>
                <w:p w14:paraId="1F67CFA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904787C" w14:textId="77777777" w:rsidTr="006544F3">
              <w:tc>
                <w:tcPr>
                  <w:tcW w:w="5000" w:type="pct"/>
                </w:tcPr>
                <w:p w14:paraId="5676DCE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5C94984" w14:textId="77777777" w:rsidTr="006544F3">
              <w:tc>
                <w:tcPr>
                  <w:tcW w:w="5000" w:type="pct"/>
                </w:tcPr>
                <w:p w14:paraId="2B8EF13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61601B4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562B216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54C2B7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E537C7" w14:textId="77777777" w:rsidTr="006544F3">
              <w:tc>
                <w:tcPr>
                  <w:tcW w:w="5000" w:type="pct"/>
                </w:tcPr>
                <w:p w14:paraId="4FAC813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1D9359D" w14:textId="77777777" w:rsidTr="006544F3">
              <w:tc>
                <w:tcPr>
                  <w:tcW w:w="5000" w:type="pct"/>
                </w:tcPr>
                <w:p w14:paraId="1F99944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A71C2B" w14:textId="77777777" w:rsidTr="006544F3">
              <w:tc>
                <w:tcPr>
                  <w:tcW w:w="5000" w:type="pct"/>
                </w:tcPr>
                <w:p w14:paraId="64EAA41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CACB0E" w14:textId="77777777" w:rsidTr="006544F3">
              <w:tc>
                <w:tcPr>
                  <w:tcW w:w="5000" w:type="pct"/>
                </w:tcPr>
                <w:p w14:paraId="5DF06E7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B028A5" w14:textId="77777777" w:rsidTr="006544F3">
              <w:tc>
                <w:tcPr>
                  <w:tcW w:w="5000" w:type="pct"/>
                </w:tcPr>
                <w:p w14:paraId="5DDCD3A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40425E" w14:textId="77777777" w:rsidTr="006544F3">
              <w:tc>
                <w:tcPr>
                  <w:tcW w:w="5000" w:type="pct"/>
                </w:tcPr>
                <w:p w14:paraId="30143BA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33ED070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5F200C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BCF2CA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8B7406B" w14:textId="77777777" w:rsidTr="006544F3">
              <w:tc>
                <w:tcPr>
                  <w:tcW w:w="5000" w:type="pct"/>
                </w:tcPr>
                <w:p w14:paraId="0015A06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4E28AEB" w14:textId="77777777" w:rsidTr="006544F3">
              <w:tc>
                <w:tcPr>
                  <w:tcW w:w="5000" w:type="pct"/>
                </w:tcPr>
                <w:p w14:paraId="092F412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C4F93A8" w14:textId="77777777" w:rsidTr="006544F3">
              <w:tc>
                <w:tcPr>
                  <w:tcW w:w="5000" w:type="pct"/>
                </w:tcPr>
                <w:p w14:paraId="31F843D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FFE628F" w14:textId="77777777" w:rsidTr="006544F3">
              <w:tc>
                <w:tcPr>
                  <w:tcW w:w="5000" w:type="pct"/>
                </w:tcPr>
                <w:p w14:paraId="33E053D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9C1E299" w14:textId="77777777" w:rsidTr="006544F3">
              <w:tc>
                <w:tcPr>
                  <w:tcW w:w="5000" w:type="pct"/>
                </w:tcPr>
                <w:p w14:paraId="1D17EBE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EC6BFEB" w14:textId="77777777" w:rsidTr="006544F3">
              <w:tc>
                <w:tcPr>
                  <w:tcW w:w="5000" w:type="pct"/>
                </w:tcPr>
                <w:p w14:paraId="5E1ECDB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9BD7D6E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87F89D4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5819D6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EC9632C" w14:textId="77777777" w:rsidTr="006544F3">
              <w:tc>
                <w:tcPr>
                  <w:tcW w:w="5000" w:type="pct"/>
                </w:tcPr>
                <w:p w14:paraId="6FD7399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CB5443" w14:textId="77777777" w:rsidTr="006544F3">
              <w:tc>
                <w:tcPr>
                  <w:tcW w:w="5000" w:type="pct"/>
                </w:tcPr>
                <w:p w14:paraId="7EEE58A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4533AB" w14:textId="77777777" w:rsidTr="006544F3">
              <w:tc>
                <w:tcPr>
                  <w:tcW w:w="5000" w:type="pct"/>
                </w:tcPr>
                <w:p w14:paraId="4B6C494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C820F6" w14:textId="77777777" w:rsidTr="006544F3">
              <w:tc>
                <w:tcPr>
                  <w:tcW w:w="5000" w:type="pct"/>
                </w:tcPr>
                <w:p w14:paraId="3DDBE40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EA8223" w14:textId="77777777" w:rsidTr="006544F3">
              <w:tc>
                <w:tcPr>
                  <w:tcW w:w="5000" w:type="pct"/>
                </w:tcPr>
                <w:p w14:paraId="13A5423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5C09EDD" w14:textId="77777777" w:rsidTr="006544F3">
              <w:tc>
                <w:tcPr>
                  <w:tcW w:w="5000" w:type="pct"/>
                </w:tcPr>
                <w:p w14:paraId="508F551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99B44A5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59AA712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4A56F4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16CFD5D" w14:textId="77777777" w:rsidTr="006544F3">
              <w:tc>
                <w:tcPr>
                  <w:tcW w:w="5000" w:type="pct"/>
                </w:tcPr>
                <w:p w14:paraId="7AC48D4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8CE4BA" w14:textId="77777777" w:rsidTr="006544F3">
              <w:tc>
                <w:tcPr>
                  <w:tcW w:w="5000" w:type="pct"/>
                </w:tcPr>
                <w:p w14:paraId="2D40BC8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37137E" w14:textId="77777777" w:rsidTr="006544F3">
              <w:tc>
                <w:tcPr>
                  <w:tcW w:w="5000" w:type="pct"/>
                </w:tcPr>
                <w:p w14:paraId="632F861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2E952C8" w14:textId="77777777" w:rsidTr="006544F3">
              <w:tc>
                <w:tcPr>
                  <w:tcW w:w="5000" w:type="pct"/>
                </w:tcPr>
                <w:p w14:paraId="28F3900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735E62" w14:textId="77777777" w:rsidTr="006544F3">
              <w:tc>
                <w:tcPr>
                  <w:tcW w:w="5000" w:type="pct"/>
                </w:tcPr>
                <w:p w14:paraId="6C198E4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2F9FB8D" w14:textId="77777777" w:rsidTr="006544F3">
              <w:tc>
                <w:tcPr>
                  <w:tcW w:w="5000" w:type="pct"/>
                </w:tcPr>
                <w:p w14:paraId="03F8985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B345345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401F58" w:rsidRPr="006D5311" w14:paraId="1681A9E9" w14:textId="77777777" w:rsidTr="006544F3">
        <w:tc>
          <w:tcPr>
            <w:tcW w:w="2500" w:type="pct"/>
            <w:vAlign w:val="center"/>
          </w:tcPr>
          <w:p w14:paraId="0E648BE0" w14:textId="77777777" w:rsidR="00401F58" w:rsidRPr="00A113D3" w:rsidRDefault="00401F58" w:rsidP="006544F3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96"/>
                <w:szCs w:val="96"/>
                <w:lang w:bidi="ru-RU"/>
              </w:rPr>
            </w:pPr>
            <w:r w:rsidRPr="00A113D3"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lastRenderedPageBreak/>
              <w:t>Июль</w:t>
            </w:r>
          </w:p>
        </w:tc>
        <w:tc>
          <w:tcPr>
            <w:tcW w:w="2500" w:type="pct"/>
            <w:vAlign w:val="center"/>
          </w:tcPr>
          <w:p w14:paraId="4256C99F" w14:textId="139E9FB1" w:rsidR="00401F58" w:rsidRPr="00A113D3" w:rsidRDefault="00401F58" w:rsidP="006544F3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2027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07601E9F" w14:textId="77777777" w:rsidR="00401F58" w:rsidRPr="00A113D3" w:rsidRDefault="00401F58" w:rsidP="00401F5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401F58" w:rsidRPr="006D5311" w14:paraId="580352B9" w14:textId="77777777" w:rsidTr="006544F3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0D837E79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</w:rPr>
              <w:t>ПОНЕДЕЛЬНИК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0897B117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ВТОРНИК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3E717D9F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СРЕДА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2ED146E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ЧЕТВЕРГ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7C35875D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ПЯТНИЦА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2C96FEF6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СУББОТА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37BFE6BB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ВОСКРЕСЕНЬЕ</w:t>
            </w:r>
          </w:p>
        </w:tc>
      </w:tr>
      <w:tr w:rsidR="00401F58" w:rsidRPr="006D5311" w14:paraId="737AE0D3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3BFF98C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289654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F3BE324" w14:textId="77777777" w:rsidTr="006544F3">
              <w:tc>
                <w:tcPr>
                  <w:tcW w:w="5000" w:type="pct"/>
                </w:tcPr>
                <w:p w14:paraId="5795F74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F4A8D2" w14:textId="77777777" w:rsidTr="006544F3">
              <w:tc>
                <w:tcPr>
                  <w:tcW w:w="5000" w:type="pct"/>
                </w:tcPr>
                <w:p w14:paraId="2785A41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5A7D0EE" w14:textId="77777777" w:rsidTr="006544F3">
              <w:tc>
                <w:tcPr>
                  <w:tcW w:w="5000" w:type="pct"/>
                </w:tcPr>
                <w:p w14:paraId="60FD6F6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65BFE8" w14:textId="77777777" w:rsidTr="006544F3">
              <w:tc>
                <w:tcPr>
                  <w:tcW w:w="5000" w:type="pct"/>
                </w:tcPr>
                <w:p w14:paraId="420726B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93F44E1" w14:textId="77777777" w:rsidTr="006544F3">
              <w:tc>
                <w:tcPr>
                  <w:tcW w:w="5000" w:type="pct"/>
                </w:tcPr>
                <w:p w14:paraId="057FF74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30D6EA5" w14:textId="77777777" w:rsidTr="006544F3">
              <w:tc>
                <w:tcPr>
                  <w:tcW w:w="5000" w:type="pct"/>
                </w:tcPr>
                <w:p w14:paraId="2B42218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5A7CAB" w14:textId="57E405C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03B9000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B6D85F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BB0968" w14:textId="77777777" w:rsidTr="006544F3">
              <w:tc>
                <w:tcPr>
                  <w:tcW w:w="5000" w:type="pct"/>
                </w:tcPr>
                <w:p w14:paraId="6B43590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355A1BF" w14:textId="77777777" w:rsidTr="006544F3">
              <w:tc>
                <w:tcPr>
                  <w:tcW w:w="5000" w:type="pct"/>
                </w:tcPr>
                <w:p w14:paraId="4F64A68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431495" w14:textId="77777777" w:rsidTr="006544F3">
              <w:tc>
                <w:tcPr>
                  <w:tcW w:w="5000" w:type="pct"/>
                </w:tcPr>
                <w:p w14:paraId="672AFD4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34CDDE" w14:textId="77777777" w:rsidTr="006544F3">
              <w:tc>
                <w:tcPr>
                  <w:tcW w:w="5000" w:type="pct"/>
                </w:tcPr>
                <w:p w14:paraId="6379942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6337BCD" w14:textId="77777777" w:rsidTr="006544F3">
              <w:tc>
                <w:tcPr>
                  <w:tcW w:w="5000" w:type="pct"/>
                </w:tcPr>
                <w:p w14:paraId="66CA9E9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FD49C4F" w14:textId="77777777" w:rsidTr="006544F3">
              <w:tc>
                <w:tcPr>
                  <w:tcW w:w="5000" w:type="pct"/>
                </w:tcPr>
                <w:p w14:paraId="002112A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A7D32CD" w14:textId="6DC1BC45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4F7CE15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012E23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2E762F" w14:textId="77777777" w:rsidTr="006544F3">
              <w:tc>
                <w:tcPr>
                  <w:tcW w:w="5000" w:type="pct"/>
                </w:tcPr>
                <w:p w14:paraId="04DDE1D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90DEED7" w14:textId="77777777" w:rsidTr="006544F3">
              <w:tc>
                <w:tcPr>
                  <w:tcW w:w="5000" w:type="pct"/>
                </w:tcPr>
                <w:p w14:paraId="4478CAE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4935FDF" w14:textId="77777777" w:rsidTr="006544F3">
              <w:tc>
                <w:tcPr>
                  <w:tcW w:w="5000" w:type="pct"/>
                </w:tcPr>
                <w:p w14:paraId="56909AE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1636A1" w14:textId="77777777" w:rsidTr="006544F3">
              <w:tc>
                <w:tcPr>
                  <w:tcW w:w="5000" w:type="pct"/>
                </w:tcPr>
                <w:p w14:paraId="24D19A3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8BA760" w14:textId="77777777" w:rsidTr="006544F3">
              <w:tc>
                <w:tcPr>
                  <w:tcW w:w="5000" w:type="pct"/>
                </w:tcPr>
                <w:p w14:paraId="273A81A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3CE7CD" w14:textId="77777777" w:rsidTr="006544F3">
              <w:tc>
                <w:tcPr>
                  <w:tcW w:w="5000" w:type="pct"/>
                </w:tcPr>
                <w:p w14:paraId="2AA0D5F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6958E78" w14:textId="674D93B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264B9B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2877A1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3F1DE67" w14:textId="77777777" w:rsidTr="006544F3">
              <w:tc>
                <w:tcPr>
                  <w:tcW w:w="5000" w:type="pct"/>
                </w:tcPr>
                <w:p w14:paraId="6D35CC7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4707819" w14:textId="77777777" w:rsidTr="006544F3">
              <w:tc>
                <w:tcPr>
                  <w:tcW w:w="5000" w:type="pct"/>
                </w:tcPr>
                <w:p w14:paraId="30EDF8D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4C91D8" w14:textId="77777777" w:rsidTr="006544F3">
              <w:tc>
                <w:tcPr>
                  <w:tcW w:w="5000" w:type="pct"/>
                </w:tcPr>
                <w:p w14:paraId="59BC13B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9546121" w14:textId="77777777" w:rsidTr="006544F3">
              <w:tc>
                <w:tcPr>
                  <w:tcW w:w="5000" w:type="pct"/>
                </w:tcPr>
                <w:p w14:paraId="5783E0D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20A20E" w14:textId="77777777" w:rsidTr="006544F3">
              <w:tc>
                <w:tcPr>
                  <w:tcW w:w="5000" w:type="pct"/>
                </w:tcPr>
                <w:p w14:paraId="351F197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DDFEA6" w14:textId="77777777" w:rsidTr="006544F3">
              <w:tc>
                <w:tcPr>
                  <w:tcW w:w="5000" w:type="pct"/>
                </w:tcPr>
                <w:p w14:paraId="4FF5B2E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27EE3E6" w14:textId="17BDE14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D900A2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8F9ADD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F5525CB" w14:textId="77777777" w:rsidTr="006544F3">
              <w:tc>
                <w:tcPr>
                  <w:tcW w:w="5000" w:type="pct"/>
                </w:tcPr>
                <w:p w14:paraId="39E207E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80221A2" w14:textId="77777777" w:rsidTr="006544F3">
              <w:tc>
                <w:tcPr>
                  <w:tcW w:w="5000" w:type="pct"/>
                </w:tcPr>
                <w:p w14:paraId="7097BB8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F17A9E9" w14:textId="77777777" w:rsidTr="006544F3">
              <w:tc>
                <w:tcPr>
                  <w:tcW w:w="5000" w:type="pct"/>
                </w:tcPr>
                <w:p w14:paraId="54D0F36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E3765C5" w14:textId="77777777" w:rsidTr="006544F3">
              <w:tc>
                <w:tcPr>
                  <w:tcW w:w="5000" w:type="pct"/>
                </w:tcPr>
                <w:p w14:paraId="79DE3F8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10E5067" w14:textId="77777777" w:rsidTr="006544F3">
              <w:tc>
                <w:tcPr>
                  <w:tcW w:w="5000" w:type="pct"/>
                </w:tcPr>
                <w:p w14:paraId="0E48270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4256ADE" w14:textId="77777777" w:rsidTr="006544F3">
              <w:tc>
                <w:tcPr>
                  <w:tcW w:w="5000" w:type="pct"/>
                </w:tcPr>
                <w:p w14:paraId="1D2F218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A81A88B" w14:textId="0BD13C0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55EC4F4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B2BAF2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A695FB9" w14:textId="77777777" w:rsidTr="006544F3">
              <w:tc>
                <w:tcPr>
                  <w:tcW w:w="5000" w:type="pct"/>
                </w:tcPr>
                <w:p w14:paraId="65A9B3F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FB6D5D" w14:textId="77777777" w:rsidTr="006544F3">
              <w:tc>
                <w:tcPr>
                  <w:tcW w:w="5000" w:type="pct"/>
                </w:tcPr>
                <w:p w14:paraId="778A0C0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F0B0EAB" w14:textId="77777777" w:rsidTr="006544F3">
              <w:tc>
                <w:tcPr>
                  <w:tcW w:w="5000" w:type="pct"/>
                </w:tcPr>
                <w:p w14:paraId="199F4AF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0428A7" w14:textId="77777777" w:rsidTr="006544F3">
              <w:tc>
                <w:tcPr>
                  <w:tcW w:w="5000" w:type="pct"/>
                </w:tcPr>
                <w:p w14:paraId="363E670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CDD2CB1" w14:textId="77777777" w:rsidTr="006544F3">
              <w:tc>
                <w:tcPr>
                  <w:tcW w:w="5000" w:type="pct"/>
                </w:tcPr>
                <w:p w14:paraId="21985AB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C1930E7" w14:textId="77777777" w:rsidTr="006544F3">
              <w:tc>
                <w:tcPr>
                  <w:tcW w:w="5000" w:type="pct"/>
                </w:tcPr>
                <w:p w14:paraId="7C08790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D7602E2" w14:textId="1EFDCFE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26D45A7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359606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D26DDD" w14:textId="77777777" w:rsidTr="006544F3">
              <w:tc>
                <w:tcPr>
                  <w:tcW w:w="5000" w:type="pct"/>
                </w:tcPr>
                <w:p w14:paraId="3BA025A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2C4503" w14:textId="77777777" w:rsidTr="006544F3">
              <w:tc>
                <w:tcPr>
                  <w:tcW w:w="5000" w:type="pct"/>
                </w:tcPr>
                <w:p w14:paraId="68CD6F1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F9BD52B" w14:textId="77777777" w:rsidTr="006544F3">
              <w:tc>
                <w:tcPr>
                  <w:tcW w:w="5000" w:type="pct"/>
                </w:tcPr>
                <w:p w14:paraId="396054A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8A4281B" w14:textId="77777777" w:rsidTr="006544F3">
              <w:tc>
                <w:tcPr>
                  <w:tcW w:w="5000" w:type="pct"/>
                </w:tcPr>
                <w:p w14:paraId="584DB84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4C949F0" w14:textId="77777777" w:rsidTr="006544F3">
              <w:tc>
                <w:tcPr>
                  <w:tcW w:w="5000" w:type="pct"/>
                </w:tcPr>
                <w:p w14:paraId="0CA36E4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3C918B" w14:textId="77777777" w:rsidTr="006544F3">
              <w:tc>
                <w:tcPr>
                  <w:tcW w:w="5000" w:type="pct"/>
                </w:tcPr>
                <w:p w14:paraId="6926815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FA8380A" w14:textId="173D5D9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5485CD04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1A4F84B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C0FEEF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72D4CC8" w14:textId="77777777" w:rsidTr="006544F3">
              <w:tc>
                <w:tcPr>
                  <w:tcW w:w="5000" w:type="pct"/>
                </w:tcPr>
                <w:p w14:paraId="77A384D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2208D3" w14:textId="77777777" w:rsidTr="006544F3">
              <w:tc>
                <w:tcPr>
                  <w:tcW w:w="5000" w:type="pct"/>
                </w:tcPr>
                <w:p w14:paraId="7FE7728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CCB871A" w14:textId="77777777" w:rsidTr="006544F3">
              <w:tc>
                <w:tcPr>
                  <w:tcW w:w="5000" w:type="pct"/>
                </w:tcPr>
                <w:p w14:paraId="4DB967A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ED0B6B" w14:textId="77777777" w:rsidTr="006544F3">
              <w:tc>
                <w:tcPr>
                  <w:tcW w:w="5000" w:type="pct"/>
                </w:tcPr>
                <w:p w14:paraId="070AEB2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574C00B" w14:textId="77777777" w:rsidTr="006544F3">
              <w:tc>
                <w:tcPr>
                  <w:tcW w:w="5000" w:type="pct"/>
                </w:tcPr>
                <w:p w14:paraId="48DBDB3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E19283" w14:textId="77777777" w:rsidTr="006544F3">
              <w:tc>
                <w:tcPr>
                  <w:tcW w:w="5000" w:type="pct"/>
                </w:tcPr>
                <w:p w14:paraId="5AF8264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4BE9D2E" w14:textId="31A60CA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6830A5A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FA0D5A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FBF995D" w14:textId="77777777" w:rsidTr="006544F3">
              <w:tc>
                <w:tcPr>
                  <w:tcW w:w="5000" w:type="pct"/>
                </w:tcPr>
                <w:p w14:paraId="2D4FF6E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503852" w14:textId="77777777" w:rsidTr="006544F3">
              <w:tc>
                <w:tcPr>
                  <w:tcW w:w="5000" w:type="pct"/>
                </w:tcPr>
                <w:p w14:paraId="246B6D6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5CCCCAB" w14:textId="77777777" w:rsidTr="006544F3">
              <w:tc>
                <w:tcPr>
                  <w:tcW w:w="5000" w:type="pct"/>
                </w:tcPr>
                <w:p w14:paraId="488D74F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B18BB4" w14:textId="77777777" w:rsidTr="006544F3">
              <w:tc>
                <w:tcPr>
                  <w:tcW w:w="5000" w:type="pct"/>
                </w:tcPr>
                <w:p w14:paraId="4CD4AB0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026262" w14:textId="77777777" w:rsidTr="006544F3">
              <w:tc>
                <w:tcPr>
                  <w:tcW w:w="5000" w:type="pct"/>
                </w:tcPr>
                <w:p w14:paraId="5749244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BEE274" w14:textId="77777777" w:rsidTr="006544F3">
              <w:tc>
                <w:tcPr>
                  <w:tcW w:w="5000" w:type="pct"/>
                </w:tcPr>
                <w:p w14:paraId="72851D3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10278BE" w14:textId="3918A98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370C2B2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6DF13E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CD92ED" w14:textId="77777777" w:rsidTr="006544F3">
              <w:tc>
                <w:tcPr>
                  <w:tcW w:w="5000" w:type="pct"/>
                </w:tcPr>
                <w:p w14:paraId="68E0A95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EF3BFB4" w14:textId="77777777" w:rsidTr="006544F3">
              <w:tc>
                <w:tcPr>
                  <w:tcW w:w="5000" w:type="pct"/>
                </w:tcPr>
                <w:p w14:paraId="228A4E8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0D68E8D" w14:textId="77777777" w:rsidTr="006544F3">
              <w:tc>
                <w:tcPr>
                  <w:tcW w:w="5000" w:type="pct"/>
                </w:tcPr>
                <w:p w14:paraId="580E1F6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87D4E9" w14:textId="77777777" w:rsidTr="006544F3">
              <w:tc>
                <w:tcPr>
                  <w:tcW w:w="5000" w:type="pct"/>
                </w:tcPr>
                <w:p w14:paraId="3227878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79BC729" w14:textId="77777777" w:rsidTr="006544F3">
              <w:tc>
                <w:tcPr>
                  <w:tcW w:w="5000" w:type="pct"/>
                </w:tcPr>
                <w:p w14:paraId="42FFBA5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A9CFB4" w14:textId="77777777" w:rsidTr="006544F3">
              <w:tc>
                <w:tcPr>
                  <w:tcW w:w="5000" w:type="pct"/>
                </w:tcPr>
                <w:p w14:paraId="5E3454E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91DF31" w14:textId="008036F1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3CC7F2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82C3A7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C96D29F" w14:textId="77777777" w:rsidTr="006544F3">
              <w:tc>
                <w:tcPr>
                  <w:tcW w:w="5000" w:type="pct"/>
                </w:tcPr>
                <w:p w14:paraId="7737391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F974346" w14:textId="77777777" w:rsidTr="006544F3">
              <w:tc>
                <w:tcPr>
                  <w:tcW w:w="5000" w:type="pct"/>
                </w:tcPr>
                <w:p w14:paraId="611AE38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52E6B45" w14:textId="77777777" w:rsidTr="006544F3">
              <w:tc>
                <w:tcPr>
                  <w:tcW w:w="5000" w:type="pct"/>
                </w:tcPr>
                <w:p w14:paraId="48FCCC1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AC63BA7" w14:textId="77777777" w:rsidTr="006544F3">
              <w:tc>
                <w:tcPr>
                  <w:tcW w:w="5000" w:type="pct"/>
                </w:tcPr>
                <w:p w14:paraId="00D5F28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6260727" w14:textId="77777777" w:rsidTr="006544F3">
              <w:tc>
                <w:tcPr>
                  <w:tcW w:w="5000" w:type="pct"/>
                </w:tcPr>
                <w:p w14:paraId="11EB2CE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8919AD" w14:textId="77777777" w:rsidTr="006544F3">
              <w:tc>
                <w:tcPr>
                  <w:tcW w:w="5000" w:type="pct"/>
                </w:tcPr>
                <w:p w14:paraId="7BED169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3AAF085" w14:textId="0E6FC9B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3F2F7A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FD9DCA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DF59F7" w14:textId="77777777" w:rsidTr="006544F3">
              <w:tc>
                <w:tcPr>
                  <w:tcW w:w="5000" w:type="pct"/>
                </w:tcPr>
                <w:p w14:paraId="1B141E6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4FA275F" w14:textId="77777777" w:rsidTr="006544F3">
              <w:tc>
                <w:tcPr>
                  <w:tcW w:w="5000" w:type="pct"/>
                </w:tcPr>
                <w:p w14:paraId="2C8B3EE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AECFA10" w14:textId="77777777" w:rsidTr="006544F3">
              <w:tc>
                <w:tcPr>
                  <w:tcW w:w="5000" w:type="pct"/>
                </w:tcPr>
                <w:p w14:paraId="3BC54B7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B0EF183" w14:textId="77777777" w:rsidTr="006544F3">
              <w:tc>
                <w:tcPr>
                  <w:tcW w:w="5000" w:type="pct"/>
                </w:tcPr>
                <w:p w14:paraId="1041E58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F528470" w14:textId="77777777" w:rsidTr="006544F3">
              <w:tc>
                <w:tcPr>
                  <w:tcW w:w="5000" w:type="pct"/>
                </w:tcPr>
                <w:p w14:paraId="1754126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B700B7" w14:textId="77777777" w:rsidTr="006544F3">
              <w:tc>
                <w:tcPr>
                  <w:tcW w:w="5000" w:type="pct"/>
                </w:tcPr>
                <w:p w14:paraId="6BAF64B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1A356A8" w14:textId="3C38F9D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315796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2402D4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E0A809" w14:textId="77777777" w:rsidTr="006544F3">
              <w:tc>
                <w:tcPr>
                  <w:tcW w:w="5000" w:type="pct"/>
                </w:tcPr>
                <w:p w14:paraId="09E0030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D61B76E" w14:textId="77777777" w:rsidTr="006544F3">
              <w:tc>
                <w:tcPr>
                  <w:tcW w:w="5000" w:type="pct"/>
                </w:tcPr>
                <w:p w14:paraId="529B5D9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CDDCA50" w14:textId="77777777" w:rsidTr="006544F3">
              <w:tc>
                <w:tcPr>
                  <w:tcW w:w="5000" w:type="pct"/>
                </w:tcPr>
                <w:p w14:paraId="18C6C77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E34E42" w14:textId="77777777" w:rsidTr="006544F3">
              <w:tc>
                <w:tcPr>
                  <w:tcW w:w="5000" w:type="pct"/>
                </w:tcPr>
                <w:p w14:paraId="03A7228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29237B" w14:textId="77777777" w:rsidTr="006544F3">
              <w:tc>
                <w:tcPr>
                  <w:tcW w:w="5000" w:type="pct"/>
                </w:tcPr>
                <w:p w14:paraId="543E17F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8721D5" w14:textId="77777777" w:rsidTr="006544F3">
              <w:tc>
                <w:tcPr>
                  <w:tcW w:w="5000" w:type="pct"/>
                </w:tcPr>
                <w:p w14:paraId="5E4328F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829D89F" w14:textId="55010C5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1F07102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868295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86BF1BF" w14:textId="77777777" w:rsidTr="006544F3">
              <w:tc>
                <w:tcPr>
                  <w:tcW w:w="5000" w:type="pct"/>
                </w:tcPr>
                <w:p w14:paraId="6D03735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0EADA3" w14:textId="77777777" w:rsidTr="006544F3">
              <w:tc>
                <w:tcPr>
                  <w:tcW w:w="5000" w:type="pct"/>
                </w:tcPr>
                <w:p w14:paraId="2026080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4BE2FAC" w14:textId="77777777" w:rsidTr="006544F3">
              <w:tc>
                <w:tcPr>
                  <w:tcW w:w="5000" w:type="pct"/>
                </w:tcPr>
                <w:p w14:paraId="44282FC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A6B0059" w14:textId="77777777" w:rsidTr="006544F3">
              <w:tc>
                <w:tcPr>
                  <w:tcW w:w="5000" w:type="pct"/>
                </w:tcPr>
                <w:p w14:paraId="1F37CAC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013A3B0" w14:textId="77777777" w:rsidTr="006544F3">
              <w:tc>
                <w:tcPr>
                  <w:tcW w:w="5000" w:type="pct"/>
                </w:tcPr>
                <w:p w14:paraId="35F917D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0FBA90" w14:textId="77777777" w:rsidTr="006544F3">
              <w:tc>
                <w:tcPr>
                  <w:tcW w:w="5000" w:type="pct"/>
                </w:tcPr>
                <w:p w14:paraId="7C7B6CF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474EBC5" w14:textId="4E14C94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01710EB7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07A47D3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C16F43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EA4A68F" w14:textId="77777777" w:rsidTr="006544F3">
              <w:tc>
                <w:tcPr>
                  <w:tcW w:w="5000" w:type="pct"/>
                </w:tcPr>
                <w:p w14:paraId="4C644B2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6D7E86" w14:textId="77777777" w:rsidTr="006544F3">
              <w:tc>
                <w:tcPr>
                  <w:tcW w:w="5000" w:type="pct"/>
                </w:tcPr>
                <w:p w14:paraId="4D96920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7BA4E68" w14:textId="77777777" w:rsidTr="006544F3">
              <w:tc>
                <w:tcPr>
                  <w:tcW w:w="5000" w:type="pct"/>
                </w:tcPr>
                <w:p w14:paraId="179B9BF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17E7B1" w14:textId="77777777" w:rsidTr="006544F3">
              <w:tc>
                <w:tcPr>
                  <w:tcW w:w="5000" w:type="pct"/>
                </w:tcPr>
                <w:p w14:paraId="515ECE2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7406D2" w14:textId="77777777" w:rsidTr="006544F3">
              <w:tc>
                <w:tcPr>
                  <w:tcW w:w="5000" w:type="pct"/>
                </w:tcPr>
                <w:p w14:paraId="5920414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9D5788A" w14:textId="77777777" w:rsidTr="006544F3">
              <w:tc>
                <w:tcPr>
                  <w:tcW w:w="5000" w:type="pct"/>
                </w:tcPr>
                <w:p w14:paraId="0F36869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D7E1661" w14:textId="0CEC92C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60088A5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92D75A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60C8A0" w14:textId="77777777" w:rsidTr="006544F3">
              <w:tc>
                <w:tcPr>
                  <w:tcW w:w="5000" w:type="pct"/>
                </w:tcPr>
                <w:p w14:paraId="42B1499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867B3FF" w14:textId="77777777" w:rsidTr="006544F3">
              <w:tc>
                <w:tcPr>
                  <w:tcW w:w="5000" w:type="pct"/>
                </w:tcPr>
                <w:p w14:paraId="69FD606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DB54CE" w14:textId="77777777" w:rsidTr="006544F3">
              <w:tc>
                <w:tcPr>
                  <w:tcW w:w="5000" w:type="pct"/>
                </w:tcPr>
                <w:p w14:paraId="7D71050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F2EF2E" w14:textId="77777777" w:rsidTr="006544F3">
              <w:tc>
                <w:tcPr>
                  <w:tcW w:w="5000" w:type="pct"/>
                </w:tcPr>
                <w:p w14:paraId="40514C8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73A67DB" w14:textId="77777777" w:rsidTr="006544F3">
              <w:tc>
                <w:tcPr>
                  <w:tcW w:w="5000" w:type="pct"/>
                </w:tcPr>
                <w:p w14:paraId="47CE7A6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066CB3" w14:textId="77777777" w:rsidTr="006544F3">
              <w:tc>
                <w:tcPr>
                  <w:tcW w:w="5000" w:type="pct"/>
                </w:tcPr>
                <w:p w14:paraId="76AF1D5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C84E8DF" w14:textId="118DB85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5DBD492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1E65E5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D47BDF1" w14:textId="77777777" w:rsidTr="006544F3">
              <w:tc>
                <w:tcPr>
                  <w:tcW w:w="5000" w:type="pct"/>
                </w:tcPr>
                <w:p w14:paraId="41AD37F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5825ED" w14:textId="77777777" w:rsidTr="006544F3">
              <w:tc>
                <w:tcPr>
                  <w:tcW w:w="5000" w:type="pct"/>
                </w:tcPr>
                <w:p w14:paraId="344E928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94A880B" w14:textId="77777777" w:rsidTr="006544F3">
              <w:tc>
                <w:tcPr>
                  <w:tcW w:w="5000" w:type="pct"/>
                </w:tcPr>
                <w:p w14:paraId="61B3C99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0187E5" w14:textId="77777777" w:rsidTr="006544F3">
              <w:tc>
                <w:tcPr>
                  <w:tcW w:w="5000" w:type="pct"/>
                </w:tcPr>
                <w:p w14:paraId="4B51D91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F8E3AD5" w14:textId="77777777" w:rsidTr="006544F3">
              <w:tc>
                <w:tcPr>
                  <w:tcW w:w="5000" w:type="pct"/>
                </w:tcPr>
                <w:p w14:paraId="3BC7157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33418D" w14:textId="77777777" w:rsidTr="006544F3">
              <w:tc>
                <w:tcPr>
                  <w:tcW w:w="5000" w:type="pct"/>
                </w:tcPr>
                <w:p w14:paraId="6E73F2B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666ADCA" w14:textId="180B16E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A5C959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C260A0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0C52CFA" w14:textId="77777777" w:rsidTr="006544F3">
              <w:tc>
                <w:tcPr>
                  <w:tcW w:w="5000" w:type="pct"/>
                </w:tcPr>
                <w:p w14:paraId="6CE3F89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A2913F" w14:textId="77777777" w:rsidTr="006544F3">
              <w:tc>
                <w:tcPr>
                  <w:tcW w:w="5000" w:type="pct"/>
                </w:tcPr>
                <w:p w14:paraId="275B1E3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F0BC173" w14:textId="77777777" w:rsidTr="006544F3">
              <w:tc>
                <w:tcPr>
                  <w:tcW w:w="5000" w:type="pct"/>
                </w:tcPr>
                <w:p w14:paraId="10AB19D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0DB56D" w14:textId="77777777" w:rsidTr="006544F3">
              <w:tc>
                <w:tcPr>
                  <w:tcW w:w="5000" w:type="pct"/>
                </w:tcPr>
                <w:p w14:paraId="510918E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E13323" w14:textId="77777777" w:rsidTr="006544F3">
              <w:tc>
                <w:tcPr>
                  <w:tcW w:w="5000" w:type="pct"/>
                </w:tcPr>
                <w:p w14:paraId="59F6106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6C345F" w14:textId="77777777" w:rsidTr="006544F3">
              <w:tc>
                <w:tcPr>
                  <w:tcW w:w="5000" w:type="pct"/>
                </w:tcPr>
                <w:p w14:paraId="0D73A42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A21E4B2" w14:textId="0BC6294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DFF052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14F65B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78C689" w14:textId="77777777" w:rsidTr="006544F3">
              <w:tc>
                <w:tcPr>
                  <w:tcW w:w="5000" w:type="pct"/>
                </w:tcPr>
                <w:p w14:paraId="7B74E4C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AE86E23" w14:textId="77777777" w:rsidTr="006544F3">
              <w:tc>
                <w:tcPr>
                  <w:tcW w:w="5000" w:type="pct"/>
                </w:tcPr>
                <w:p w14:paraId="0A654A8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A85BEF" w14:textId="77777777" w:rsidTr="006544F3">
              <w:tc>
                <w:tcPr>
                  <w:tcW w:w="5000" w:type="pct"/>
                </w:tcPr>
                <w:p w14:paraId="71D619C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C4BC8D" w14:textId="77777777" w:rsidTr="006544F3">
              <w:tc>
                <w:tcPr>
                  <w:tcW w:w="5000" w:type="pct"/>
                </w:tcPr>
                <w:p w14:paraId="7EDBBBE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B941201" w14:textId="77777777" w:rsidTr="006544F3">
              <w:tc>
                <w:tcPr>
                  <w:tcW w:w="5000" w:type="pct"/>
                </w:tcPr>
                <w:p w14:paraId="6C823E1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AD4653" w14:textId="77777777" w:rsidTr="006544F3">
              <w:tc>
                <w:tcPr>
                  <w:tcW w:w="5000" w:type="pct"/>
                </w:tcPr>
                <w:p w14:paraId="5A8385B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C6FA243" w14:textId="6F0B3AA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520AC04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1B0C27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937A3C" w14:textId="77777777" w:rsidTr="006544F3">
              <w:tc>
                <w:tcPr>
                  <w:tcW w:w="5000" w:type="pct"/>
                </w:tcPr>
                <w:p w14:paraId="7173E13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2F59AF" w14:textId="77777777" w:rsidTr="006544F3">
              <w:tc>
                <w:tcPr>
                  <w:tcW w:w="5000" w:type="pct"/>
                </w:tcPr>
                <w:p w14:paraId="05C50A7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E50F83" w14:textId="77777777" w:rsidTr="006544F3">
              <w:tc>
                <w:tcPr>
                  <w:tcW w:w="5000" w:type="pct"/>
                </w:tcPr>
                <w:p w14:paraId="7A90825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5DC596" w14:textId="77777777" w:rsidTr="006544F3">
              <w:tc>
                <w:tcPr>
                  <w:tcW w:w="5000" w:type="pct"/>
                </w:tcPr>
                <w:p w14:paraId="3290C83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EA0C6A" w14:textId="77777777" w:rsidTr="006544F3">
              <w:tc>
                <w:tcPr>
                  <w:tcW w:w="5000" w:type="pct"/>
                </w:tcPr>
                <w:p w14:paraId="6372030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BF29872" w14:textId="77777777" w:rsidTr="006544F3">
              <w:tc>
                <w:tcPr>
                  <w:tcW w:w="5000" w:type="pct"/>
                </w:tcPr>
                <w:p w14:paraId="58EB0A2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4CF326B" w14:textId="43BFD20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79EFFD9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BCE070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7BDBD3" w14:textId="77777777" w:rsidTr="006544F3">
              <w:tc>
                <w:tcPr>
                  <w:tcW w:w="5000" w:type="pct"/>
                </w:tcPr>
                <w:p w14:paraId="06E1761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11EE7F" w14:textId="77777777" w:rsidTr="006544F3">
              <w:tc>
                <w:tcPr>
                  <w:tcW w:w="5000" w:type="pct"/>
                </w:tcPr>
                <w:p w14:paraId="34ACD91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BCE38D" w14:textId="77777777" w:rsidTr="006544F3">
              <w:tc>
                <w:tcPr>
                  <w:tcW w:w="5000" w:type="pct"/>
                </w:tcPr>
                <w:p w14:paraId="58F76A7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96CA591" w14:textId="77777777" w:rsidTr="006544F3">
              <w:tc>
                <w:tcPr>
                  <w:tcW w:w="5000" w:type="pct"/>
                </w:tcPr>
                <w:p w14:paraId="37725D2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F8A8D56" w14:textId="77777777" w:rsidTr="006544F3">
              <w:tc>
                <w:tcPr>
                  <w:tcW w:w="5000" w:type="pct"/>
                </w:tcPr>
                <w:p w14:paraId="181883F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8062EB" w14:textId="77777777" w:rsidTr="006544F3">
              <w:tc>
                <w:tcPr>
                  <w:tcW w:w="5000" w:type="pct"/>
                </w:tcPr>
                <w:p w14:paraId="015D25D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15FC0B7" w14:textId="20423A8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55777BC7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793C40E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94E3B0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C7CB89" w14:textId="77777777" w:rsidTr="006544F3">
              <w:tc>
                <w:tcPr>
                  <w:tcW w:w="5000" w:type="pct"/>
                </w:tcPr>
                <w:p w14:paraId="1791F74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3C5D44" w14:textId="77777777" w:rsidTr="006544F3">
              <w:tc>
                <w:tcPr>
                  <w:tcW w:w="5000" w:type="pct"/>
                </w:tcPr>
                <w:p w14:paraId="6CD82CD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A0DAF92" w14:textId="77777777" w:rsidTr="006544F3">
              <w:tc>
                <w:tcPr>
                  <w:tcW w:w="5000" w:type="pct"/>
                </w:tcPr>
                <w:p w14:paraId="72D2BF9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BD59F61" w14:textId="77777777" w:rsidTr="006544F3">
              <w:tc>
                <w:tcPr>
                  <w:tcW w:w="5000" w:type="pct"/>
                </w:tcPr>
                <w:p w14:paraId="1A153D1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71C5B93" w14:textId="77777777" w:rsidTr="006544F3">
              <w:tc>
                <w:tcPr>
                  <w:tcW w:w="5000" w:type="pct"/>
                </w:tcPr>
                <w:p w14:paraId="0D50280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EB9BF43" w14:textId="77777777" w:rsidTr="006544F3">
              <w:tc>
                <w:tcPr>
                  <w:tcW w:w="5000" w:type="pct"/>
                </w:tcPr>
                <w:p w14:paraId="75F1F7B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6EB50C6" w14:textId="75D30B3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2CA357F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C8670D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389C7D" w14:textId="77777777" w:rsidTr="006544F3">
              <w:tc>
                <w:tcPr>
                  <w:tcW w:w="5000" w:type="pct"/>
                </w:tcPr>
                <w:p w14:paraId="1173A97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FE86F82" w14:textId="77777777" w:rsidTr="006544F3">
              <w:tc>
                <w:tcPr>
                  <w:tcW w:w="5000" w:type="pct"/>
                </w:tcPr>
                <w:p w14:paraId="1FD8169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B823E7A" w14:textId="77777777" w:rsidTr="006544F3">
              <w:tc>
                <w:tcPr>
                  <w:tcW w:w="5000" w:type="pct"/>
                </w:tcPr>
                <w:p w14:paraId="530AAC5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B0A77D" w14:textId="77777777" w:rsidTr="006544F3">
              <w:tc>
                <w:tcPr>
                  <w:tcW w:w="5000" w:type="pct"/>
                </w:tcPr>
                <w:p w14:paraId="2EA3A2F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F8EE69" w14:textId="77777777" w:rsidTr="006544F3">
              <w:tc>
                <w:tcPr>
                  <w:tcW w:w="5000" w:type="pct"/>
                </w:tcPr>
                <w:p w14:paraId="52164F9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AAB66A" w14:textId="77777777" w:rsidTr="006544F3">
              <w:tc>
                <w:tcPr>
                  <w:tcW w:w="5000" w:type="pct"/>
                </w:tcPr>
                <w:p w14:paraId="34DF0AB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F24F998" w14:textId="19ADAC7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35112E2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888041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CE3313A" w14:textId="77777777" w:rsidTr="006544F3">
              <w:tc>
                <w:tcPr>
                  <w:tcW w:w="5000" w:type="pct"/>
                </w:tcPr>
                <w:p w14:paraId="6F24ABE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DEAB6B" w14:textId="77777777" w:rsidTr="006544F3">
              <w:tc>
                <w:tcPr>
                  <w:tcW w:w="5000" w:type="pct"/>
                </w:tcPr>
                <w:p w14:paraId="62E4716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9FCEA21" w14:textId="77777777" w:rsidTr="006544F3">
              <w:tc>
                <w:tcPr>
                  <w:tcW w:w="5000" w:type="pct"/>
                </w:tcPr>
                <w:p w14:paraId="29631A8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FACFB0E" w14:textId="77777777" w:rsidTr="006544F3">
              <w:tc>
                <w:tcPr>
                  <w:tcW w:w="5000" w:type="pct"/>
                </w:tcPr>
                <w:p w14:paraId="56AEEC5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C746344" w14:textId="77777777" w:rsidTr="006544F3">
              <w:tc>
                <w:tcPr>
                  <w:tcW w:w="5000" w:type="pct"/>
                </w:tcPr>
                <w:p w14:paraId="7A2805D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077123" w14:textId="77777777" w:rsidTr="006544F3">
              <w:tc>
                <w:tcPr>
                  <w:tcW w:w="5000" w:type="pct"/>
                </w:tcPr>
                <w:p w14:paraId="48110C0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58C2A93" w14:textId="5992C69B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FF7960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D4A219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FB3776D" w14:textId="77777777" w:rsidTr="006544F3">
              <w:tc>
                <w:tcPr>
                  <w:tcW w:w="5000" w:type="pct"/>
                </w:tcPr>
                <w:p w14:paraId="0843E4F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480C75B" w14:textId="77777777" w:rsidTr="006544F3">
              <w:tc>
                <w:tcPr>
                  <w:tcW w:w="5000" w:type="pct"/>
                </w:tcPr>
                <w:p w14:paraId="12F9641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22D2E8D" w14:textId="77777777" w:rsidTr="006544F3">
              <w:tc>
                <w:tcPr>
                  <w:tcW w:w="5000" w:type="pct"/>
                </w:tcPr>
                <w:p w14:paraId="5B6CA61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9987CB" w14:textId="77777777" w:rsidTr="006544F3">
              <w:tc>
                <w:tcPr>
                  <w:tcW w:w="5000" w:type="pct"/>
                </w:tcPr>
                <w:p w14:paraId="4A5FC1C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896E1E8" w14:textId="77777777" w:rsidTr="006544F3">
              <w:tc>
                <w:tcPr>
                  <w:tcW w:w="5000" w:type="pct"/>
                </w:tcPr>
                <w:p w14:paraId="5AFB5FC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3097B2" w14:textId="77777777" w:rsidTr="006544F3">
              <w:tc>
                <w:tcPr>
                  <w:tcW w:w="5000" w:type="pct"/>
                </w:tcPr>
                <w:p w14:paraId="4F65887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4383B11" w14:textId="3BAE27B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F3A264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C3EC5E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E73BB8" w14:textId="77777777" w:rsidTr="006544F3">
              <w:tc>
                <w:tcPr>
                  <w:tcW w:w="5000" w:type="pct"/>
                </w:tcPr>
                <w:p w14:paraId="34DA331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3FD4E9B" w14:textId="77777777" w:rsidTr="006544F3">
              <w:tc>
                <w:tcPr>
                  <w:tcW w:w="5000" w:type="pct"/>
                </w:tcPr>
                <w:p w14:paraId="0EEAE26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757045" w14:textId="77777777" w:rsidTr="006544F3">
              <w:tc>
                <w:tcPr>
                  <w:tcW w:w="5000" w:type="pct"/>
                </w:tcPr>
                <w:p w14:paraId="07BD767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A035F98" w14:textId="77777777" w:rsidTr="006544F3">
              <w:tc>
                <w:tcPr>
                  <w:tcW w:w="5000" w:type="pct"/>
                </w:tcPr>
                <w:p w14:paraId="5660C8C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01FED7" w14:textId="77777777" w:rsidTr="006544F3">
              <w:tc>
                <w:tcPr>
                  <w:tcW w:w="5000" w:type="pct"/>
                </w:tcPr>
                <w:p w14:paraId="4E773A3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F4663EA" w14:textId="77777777" w:rsidTr="006544F3">
              <w:tc>
                <w:tcPr>
                  <w:tcW w:w="5000" w:type="pct"/>
                </w:tcPr>
                <w:p w14:paraId="1A9A5F4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A73CD2B" w14:textId="5AE51631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28AEB6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792B73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305CE04" w14:textId="77777777" w:rsidTr="006544F3">
              <w:tc>
                <w:tcPr>
                  <w:tcW w:w="5000" w:type="pct"/>
                </w:tcPr>
                <w:p w14:paraId="4676B4E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023BCF" w14:textId="77777777" w:rsidTr="006544F3">
              <w:tc>
                <w:tcPr>
                  <w:tcW w:w="5000" w:type="pct"/>
                </w:tcPr>
                <w:p w14:paraId="20BD44B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EC425B1" w14:textId="77777777" w:rsidTr="006544F3">
              <w:tc>
                <w:tcPr>
                  <w:tcW w:w="5000" w:type="pct"/>
                </w:tcPr>
                <w:p w14:paraId="28BD3C6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07F24B" w14:textId="77777777" w:rsidTr="006544F3">
              <w:tc>
                <w:tcPr>
                  <w:tcW w:w="5000" w:type="pct"/>
                </w:tcPr>
                <w:p w14:paraId="45E7006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65F508" w14:textId="77777777" w:rsidTr="006544F3">
              <w:tc>
                <w:tcPr>
                  <w:tcW w:w="5000" w:type="pct"/>
                </w:tcPr>
                <w:p w14:paraId="2DE716E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16A9C08" w14:textId="77777777" w:rsidTr="006544F3">
              <w:tc>
                <w:tcPr>
                  <w:tcW w:w="5000" w:type="pct"/>
                </w:tcPr>
                <w:p w14:paraId="0376035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1F0DC09" w14:textId="5E5584C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5948705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0362C2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7C3A6D" w14:textId="77777777" w:rsidTr="006544F3">
              <w:tc>
                <w:tcPr>
                  <w:tcW w:w="5000" w:type="pct"/>
                </w:tcPr>
                <w:p w14:paraId="4B0A9ED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4D8CBB8" w14:textId="77777777" w:rsidTr="006544F3">
              <w:tc>
                <w:tcPr>
                  <w:tcW w:w="5000" w:type="pct"/>
                </w:tcPr>
                <w:p w14:paraId="45DA5AC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EE85137" w14:textId="77777777" w:rsidTr="006544F3">
              <w:tc>
                <w:tcPr>
                  <w:tcW w:w="5000" w:type="pct"/>
                </w:tcPr>
                <w:p w14:paraId="6C0C4CB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840D74F" w14:textId="77777777" w:rsidTr="006544F3">
              <w:tc>
                <w:tcPr>
                  <w:tcW w:w="5000" w:type="pct"/>
                </w:tcPr>
                <w:p w14:paraId="2180762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01C7BF6" w14:textId="77777777" w:rsidTr="006544F3">
              <w:tc>
                <w:tcPr>
                  <w:tcW w:w="5000" w:type="pct"/>
                </w:tcPr>
                <w:p w14:paraId="4A90CD3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51E9C1" w14:textId="77777777" w:rsidTr="006544F3">
              <w:tc>
                <w:tcPr>
                  <w:tcW w:w="5000" w:type="pct"/>
                </w:tcPr>
                <w:p w14:paraId="4FCC57D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A81827A" w14:textId="000BFA8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74F3B447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67429BC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3D46C1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EA6117" w14:textId="77777777" w:rsidTr="006544F3">
              <w:tc>
                <w:tcPr>
                  <w:tcW w:w="5000" w:type="pct"/>
                </w:tcPr>
                <w:p w14:paraId="015FAFD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94467CD" w14:textId="77777777" w:rsidTr="006544F3">
              <w:tc>
                <w:tcPr>
                  <w:tcW w:w="5000" w:type="pct"/>
                </w:tcPr>
                <w:p w14:paraId="109B84D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671717" w14:textId="77777777" w:rsidTr="006544F3">
              <w:tc>
                <w:tcPr>
                  <w:tcW w:w="5000" w:type="pct"/>
                </w:tcPr>
                <w:p w14:paraId="104EFDB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0C3F2C" w14:textId="77777777" w:rsidTr="006544F3">
              <w:tc>
                <w:tcPr>
                  <w:tcW w:w="5000" w:type="pct"/>
                </w:tcPr>
                <w:p w14:paraId="2AED922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EE28699" w14:textId="77777777" w:rsidTr="006544F3">
              <w:tc>
                <w:tcPr>
                  <w:tcW w:w="5000" w:type="pct"/>
                </w:tcPr>
                <w:p w14:paraId="2BE081D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FE50595" w14:textId="77777777" w:rsidTr="006544F3">
              <w:tc>
                <w:tcPr>
                  <w:tcW w:w="5000" w:type="pct"/>
                </w:tcPr>
                <w:p w14:paraId="335285D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01410BB" w14:textId="7224CE5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62FCDDA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CD2831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2A615D" w14:textId="77777777" w:rsidTr="006544F3">
              <w:tc>
                <w:tcPr>
                  <w:tcW w:w="5000" w:type="pct"/>
                </w:tcPr>
                <w:p w14:paraId="19D136A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C96F37B" w14:textId="77777777" w:rsidTr="006544F3">
              <w:tc>
                <w:tcPr>
                  <w:tcW w:w="5000" w:type="pct"/>
                </w:tcPr>
                <w:p w14:paraId="16E5E53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4C4A24B" w14:textId="77777777" w:rsidTr="006544F3">
              <w:tc>
                <w:tcPr>
                  <w:tcW w:w="5000" w:type="pct"/>
                </w:tcPr>
                <w:p w14:paraId="1607654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C506DB" w14:textId="77777777" w:rsidTr="006544F3">
              <w:tc>
                <w:tcPr>
                  <w:tcW w:w="5000" w:type="pct"/>
                </w:tcPr>
                <w:p w14:paraId="7692E0B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18AD4E6" w14:textId="77777777" w:rsidTr="006544F3">
              <w:tc>
                <w:tcPr>
                  <w:tcW w:w="5000" w:type="pct"/>
                </w:tcPr>
                <w:p w14:paraId="50A4E8F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696BEA9" w14:textId="77777777" w:rsidTr="006544F3">
              <w:tc>
                <w:tcPr>
                  <w:tcW w:w="5000" w:type="pct"/>
                </w:tcPr>
                <w:p w14:paraId="2616751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01D21ED" w14:textId="7916CAA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7FCF863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8AB545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25F085" w14:textId="77777777" w:rsidTr="006544F3">
              <w:tc>
                <w:tcPr>
                  <w:tcW w:w="5000" w:type="pct"/>
                </w:tcPr>
                <w:p w14:paraId="575DBCE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06CF51" w14:textId="77777777" w:rsidTr="006544F3">
              <w:tc>
                <w:tcPr>
                  <w:tcW w:w="5000" w:type="pct"/>
                </w:tcPr>
                <w:p w14:paraId="4488F40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24C193A" w14:textId="77777777" w:rsidTr="006544F3">
              <w:tc>
                <w:tcPr>
                  <w:tcW w:w="5000" w:type="pct"/>
                </w:tcPr>
                <w:p w14:paraId="014C2C4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9EBDA6" w14:textId="77777777" w:rsidTr="006544F3">
              <w:tc>
                <w:tcPr>
                  <w:tcW w:w="5000" w:type="pct"/>
                </w:tcPr>
                <w:p w14:paraId="1C70BA1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1780331" w14:textId="77777777" w:rsidTr="006544F3">
              <w:tc>
                <w:tcPr>
                  <w:tcW w:w="5000" w:type="pct"/>
                </w:tcPr>
                <w:p w14:paraId="03DE47E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9F70984" w14:textId="77777777" w:rsidTr="006544F3">
              <w:tc>
                <w:tcPr>
                  <w:tcW w:w="5000" w:type="pct"/>
                </w:tcPr>
                <w:p w14:paraId="741F25B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34F421" w14:textId="74F35A3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02C41C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B86746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16271C" w14:textId="77777777" w:rsidTr="006544F3">
              <w:tc>
                <w:tcPr>
                  <w:tcW w:w="5000" w:type="pct"/>
                </w:tcPr>
                <w:p w14:paraId="0CE519A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9671D91" w14:textId="77777777" w:rsidTr="006544F3">
              <w:tc>
                <w:tcPr>
                  <w:tcW w:w="5000" w:type="pct"/>
                </w:tcPr>
                <w:p w14:paraId="08E7384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935FA1B" w14:textId="77777777" w:rsidTr="006544F3">
              <w:tc>
                <w:tcPr>
                  <w:tcW w:w="5000" w:type="pct"/>
                </w:tcPr>
                <w:p w14:paraId="73E5FD5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DA76810" w14:textId="77777777" w:rsidTr="006544F3">
              <w:tc>
                <w:tcPr>
                  <w:tcW w:w="5000" w:type="pct"/>
                </w:tcPr>
                <w:p w14:paraId="06C8BA8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AB8698C" w14:textId="77777777" w:rsidTr="006544F3">
              <w:tc>
                <w:tcPr>
                  <w:tcW w:w="5000" w:type="pct"/>
                </w:tcPr>
                <w:p w14:paraId="7A50040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4138FDF" w14:textId="77777777" w:rsidTr="006544F3">
              <w:tc>
                <w:tcPr>
                  <w:tcW w:w="5000" w:type="pct"/>
                </w:tcPr>
                <w:p w14:paraId="3FB5FF6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D83311C" w14:textId="1BA7F72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AFC1EE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CFFC38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A4C656" w14:textId="77777777" w:rsidTr="006544F3">
              <w:tc>
                <w:tcPr>
                  <w:tcW w:w="5000" w:type="pct"/>
                </w:tcPr>
                <w:p w14:paraId="253970B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475ED6" w14:textId="77777777" w:rsidTr="006544F3">
              <w:tc>
                <w:tcPr>
                  <w:tcW w:w="5000" w:type="pct"/>
                </w:tcPr>
                <w:p w14:paraId="7759A62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D384DA0" w14:textId="77777777" w:rsidTr="006544F3">
              <w:tc>
                <w:tcPr>
                  <w:tcW w:w="5000" w:type="pct"/>
                </w:tcPr>
                <w:p w14:paraId="5E0E149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EB839F" w14:textId="77777777" w:rsidTr="006544F3">
              <w:tc>
                <w:tcPr>
                  <w:tcW w:w="5000" w:type="pct"/>
                </w:tcPr>
                <w:p w14:paraId="5406E77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D8C1C34" w14:textId="77777777" w:rsidTr="006544F3">
              <w:tc>
                <w:tcPr>
                  <w:tcW w:w="5000" w:type="pct"/>
                </w:tcPr>
                <w:p w14:paraId="1125431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779E8D" w14:textId="77777777" w:rsidTr="006544F3">
              <w:tc>
                <w:tcPr>
                  <w:tcW w:w="5000" w:type="pct"/>
                </w:tcPr>
                <w:p w14:paraId="6322D5F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A0A730B" w14:textId="2212B5D5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5E96D83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DEC557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0A4E552" w14:textId="77777777" w:rsidTr="006544F3">
              <w:tc>
                <w:tcPr>
                  <w:tcW w:w="5000" w:type="pct"/>
                </w:tcPr>
                <w:p w14:paraId="5BF0D19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677A7E2" w14:textId="77777777" w:rsidTr="006544F3">
              <w:tc>
                <w:tcPr>
                  <w:tcW w:w="5000" w:type="pct"/>
                </w:tcPr>
                <w:p w14:paraId="10FE4A5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1EBEF7" w14:textId="77777777" w:rsidTr="006544F3">
              <w:tc>
                <w:tcPr>
                  <w:tcW w:w="5000" w:type="pct"/>
                </w:tcPr>
                <w:p w14:paraId="3770314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6AABBE0" w14:textId="77777777" w:rsidTr="006544F3">
              <w:tc>
                <w:tcPr>
                  <w:tcW w:w="5000" w:type="pct"/>
                </w:tcPr>
                <w:p w14:paraId="4490EB9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9074326" w14:textId="77777777" w:rsidTr="006544F3">
              <w:tc>
                <w:tcPr>
                  <w:tcW w:w="5000" w:type="pct"/>
                </w:tcPr>
                <w:p w14:paraId="5EF646C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097D228" w14:textId="77777777" w:rsidTr="006544F3">
              <w:tc>
                <w:tcPr>
                  <w:tcW w:w="5000" w:type="pct"/>
                </w:tcPr>
                <w:p w14:paraId="16A7DB6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B663208" w14:textId="574722C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47C31F9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A9A2D2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33A6B60" w14:textId="77777777" w:rsidTr="006544F3">
              <w:tc>
                <w:tcPr>
                  <w:tcW w:w="5000" w:type="pct"/>
                </w:tcPr>
                <w:p w14:paraId="23A099D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00573CE" w14:textId="77777777" w:rsidTr="006544F3">
              <w:tc>
                <w:tcPr>
                  <w:tcW w:w="5000" w:type="pct"/>
                </w:tcPr>
                <w:p w14:paraId="53362A6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E2525EB" w14:textId="77777777" w:rsidTr="006544F3">
              <w:tc>
                <w:tcPr>
                  <w:tcW w:w="5000" w:type="pct"/>
                </w:tcPr>
                <w:p w14:paraId="4C387D2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E7B3B15" w14:textId="77777777" w:rsidTr="006544F3">
              <w:tc>
                <w:tcPr>
                  <w:tcW w:w="5000" w:type="pct"/>
                </w:tcPr>
                <w:p w14:paraId="622C746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6E515A" w14:textId="77777777" w:rsidTr="006544F3">
              <w:tc>
                <w:tcPr>
                  <w:tcW w:w="5000" w:type="pct"/>
                </w:tcPr>
                <w:p w14:paraId="38968B6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641237" w14:textId="77777777" w:rsidTr="006544F3">
              <w:tc>
                <w:tcPr>
                  <w:tcW w:w="5000" w:type="pct"/>
                </w:tcPr>
                <w:p w14:paraId="5D338AE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31B9A1B" w14:textId="5E61312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0552A22C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00852FF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4580A0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EAE4D7" w14:textId="77777777" w:rsidTr="006544F3">
              <w:tc>
                <w:tcPr>
                  <w:tcW w:w="5000" w:type="pct"/>
                </w:tcPr>
                <w:p w14:paraId="108E01E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D09971" w14:textId="77777777" w:rsidTr="006544F3">
              <w:tc>
                <w:tcPr>
                  <w:tcW w:w="5000" w:type="pct"/>
                </w:tcPr>
                <w:p w14:paraId="7859D1C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37AA7E" w14:textId="77777777" w:rsidTr="006544F3">
              <w:tc>
                <w:tcPr>
                  <w:tcW w:w="5000" w:type="pct"/>
                </w:tcPr>
                <w:p w14:paraId="659B487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73A9711" w14:textId="77777777" w:rsidTr="006544F3">
              <w:tc>
                <w:tcPr>
                  <w:tcW w:w="5000" w:type="pct"/>
                </w:tcPr>
                <w:p w14:paraId="1F944C2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9DE91D7" w14:textId="77777777" w:rsidTr="006544F3">
              <w:tc>
                <w:tcPr>
                  <w:tcW w:w="5000" w:type="pct"/>
                </w:tcPr>
                <w:p w14:paraId="3DC216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250D1A" w14:textId="77777777" w:rsidTr="006544F3">
              <w:tc>
                <w:tcPr>
                  <w:tcW w:w="5000" w:type="pct"/>
                </w:tcPr>
                <w:p w14:paraId="4A8DC75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47476A2" w14:textId="745E1C4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737EC998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2F81D0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39D5F55" w14:textId="77777777" w:rsidTr="006544F3">
              <w:tc>
                <w:tcPr>
                  <w:tcW w:w="5000" w:type="pct"/>
                </w:tcPr>
                <w:p w14:paraId="6208B89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9F67C3" w14:textId="77777777" w:rsidTr="006544F3">
              <w:tc>
                <w:tcPr>
                  <w:tcW w:w="5000" w:type="pct"/>
                </w:tcPr>
                <w:p w14:paraId="475EEC6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6EF186" w14:textId="77777777" w:rsidTr="006544F3">
              <w:tc>
                <w:tcPr>
                  <w:tcW w:w="5000" w:type="pct"/>
                </w:tcPr>
                <w:p w14:paraId="415C567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0ADC5F3" w14:textId="77777777" w:rsidTr="006544F3">
              <w:tc>
                <w:tcPr>
                  <w:tcW w:w="5000" w:type="pct"/>
                </w:tcPr>
                <w:p w14:paraId="51345BA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DA16705" w14:textId="77777777" w:rsidTr="006544F3">
              <w:tc>
                <w:tcPr>
                  <w:tcW w:w="5000" w:type="pct"/>
                </w:tcPr>
                <w:p w14:paraId="058FEDC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48E80C" w14:textId="77777777" w:rsidTr="006544F3">
              <w:tc>
                <w:tcPr>
                  <w:tcW w:w="5000" w:type="pct"/>
                </w:tcPr>
                <w:p w14:paraId="33FA1D7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0FAE656" w14:textId="1F32B741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68E0CB65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46319C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2EEF597" w14:textId="77777777" w:rsidTr="006544F3">
              <w:tc>
                <w:tcPr>
                  <w:tcW w:w="5000" w:type="pct"/>
                </w:tcPr>
                <w:p w14:paraId="12E7D54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D9EB03" w14:textId="77777777" w:rsidTr="006544F3">
              <w:tc>
                <w:tcPr>
                  <w:tcW w:w="5000" w:type="pct"/>
                </w:tcPr>
                <w:p w14:paraId="04507D0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37659BA" w14:textId="77777777" w:rsidTr="006544F3">
              <w:tc>
                <w:tcPr>
                  <w:tcW w:w="5000" w:type="pct"/>
                </w:tcPr>
                <w:p w14:paraId="291987A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2E1E51C" w14:textId="77777777" w:rsidTr="006544F3">
              <w:tc>
                <w:tcPr>
                  <w:tcW w:w="5000" w:type="pct"/>
                </w:tcPr>
                <w:p w14:paraId="7E5D0DA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D069A0" w14:textId="77777777" w:rsidTr="006544F3">
              <w:tc>
                <w:tcPr>
                  <w:tcW w:w="5000" w:type="pct"/>
                </w:tcPr>
                <w:p w14:paraId="3F1F3F6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076CB26" w14:textId="77777777" w:rsidTr="006544F3">
              <w:tc>
                <w:tcPr>
                  <w:tcW w:w="5000" w:type="pct"/>
                </w:tcPr>
                <w:p w14:paraId="5270E7B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5C3EF4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09972A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5E801C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5F389F" w14:textId="77777777" w:rsidTr="006544F3">
              <w:tc>
                <w:tcPr>
                  <w:tcW w:w="5000" w:type="pct"/>
                </w:tcPr>
                <w:p w14:paraId="09CF78F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9D1F901" w14:textId="77777777" w:rsidTr="006544F3">
              <w:tc>
                <w:tcPr>
                  <w:tcW w:w="5000" w:type="pct"/>
                </w:tcPr>
                <w:p w14:paraId="1B0C16C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FB660C" w14:textId="77777777" w:rsidTr="006544F3">
              <w:tc>
                <w:tcPr>
                  <w:tcW w:w="5000" w:type="pct"/>
                </w:tcPr>
                <w:p w14:paraId="474A5DC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7C01626" w14:textId="77777777" w:rsidTr="006544F3">
              <w:tc>
                <w:tcPr>
                  <w:tcW w:w="5000" w:type="pct"/>
                </w:tcPr>
                <w:p w14:paraId="69867EE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3ACD86D" w14:textId="77777777" w:rsidTr="006544F3">
              <w:tc>
                <w:tcPr>
                  <w:tcW w:w="5000" w:type="pct"/>
                </w:tcPr>
                <w:p w14:paraId="4F1E97A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0C69BD" w14:textId="77777777" w:rsidTr="006544F3">
              <w:tc>
                <w:tcPr>
                  <w:tcW w:w="5000" w:type="pct"/>
                </w:tcPr>
                <w:p w14:paraId="78F7C9F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841637B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ACC502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F924E2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C3C40C2" w14:textId="77777777" w:rsidTr="006544F3">
              <w:tc>
                <w:tcPr>
                  <w:tcW w:w="5000" w:type="pct"/>
                </w:tcPr>
                <w:p w14:paraId="5B2B03C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76022D1" w14:textId="77777777" w:rsidTr="006544F3">
              <w:tc>
                <w:tcPr>
                  <w:tcW w:w="5000" w:type="pct"/>
                </w:tcPr>
                <w:p w14:paraId="4E8D220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87A7567" w14:textId="77777777" w:rsidTr="006544F3">
              <w:tc>
                <w:tcPr>
                  <w:tcW w:w="5000" w:type="pct"/>
                </w:tcPr>
                <w:p w14:paraId="5E247A7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EDA9D0" w14:textId="77777777" w:rsidTr="006544F3">
              <w:tc>
                <w:tcPr>
                  <w:tcW w:w="5000" w:type="pct"/>
                </w:tcPr>
                <w:p w14:paraId="4CF6D24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24E4496" w14:textId="77777777" w:rsidTr="006544F3">
              <w:tc>
                <w:tcPr>
                  <w:tcW w:w="5000" w:type="pct"/>
                </w:tcPr>
                <w:p w14:paraId="3F9856F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7F7A318" w14:textId="77777777" w:rsidTr="006544F3">
              <w:tc>
                <w:tcPr>
                  <w:tcW w:w="5000" w:type="pct"/>
                </w:tcPr>
                <w:p w14:paraId="1FAA011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238B938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DADB44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526699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77F1990" w14:textId="77777777" w:rsidTr="006544F3">
              <w:tc>
                <w:tcPr>
                  <w:tcW w:w="5000" w:type="pct"/>
                </w:tcPr>
                <w:p w14:paraId="5BEABDC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45BA77E" w14:textId="77777777" w:rsidTr="006544F3">
              <w:tc>
                <w:tcPr>
                  <w:tcW w:w="5000" w:type="pct"/>
                </w:tcPr>
                <w:p w14:paraId="420491D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A4CAB1B" w14:textId="77777777" w:rsidTr="006544F3">
              <w:tc>
                <w:tcPr>
                  <w:tcW w:w="5000" w:type="pct"/>
                </w:tcPr>
                <w:p w14:paraId="0B35641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A73DC6" w14:textId="77777777" w:rsidTr="006544F3">
              <w:tc>
                <w:tcPr>
                  <w:tcW w:w="5000" w:type="pct"/>
                </w:tcPr>
                <w:p w14:paraId="0A4CF6D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485D88" w14:textId="77777777" w:rsidTr="006544F3">
              <w:tc>
                <w:tcPr>
                  <w:tcW w:w="5000" w:type="pct"/>
                </w:tcPr>
                <w:p w14:paraId="3BF9A55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B6713FA" w14:textId="77777777" w:rsidTr="006544F3">
              <w:tc>
                <w:tcPr>
                  <w:tcW w:w="5000" w:type="pct"/>
                </w:tcPr>
                <w:p w14:paraId="3A39185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C761FE7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1CA3E64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AB2E91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F87897" w14:textId="77777777" w:rsidTr="006544F3">
              <w:tc>
                <w:tcPr>
                  <w:tcW w:w="5000" w:type="pct"/>
                </w:tcPr>
                <w:p w14:paraId="56C6E97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53AE29" w14:textId="77777777" w:rsidTr="006544F3">
              <w:tc>
                <w:tcPr>
                  <w:tcW w:w="5000" w:type="pct"/>
                </w:tcPr>
                <w:p w14:paraId="02370F5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27A6F5" w14:textId="77777777" w:rsidTr="006544F3">
              <w:tc>
                <w:tcPr>
                  <w:tcW w:w="5000" w:type="pct"/>
                </w:tcPr>
                <w:p w14:paraId="464D078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7863570" w14:textId="77777777" w:rsidTr="006544F3">
              <w:tc>
                <w:tcPr>
                  <w:tcW w:w="5000" w:type="pct"/>
                </w:tcPr>
                <w:p w14:paraId="503CCCB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35A84C0" w14:textId="77777777" w:rsidTr="006544F3">
              <w:tc>
                <w:tcPr>
                  <w:tcW w:w="5000" w:type="pct"/>
                </w:tcPr>
                <w:p w14:paraId="02BCE2E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81BA9E" w14:textId="77777777" w:rsidTr="006544F3">
              <w:tc>
                <w:tcPr>
                  <w:tcW w:w="5000" w:type="pct"/>
                </w:tcPr>
                <w:p w14:paraId="62A38DB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6E11E43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401F58" w:rsidRPr="006D5311" w14:paraId="536AECE1" w14:textId="77777777" w:rsidTr="006544F3">
        <w:tc>
          <w:tcPr>
            <w:tcW w:w="2500" w:type="pct"/>
            <w:vAlign w:val="center"/>
          </w:tcPr>
          <w:p w14:paraId="2AD7FE80" w14:textId="77777777" w:rsidR="00401F58" w:rsidRPr="00A113D3" w:rsidRDefault="00401F58" w:rsidP="006544F3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lastRenderedPageBreak/>
              <w:t>Август</w:t>
            </w:r>
          </w:p>
        </w:tc>
        <w:tc>
          <w:tcPr>
            <w:tcW w:w="2500" w:type="pct"/>
            <w:vAlign w:val="center"/>
          </w:tcPr>
          <w:p w14:paraId="3B4B50E3" w14:textId="4CC3FC8C" w:rsidR="00401F58" w:rsidRPr="00A113D3" w:rsidRDefault="00401F58" w:rsidP="006544F3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2027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480E5A77" w14:textId="77777777" w:rsidR="00401F58" w:rsidRPr="00A113D3" w:rsidRDefault="00401F58" w:rsidP="00401F5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401F58" w:rsidRPr="006D5311" w14:paraId="440502F0" w14:textId="77777777" w:rsidTr="006544F3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69B16231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</w:rPr>
              <w:t>ПОНЕДЕЛЬНИК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5510DF45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ВТОРНИК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0352425F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СРЕДА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5C8E3FF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ЧЕТВЕРГ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06DF6AEF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ПЯТНИЦА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44160D42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СУББОТА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1D0781A3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ВОСКРЕСЕНЬЕ</w:t>
            </w:r>
          </w:p>
        </w:tc>
      </w:tr>
      <w:tr w:rsidR="00401F58" w:rsidRPr="006D5311" w14:paraId="050B68C1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505B5E3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F4E77E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148709" w14:textId="77777777" w:rsidTr="006544F3">
              <w:tc>
                <w:tcPr>
                  <w:tcW w:w="5000" w:type="pct"/>
                </w:tcPr>
                <w:p w14:paraId="5C39664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F112957" w14:textId="77777777" w:rsidTr="006544F3">
              <w:tc>
                <w:tcPr>
                  <w:tcW w:w="5000" w:type="pct"/>
                </w:tcPr>
                <w:p w14:paraId="2B8D195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62B7E97" w14:textId="77777777" w:rsidTr="006544F3">
              <w:tc>
                <w:tcPr>
                  <w:tcW w:w="5000" w:type="pct"/>
                </w:tcPr>
                <w:p w14:paraId="306BE48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FA0B1DD" w14:textId="77777777" w:rsidTr="006544F3">
              <w:tc>
                <w:tcPr>
                  <w:tcW w:w="5000" w:type="pct"/>
                </w:tcPr>
                <w:p w14:paraId="3DA4356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A04076" w14:textId="77777777" w:rsidTr="006544F3">
              <w:tc>
                <w:tcPr>
                  <w:tcW w:w="5000" w:type="pct"/>
                </w:tcPr>
                <w:p w14:paraId="32D44D2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4991AED" w14:textId="77777777" w:rsidTr="006544F3">
              <w:tc>
                <w:tcPr>
                  <w:tcW w:w="5000" w:type="pct"/>
                </w:tcPr>
                <w:p w14:paraId="3FD5B54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0AAA24F" w14:textId="5CF854C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760418E5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D216A9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8A862E" w14:textId="77777777" w:rsidTr="006544F3">
              <w:tc>
                <w:tcPr>
                  <w:tcW w:w="5000" w:type="pct"/>
                </w:tcPr>
                <w:p w14:paraId="163C0B4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072EE94" w14:textId="77777777" w:rsidTr="006544F3">
              <w:tc>
                <w:tcPr>
                  <w:tcW w:w="5000" w:type="pct"/>
                </w:tcPr>
                <w:p w14:paraId="154A5A3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9DC0AD" w14:textId="77777777" w:rsidTr="006544F3">
              <w:tc>
                <w:tcPr>
                  <w:tcW w:w="5000" w:type="pct"/>
                </w:tcPr>
                <w:p w14:paraId="3437895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F1F777" w14:textId="77777777" w:rsidTr="006544F3">
              <w:tc>
                <w:tcPr>
                  <w:tcW w:w="5000" w:type="pct"/>
                </w:tcPr>
                <w:p w14:paraId="2BF58B6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60A19D1" w14:textId="77777777" w:rsidTr="006544F3">
              <w:tc>
                <w:tcPr>
                  <w:tcW w:w="5000" w:type="pct"/>
                </w:tcPr>
                <w:p w14:paraId="2EAF4C2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5D5D0C" w14:textId="77777777" w:rsidTr="006544F3">
              <w:tc>
                <w:tcPr>
                  <w:tcW w:w="5000" w:type="pct"/>
                </w:tcPr>
                <w:p w14:paraId="1C8D14A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7C77929" w14:textId="2A10A6F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5F25867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A80180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99EA4D" w14:textId="77777777" w:rsidTr="006544F3">
              <w:tc>
                <w:tcPr>
                  <w:tcW w:w="5000" w:type="pct"/>
                </w:tcPr>
                <w:p w14:paraId="3DA3CA6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8E0023" w14:textId="77777777" w:rsidTr="006544F3">
              <w:tc>
                <w:tcPr>
                  <w:tcW w:w="5000" w:type="pct"/>
                </w:tcPr>
                <w:p w14:paraId="5EBE6DF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15DDEC5" w14:textId="77777777" w:rsidTr="006544F3">
              <w:tc>
                <w:tcPr>
                  <w:tcW w:w="5000" w:type="pct"/>
                </w:tcPr>
                <w:p w14:paraId="44A8234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4F735F" w14:textId="77777777" w:rsidTr="006544F3">
              <w:tc>
                <w:tcPr>
                  <w:tcW w:w="5000" w:type="pct"/>
                </w:tcPr>
                <w:p w14:paraId="0937D0B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05F9433" w14:textId="77777777" w:rsidTr="006544F3">
              <w:tc>
                <w:tcPr>
                  <w:tcW w:w="5000" w:type="pct"/>
                </w:tcPr>
                <w:p w14:paraId="2C09D5E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2E7D3D" w14:textId="77777777" w:rsidTr="006544F3">
              <w:tc>
                <w:tcPr>
                  <w:tcW w:w="5000" w:type="pct"/>
                </w:tcPr>
                <w:p w14:paraId="3DC5327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F875DDB" w14:textId="133083E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9A0F53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7288C7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FA9C2AE" w14:textId="77777777" w:rsidTr="006544F3">
              <w:tc>
                <w:tcPr>
                  <w:tcW w:w="5000" w:type="pct"/>
                </w:tcPr>
                <w:p w14:paraId="6EEC05D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EDB6458" w14:textId="77777777" w:rsidTr="006544F3">
              <w:tc>
                <w:tcPr>
                  <w:tcW w:w="5000" w:type="pct"/>
                </w:tcPr>
                <w:p w14:paraId="5E9E6D7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67C230" w14:textId="77777777" w:rsidTr="006544F3">
              <w:tc>
                <w:tcPr>
                  <w:tcW w:w="5000" w:type="pct"/>
                </w:tcPr>
                <w:p w14:paraId="41A5818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80395C" w14:textId="77777777" w:rsidTr="006544F3">
              <w:tc>
                <w:tcPr>
                  <w:tcW w:w="5000" w:type="pct"/>
                </w:tcPr>
                <w:p w14:paraId="7891553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975BF5" w14:textId="77777777" w:rsidTr="006544F3">
              <w:tc>
                <w:tcPr>
                  <w:tcW w:w="5000" w:type="pct"/>
                </w:tcPr>
                <w:p w14:paraId="242578C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0BBAECD" w14:textId="77777777" w:rsidTr="006544F3">
              <w:tc>
                <w:tcPr>
                  <w:tcW w:w="5000" w:type="pct"/>
                </w:tcPr>
                <w:p w14:paraId="65AFB4E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B2DC0BE" w14:textId="4A65FFB5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B921CB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54823C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0D80FBF" w14:textId="77777777" w:rsidTr="006544F3">
              <w:tc>
                <w:tcPr>
                  <w:tcW w:w="5000" w:type="pct"/>
                </w:tcPr>
                <w:p w14:paraId="6F6500A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8728834" w14:textId="77777777" w:rsidTr="006544F3">
              <w:tc>
                <w:tcPr>
                  <w:tcW w:w="5000" w:type="pct"/>
                </w:tcPr>
                <w:p w14:paraId="4BE0C1A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9B3590" w14:textId="77777777" w:rsidTr="006544F3">
              <w:tc>
                <w:tcPr>
                  <w:tcW w:w="5000" w:type="pct"/>
                </w:tcPr>
                <w:p w14:paraId="2CDFE68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98CBD7" w14:textId="77777777" w:rsidTr="006544F3">
              <w:tc>
                <w:tcPr>
                  <w:tcW w:w="5000" w:type="pct"/>
                </w:tcPr>
                <w:p w14:paraId="7162A67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88787A8" w14:textId="77777777" w:rsidTr="006544F3">
              <w:tc>
                <w:tcPr>
                  <w:tcW w:w="5000" w:type="pct"/>
                </w:tcPr>
                <w:p w14:paraId="30D0E25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637942" w14:textId="77777777" w:rsidTr="006544F3">
              <w:tc>
                <w:tcPr>
                  <w:tcW w:w="5000" w:type="pct"/>
                </w:tcPr>
                <w:p w14:paraId="626C1B6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B2FC014" w14:textId="0AFA5EF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52EA769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1E896B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30C61A5" w14:textId="77777777" w:rsidTr="006544F3">
              <w:tc>
                <w:tcPr>
                  <w:tcW w:w="5000" w:type="pct"/>
                </w:tcPr>
                <w:p w14:paraId="07D5759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F24266E" w14:textId="77777777" w:rsidTr="006544F3">
              <w:tc>
                <w:tcPr>
                  <w:tcW w:w="5000" w:type="pct"/>
                </w:tcPr>
                <w:p w14:paraId="2D0AB73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AB0BA5D" w14:textId="77777777" w:rsidTr="006544F3">
              <w:tc>
                <w:tcPr>
                  <w:tcW w:w="5000" w:type="pct"/>
                </w:tcPr>
                <w:p w14:paraId="78E3153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6DDEEF" w14:textId="77777777" w:rsidTr="006544F3">
              <w:tc>
                <w:tcPr>
                  <w:tcW w:w="5000" w:type="pct"/>
                </w:tcPr>
                <w:p w14:paraId="28EA593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ABFF3C" w14:textId="77777777" w:rsidTr="006544F3">
              <w:tc>
                <w:tcPr>
                  <w:tcW w:w="5000" w:type="pct"/>
                </w:tcPr>
                <w:p w14:paraId="2F0E610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93EB20" w14:textId="77777777" w:rsidTr="006544F3">
              <w:tc>
                <w:tcPr>
                  <w:tcW w:w="5000" w:type="pct"/>
                </w:tcPr>
                <w:p w14:paraId="426B908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CAFF5ED" w14:textId="469A096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15C0AA8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57A73F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509F43" w14:textId="77777777" w:rsidTr="006544F3">
              <w:tc>
                <w:tcPr>
                  <w:tcW w:w="5000" w:type="pct"/>
                </w:tcPr>
                <w:p w14:paraId="1B5A829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CBD89E8" w14:textId="77777777" w:rsidTr="006544F3">
              <w:tc>
                <w:tcPr>
                  <w:tcW w:w="5000" w:type="pct"/>
                </w:tcPr>
                <w:p w14:paraId="01FAC75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7AED7B" w14:textId="77777777" w:rsidTr="006544F3">
              <w:tc>
                <w:tcPr>
                  <w:tcW w:w="5000" w:type="pct"/>
                </w:tcPr>
                <w:p w14:paraId="5E60391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77BCB4" w14:textId="77777777" w:rsidTr="006544F3">
              <w:tc>
                <w:tcPr>
                  <w:tcW w:w="5000" w:type="pct"/>
                </w:tcPr>
                <w:p w14:paraId="02F552D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2D827B" w14:textId="77777777" w:rsidTr="006544F3">
              <w:tc>
                <w:tcPr>
                  <w:tcW w:w="5000" w:type="pct"/>
                </w:tcPr>
                <w:p w14:paraId="448EFA8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5F68D4" w14:textId="77777777" w:rsidTr="006544F3">
              <w:tc>
                <w:tcPr>
                  <w:tcW w:w="5000" w:type="pct"/>
                </w:tcPr>
                <w:p w14:paraId="38F36B1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0457E50" w14:textId="1AED0F1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42BA59E4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22B273B8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1BE759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E28D8A1" w14:textId="77777777" w:rsidTr="006544F3">
              <w:tc>
                <w:tcPr>
                  <w:tcW w:w="5000" w:type="pct"/>
                </w:tcPr>
                <w:p w14:paraId="330E142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03838CC" w14:textId="77777777" w:rsidTr="006544F3">
              <w:tc>
                <w:tcPr>
                  <w:tcW w:w="5000" w:type="pct"/>
                </w:tcPr>
                <w:p w14:paraId="400B654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A92A0CD" w14:textId="77777777" w:rsidTr="006544F3">
              <w:tc>
                <w:tcPr>
                  <w:tcW w:w="5000" w:type="pct"/>
                </w:tcPr>
                <w:p w14:paraId="57E796D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9E4D48" w14:textId="77777777" w:rsidTr="006544F3">
              <w:tc>
                <w:tcPr>
                  <w:tcW w:w="5000" w:type="pct"/>
                </w:tcPr>
                <w:p w14:paraId="162FCB7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837B4C" w14:textId="77777777" w:rsidTr="006544F3">
              <w:tc>
                <w:tcPr>
                  <w:tcW w:w="5000" w:type="pct"/>
                </w:tcPr>
                <w:p w14:paraId="4E0798F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0E99A1" w14:textId="77777777" w:rsidTr="006544F3">
              <w:tc>
                <w:tcPr>
                  <w:tcW w:w="5000" w:type="pct"/>
                </w:tcPr>
                <w:p w14:paraId="131DBDF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628A5F6" w14:textId="1D62DCD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483DE4A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073743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A67FEA" w14:textId="77777777" w:rsidTr="006544F3">
              <w:tc>
                <w:tcPr>
                  <w:tcW w:w="5000" w:type="pct"/>
                </w:tcPr>
                <w:p w14:paraId="097AAF5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BC23901" w14:textId="77777777" w:rsidTr="006544F3">
              <w:tc>
                <w:tcPr>
                  <w:tcW w:w="5000" w:type="pct"/>
                </w:tcPr>
                <w:p w14:paraId="08861AE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F568C20" w14:textId="77777777" w:rsidTr="006544F3">
              <w:tc>
                <w:tcPr>
                  <w:tcW w:w="5000" w:type="pct"/>
                </w:tcPr>
                <w:p w14:paraId="05119A3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A19C9E" w14:textId="77777777" w:rsidTr="006544F3">
              <w:tc>
                <w:tcPr>
                  <w:tcW w:w="5000" w:type="pct"/>
                </w:tcPr>
                <w:p w14:paraId="064A4E1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5CCFE7" w14:textId="77777777" w:rsidTr="006544F3">
              <w:tc>
                <w:tcPr>
                  <w:tcW w:w="5000" w:type="pct"/>
                </w:tcPr>
                <w:p w14:paraId="32024D5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8A5440" w14:textId="77777777" w:rsidTr="006544F3">
              <w:tc>
                <w:tcPr>
                  <w:tcW w:w="5000" w:type="pct"/>
                </w:tcPr>
                <w:p w14:paraId="0CA0A29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ACEC31D" w14:textId="7A9D967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2AF811D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91FFB4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935845B" w14:textId="77777777" w:rsidTr="006544F3">
              <w:tc>
                <w:tcPr>
                  <w:tcW w:w="5000" w:type="pct"/>
                </w:tcPr>
                <w:p w14:paraId="09D205C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0E0077" w14:textId="77777777" w:rsidTr="006544F3">
              <w:tc>
                <w:tcPr>
                  <w:tcW w:w="5000" w:type="pct"/>
                </w:tcPr>
                <w:p w14:paraId="75236CB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CF8548D" w14:textId="77777777" w:rsidTr="006544F3">
              <w:tc>
                <w:tcPr>
                  <w:tcW w:w="5000" w:type="pct"/>
                </w:tcPr>
                <w:p w14:paraId="1334D5B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6E8C99F" w14:textId="77777777" w:rsidTr="006544F3">
              <w:tc>
                <w:tcPr>
                  <w:tcW w:w="5000" w:type="pct"/>
                </w:tcPr>
                <w:p w14:paraId="0DD09B7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3BC78B" w14:textId="77777777" w:rsidTr="006544F3">
              <w:tc>
                <w:tcPr>
                  <w:tcW w:w="5000" w:type="pct"/>
                </w:tcPr>
                <w:p w14:paraId="7B8BA4B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3AF2F7" w14:textId="77777777" w:rsidTr="006544F3">
              <w:tc>
                <w:tcPr>
                  <w:tcW w:w="5000" w:type="pct"/>
                </w:tcPr>
                <w:p w14:paraId="0B62F41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687DB0C" w14:textId="2A0CF3B1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543B73F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4EB5C2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0610709" w14:textId="77777777" w:rsidTr="006544F3">
              <w:tc>
                <w:tcPr>
                  <w:tcW w:w="5000" w:type="pct"/>
                </w:tcPr>
                <w:p w14:paraId="07DC101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8F9091" w14:textId="77777777" w:rsidTr="006544F3">
              <w:tc>
                <w:tcPr>
                  <w:tcW w:w="5000" w:type="pct"/>
                </w:tcPr>
                <w:p w14:paraId="4557BA3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FD879B" w14:textId="77777777" w:rsidTr="006544F3">
              <w:tc>
                <w:tcPr>
                  <w:tcW w:w="5000" w:type="pct"/>
                </w:tcPr>
                <w:p w14:paraId="0BA9FA8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75EDCB" w14:textId="77777777" w:rsidTr="006544F3">
              <w:tc>
                <w:tcPr>
                  <w:tcW w:w="5000" w:type="pct"/>
                </w:tcPr>
                <w:p w14:paraId="2348085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9E49B3" w14:textId="77777777" w:rsidTr="006544F3">
              <w:tc>
                <w:tcPr>
                  <w:tcW w:w="5000" w:type="pct"/>
                </w:tcPr>
                <w:p w14:paraId="503050F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653FA0" w14:textId="77777777" w:rsidTr="006544F3">
              <w:tc>
                <w:tcPr>
                  <w:tcW w:w="5000" w:type="pct"/>
                </w:tcPr>
                <w:p w14:paraId="1B7E468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546C401" w14:textId="30268DC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89388C8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6DA1CE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5F71B4" w14:textId="77777777" w:rsidTr="006544F3">
              <w:tc>
                <w:tcPr>
                  <w:tcW w:w="5000" w:type="pct"/>
                </w:tcPr>
                <w:p w14:paraId="4EF349B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5E0507" w14:textId="77777777" w:rsidTr="006544F3">
              <w:tc>
                <w:tcPr>
                  <w:tcW w:w="5000" w:type="pct"/>
                </w:tcPr>
                <w:p w14:paraId="7699F52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2BFD33" w14:textId="77777777" w:rsidTr="006544F3">
              <w:tc>
                <w:tcPr>
                  <w:tcW w:w="5000" w:type="pct"/>
                </w:tcPr>
                <w:p w14:paraId="30F391C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8551AB9" w14:textId="77777777" w:rsidTr="006544F3">
              <w:tc>
                <w:tcPr>
                  <w:tcW w:w="5000" w:type="pct"/>
                </w:tcPr>
                <w:p w14:paraId="319D3DB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BD7FC6" w14:textId="77777777" w:rsidTr="006544F3">
              <w:tc>
                <w:tcPr>
                  <w:tcW w:w="5000" w:type="pct"/>
                </w:tcPr>
                <w:p w14:paraId="73EF207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411A8CF" w14:textId="77777777" w:rsidTr="006544F3">
              <w:tc>
                <w:tcPr>
                  <w:tcW w:w="5000" w:type="pct"/>
                </w:tcPr>
                <w:p w14:paraId="7BDBA33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485E4A4" w14:textId="46587C7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832193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FA1407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3C0080E" w14:textId="77777777" w:rsidTr="006544F3">
              <w:tc>
                <w:tcPr>
                  <w:tcW w:w="5000" w:type="pct"/>
                </w:tcPr>
                <w:p w14:paraId="24FE884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38B348" w14:textId="77777777" w:rsidTr="006544F3">
              <w:tc>
                <w:tcPr>
                  <w:tcW w:w="5000" w:type="pct"/>
                </w:tcPr>
                <w:p w14:paraId="0901D44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E0EC82E" w14:textId="77777777" w:rsidTr="006544F3">
              <w:tc>
                <w:tcPr>
                  <w:tcW w:w="5000" w:type="pct"/>
                </w:tcPr>
                <w:p w14:paraId="684299A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F626BBD" w14:textId="77777777" w:rsidTr="006544F3">
              <w:tc>
                <w:tcPr>
                  <w:tcW w:w="5000" w:type="pct"/>
                </w:tcPr>
                <w:p w14:paraId="7822855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B6078F" w14:textId="77777777" w:rsidTr="006544F3">
              <w:tc>
                <w:tcPr>
                  <w:tcW w:w="5000" w:type="pct"/>
                </w:tcPr>
                <w:p w14:paraId="5DCC2BB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D42C5E" w14:textId="77777777" w:rsidTr="006544F3">
              <w:tc>
                <w:tcPr>
                  <w:tcW w:w="5000" w:type="pct"/>
                </w:tcPr>
                <w:p w14:paraId="6E4CF15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EB6D2D0" w14:textId="7A6FD30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4605A44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6C2460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A31744" w14:textId="77777777" w:rsidTr="006544F3">
              <w:tc>
                <w:tcPr>
                  <w:tcW w:w="5000" w:type="pct"/>
                </w:tcPr>
                <w:p w14:paraId="617B3B6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A2700D" w14:textId="77777777" w:rsidTr="006544F3">
              <w:tc>
                <w:tcPr>
                  <w:tcW w:w="5000" w:type="pct"/>
                </w:tcPr>
                <w:p w14:paraId="3EC069A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3A0A78" w14:textId="77777777" w:rsidTr="006544F3">
              <w:tc>
                <w:tcPr>
                  <w:tcW w:w="5000" w:type="pct"/>
                </w:tcPr>
                <w:p w14:paraId="50B1A5F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7E6A8B" w14:textId="77777777" w:rsidTr="006544F3">
              <w:tc>
                <w:tcPr>
                  <w:tcW w:w="5000" w:type="pct"/>
                </w:tcPr>
                <w:p w14:paraId="2FB0677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7EC8D95" w14:textId="77777777" w:rsidTr="006544F3">
              <w:tc>
                <w:tcPr>
                  <w:tcW w:w="5000" w:type="pct"/>
                </w:tcPr>
                <w:p w14:paraId="15CA2B5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ACC5FB2" w14:textId="77777777" w:rsidTr="006544F3">
              <w:tc>
                <w:tcPr>
                  <w:tcW w:w="5000" w:type="pct"/>
                </w:tcPr>
                <w:p w14:paraId="190047B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D80012F" w14:textId="26512D8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7C66219D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54566C9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217564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3691D1" w14:textId="77777777" w:rsidTr="006544F3">
              <w:tc>
                <w:tcPr>
                  <w:tcW w:w="5000" w:type="pct"/>
                </w:tcPr>
                <w:p w14:paraId="1291961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484C608" w14:textId="77777777" w:rsidTr="006544F3">
              <w:tc>
                <w:tcPr>
                  <w:tcW w:w="5000" w:type="pct"/>
                </w:tcPr>
                <w:p w14:paraId="2684ECF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26D9811" w14:textId="77777777" w:rsidTr="006544F3">
              <w:tc>
                <w:tcPr>
                  <w:tcW w:w="5000" w:type="pct"/>
                </w:tcPr>
                <w:p w14:paraId="04AE011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3BFA92" w14:textId="77777777" w:rsidTr="006544F3">
              <w:tc>
                <w:tcPr>
                  <w:tcW w:w="5000" w:type="pct"/>
                </w:tcPr>
                <w:p w14:paraId="616F988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5792E0" w14:textId="77777777" w:rsidTr="006544F3">
              <w:tc>
                <w:tcPr>
                  <w:tcW w:w="5000" w:type="pct"/>
                </w:tcPr>
                <w:p w14:paraId="45085FF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4B1AB0" w14:textId="77777777" w:rsidTr="006544F3">
              <w:tc>
                <w:tcPr>
                  <w:tcW w:w="5000" w:type="pct"/>
                </w:tcPr>
                <w:p w14:paraId="53AA820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F4BAB1B" w14:textId="5D19090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620F9E1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4EFE42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7F10AD7" w14:textId="77777777" w:rsidTr="006544F3">
              <w:tc>
                <w:tcPr>
                  <w:tcW w:w="5000" w:type="pct"/>
                </w:tcPr>
                <w:p w14:paraId="0C313CA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70BD4B" w14:textId="77777777" w:rsidTr="006544F3">
              <w:tc>
                <w:tcPr>
                  <w:tcW w:w="5000" w:type="pct"/>
                </w:tcPr>
                <w:p w14:paraId="5539C61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B7CA065" w14:textId="77777777" w:rsidTr="006544F3">
              <w:tc>
                <w:tcPr>
                  <w:tcW w:w="5000" w:type="pct"/>
                </w:tcPr>
                <w:p w14:paraId="141A996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148367" w14:textId="77777777" w:rsidTr="006544F3">
              <w:tc>
                <w:tcPr>
                  <w:tcW w:w="5000" w:type="pct"/>
                </w:tcPr>
                <w:p w14:paraId="57222C9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0515A6" w14:textId="77777777" w:rsidTr="006544F3">
              <w:tc>
                <w:tcPr>
                  <w:tcW w:w="5000" w:type="pct"/>
                </w:tcPr>
                <w:p w14:paraId="0F01E04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6D02CE5" w14:textId="77777777" w:rsidTr="006544F3">
              <w:tc>
                <w:tcPr>
                  <w:tcW w:w="5000" w:type="pct"/>
                </w:tcPr>
                <w:p w14:paraId="1C1C5AB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B56F294" w14:textId="5E539D0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43818ED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1A50A1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4EF51B7" w14:textId="77777777" w:rsidTr="006544F3">
              <w:tc>
                <w:tcPr>
                  <w:tcW w:w="5000" w:type="pct"/>
                </w:tcPr>
                <w:p w14:paraId="5C51B08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EB89AA5" w14:textId="77777777" w:rsidTr="006544F3">
              <w:tc>
                <w:tcPr>
                  <w:tcW w:w="5000" w:type="pct"/>
                </w:tcPr>
                <w:p w14:paraId="2C1EA54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AB63648" w14:textId="77777777" w:rsidTr="006544F3">
              <w:tc>
                <w:tcPr>
                  <w:tcW w:w="5000" w:type="pct"/>
                </w:tcPr>
                <w:p w14:paraId="7B1188B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84304A" w14:textId="77777777" w:rsidTr="006544F3">
              <w:tc>
                <w:tcPr>
                  <w:tcW w:w="5000" w:type="pct"/>
                </w:tcPr>
                <w:p w14:paraId="6B4D60B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A430B6" w14:textId="77777777" w:rsidTr="006544F3">
              <w:tc>
                <w:tcPr>
                  <w:tcW w:w="5000" w:type="pct"/>
                </w:tcPr>
                <w:p w14:paraId="743D384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E783988" w14:textId="77777777" w:rsidTr="006544F3">
              <w:tc>
                <w:tcPr>
                  <w:tcW w:w="5000" w:type="pct"/>
                </w:tcPr>
                <w:p w14:paraId="14EDB65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5441D20" w14:textId="0B0718C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153359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11E453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AC56511" w14:textId="77777777" w:rsidTr="006544F3">
              <w:tc>
                <w:tcPr>
                  <w:tcW w:w="5000" w:type="pct"/>
                </w:tcPr>
                <w:p w14:paraId="703BA21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882674" w14:textId="77777777" w:rsidTr="006544F3">
              <w:tc>
                <w:tcPr>
                  <w:tcW w:w="5000" w:type="pct"/>
                </w:tcPr>
                <w:p w14:paraId="41C3044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8BD7C0F" w14:textId="77777777" w:rsidTr="006544F3">
              <w:tc>
                <w:tcPr>
                  <w:tcW w:w="5000" w:type="pct"/>
                </w:tcPr>
                <w:p w14:paraId="0F382A5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7004723" w14:textId="77777777" w:rsidTr="006544F3">
              <w:tc>
                <w:tcPr>
                  <w:tcW w:w="5000" w:type="pct"/>
                </w:tcPr>
                <w:p w14:paraId="184D429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EEA191C" w14:textId="77777777" w:rsidTr="006544F3">
              <w:tc>
                <w:tcPr>
                  <w:tcW w:w="5000" w:type="pct"/>
                </w:tcPr>
                <w:p w14:paraId="10B5F0F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7E7B1AB" w14:textId="77777777" w:rsidTr="006544F3">
              <w:tc>
                <w:tcPr>
                  <w:tcW w:w="5000" w:type="pct"/>
                </w:tcPr>
                <w:p w14:paraId="65D217C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E97CEAE" w14:textId="18A1495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6C1FCC4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0E0AFB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FC15E8A" w14:textId="77777777" w:rsidTr="006544F3">
              <w:tc>
                <w:tcPr>
                  <w:tcW w:w="5000" w:type="pct"/>
                </w:tcPr>
                <w:p w14:paraId="5B0A934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74A62D" w14:textId="77777777" w:rsidTr="006544F3">
              <w:tc>
                <w:tcPr>
                  <w:tcW w:w="5000" w:type="pct"/>
                </w:tcPr>
                <w:p w14:paraId="7854BA1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E44EA4F" w14:textId="77777777" w:rsidTr="006544F3">
              <w:tc>
                <w:tcPr>
                  <w:tcW w:w="5000" w:type="pct"/>
                </w:tcPr>
                <w:p w14:paraId="4717FCA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783771" w14:textId="77777777" w:rsidTr="006544F3">
              <w:tc>
                <w:tcPr>
                  <w:tcW w:w="5000" w:type="pct"/>
                </w:tcPr>
                <w:p w14:paraId="34DDCFC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442144" w14:textId="77777777" w:rsidTr="006544F3">
              <w:tc>
                <w:tcPr>
                  <w:tcW w:w="5000" w:type="pct"/>
                </w:tcPr>
                <w:p w14:paraId="6AF3CE7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3F13B83" w14:textId="77777777" w:rsidTr="006544F3">
              <w:tc>
                <w:tcPr>
                  <w:tcW w:w="5000" w:type="pct"/>
                </w:tcPr>
                <w:p w14:paraId="1EBD018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88500C1" w14:textId="3718CC5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34D16A8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17AE91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24A89C" w14:textId="77777777" w:rsidTr="006544F3">
              <w:tc>
                <w:tcPr>
                  <w:tcW w:w="5000" w:type="pct"/>
                </w:tcPr>
                <w:p w14:paraId="6F6B1C2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524AEBD" w14:textId="77777777" w:rsidTr="006544F3">
              <w:tc>
                <w:tcPr>
                  <w:tcW w:w="5000" w:type="pct"/>
                </w:tcPr>
                <w:p w14:paraId="486566C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A4EC56" w14:textId="77777777" w:rsidTr="006544F3">
              <w:tc>
                <w:tcPr>
                  <w:tcW w:w="5000" w:type="pct"/>
                </w:tcPr>
                <w:p w14:paraId="1B508FA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80E64C" w14:textId="77777777" w:rsidTr="006544F3">
              <w:tc>
                <w:tcPr>
                  <w:tcW w:w="5000" w:type="pct"/>
                </w:tcPr>
                <w:p w14:paraId="5E0B8F2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CB40C3" w14:textId="77777777" w:rsidTr="006544F3">
              <w:tc>
                <w:tcPr>
                  <w:tcW w:w="5000" w:type="pct"/>
                </w:tcPr>
                <w:p w14:paraId="780FE4D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3D4F53C" w14:textId="77777777" w:rsidTr="006544F3">
              <w:tc>
                <w:tcPr>
                  <w:tcW w:w="5000" w:type="pct"/>
                </w:tcPr>
                <w:p w14:paraId="548029E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BD0E8F9" w14:textId="0CC4F2B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25522805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8865AB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FD62737" w14:textId="77777777" w:rsidTr="006544F3">
              <w:tc>
                <w:tcPr>
                  <w:tcW w:w="5000" w:type="pct"/>
                </w:tcPr>
                <w:p w14:paraId="5BD61AF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39741D5" w14:textId="77777777" w:rsidTr="006544F3">
              <w:tc>
                <w:tcPr>
                  <w:tcW w:w="5000" w:type="pct"/>
                </w:tcPr>
                <w:p w14:paraId="15AB318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FF33ADC" w14:textId="77777777" w:rsidTr="006544F3">
              <w:tc>
                <w:tcPr>
                  <w:tcW w:w="5000" w:type="pct"/>
                </w:tcPr>
                <w:p w14:paraId="3CC5810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A70AA09" w14:textId="77777777" w:rsidTr="006544F3">
              <w:tc>
                <w:tcPr>
                  <w:tcW w:w="5000" w:type="pct"/>
                </w:tcPr>
                <w:p w14:paraId="312603E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766D65" w14:textId="77777777" w:rsidTr="006544F3">
              <w:tc>
                <w:tcPr>
                  <w:tcW w:w="5000" w:type="pct"/>
                </w:tcPr>
                <w:p w14:paraId="6F37CB1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9E0344" w14:textId="77777777" w:rsidTr="006544F3">
              <w:tc>
                <w:tcPr>
                  <w:tcW w:w="5000" w:type="pct"/>
                </w:tcPr>
                <w:p w14:paraId="3C4F9F4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9F02271" w14:textId="500DE92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0F912BC3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13373DD4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52478B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DB8353" w14:textId="77777777" w:rsidTr="006544F3">
              <w:tc>
                <w:tcPr>
                  <w:tcW w:w="5000" w:type="pct"/>
                </w:tcPr>
                <w:p w14:paraId="494B968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261587" w14:textId="77777777" w:rsidTr="006544F3">
              <w:tc>
                <w:tcPr>
                  <w:tcW w:w="5000" w:type="pct"/>
                </w:tcPr>
                <w:p w14:paraId="4749FAC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91405B" w14:textId="77777777" w:rsidTr="006544F3">
              <w:tc>
                <w:tcPr>
                  <w:tcW w:w="5000" w:type="pct"/>
                </w:tcPr>
                <w:p w14:paraId="5C14E49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5375B1F" w14:textId="77777777" w:rsidTr="006544F3">
              <w:tc>
                <w:tcPr>
                  <w:tcW w:w="5000" w:type="pct"/>
                </w:tcPr>
                <w:p w14:paraId="675EA6F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D4D0AF" w14:textId="77777777" w:rsidTr="006544F3">
              <w:tc>
                <w:tcPr>
                  <w:tcW w:w="5000" w:type="pct"/>
                </w:tcPr>
                <w:p w14:paraId="27AF797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0132A5A" w14:textId="77777777" w:rsidTr="006544F3">
              <w:tc>
                <w:tcPr>
                  <w:tcW w:w="5000" w:type="pct"/>
                </w:tcPr>
                <w:p w14:paraId="2C56915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A4C6D73" w14:textId="369AD8A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03A49E5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10FBBC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49DF81D" w14:textId="77777777" w:rsidTr="006544F3">
              <w:tc>
                <w:tcPr>
                  <w:tcW w:w="5000" w:type="pct"/>
                </w:tcPr>
                <w:p w14:paraId="5D5A19D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674538" w14:textId="77777777" w:rsidTr="006544F3">
              <w:tc>
                <w:tcPr>
                  <w:tcW w:w="5000" w:type="pct"/>
                </w:tcPr>
                <w:p w14:paraId="1B44546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FAFAAA5" w14:textId="77777777" w:rsidTr="006544F3">
              <w:tc>
                <w:tcPr>
                  <w:tcW w:w="5000" w:type="pct"/>
                </w:tcPr>
                <w:p w14:paraId="3FD73F9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FA5558" w14:textId="77777777" w:rsidTr="006544F3">
              <w:tc>
                <w:tcPr>
                  <w:tcW w:w="5000" w:type="pct"/>
                </w:tcPr>
                <w:p w14:paraId="5132628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3B26AFB" w14:textId="77777777" w:rsidTr="006544F3">
              <w:tc>
                <w:tcPr>
                  <w:tcW w:w="5000" w:type="pct"/>
                </w:tcPr>
                <w:p w14:paraId="62A8E05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9CCAD42" w14:textId="77777777" w:rsidTr="006544F3">
              <w:tc>
                <w:tcPr>
                  <w:tcW w:w="5000" w:type="pct"/>
                </w:tcPr>
                <w:p w14:paraId="6EBED3B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C1F8309" w14:textId="7F56D64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2F4C10D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FF2C3B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08E6CE9" w14:textId="77777777" w:rsidTr="006544F3">
              <w:tc>
                <w:tcPr>
                  <w:tcW w:w="5000" w:type="pct"/>
                </w:tcPr>
                <w:p w14:paraId="142EC02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A169E2" w14:textId="77777777" w:rsidTr="006544F3">
              <w:tc>
                <w:tcPr>
                  <w:tcW w:w="5000" w:type="pct"/>
                </w:tcPr>
                <w:p w14:paraId="52F5113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04FB3C" w14:textId="77777777" w:rsidTr="006544F3">
              <w:tc>
                <w:tcPr>
                  <w:tcW w:w="5000" w:type="pct"/>
                </w:tcPr>
                <w:p w14:paraId="3167B7D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E4C016" w14:textId="77777777" w:rsidTr="006544F3">
              <w:tc>
                <w:tcPr>
                  <w:tcW w:w="5000" w:type="pct"/>
                </w:tcPr>
                <w:p w14:paraId="2127333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C63F15D" w14:textId="77777777" w:rsidTr="006544F3">
              <w:tc>
                <w:tcPr>
                  <w:tcW w:w="5000" w:type="pct"/>
                </w:tcPr>
                <w:p w14:paraId="1DA9F68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A2D1C2" w14:textId="77777777" w:rsidTr="006544F3">
              <w:tc>
                <w:tcPr>
                  <w:tcW w:w="5000" w:type="pct"/>
                </w:tcPr>
                <w:p w14:paraId="412F3F7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D55E049" w14:textId="5E3777F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7B0724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28A1E1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E8A522" w14:textId="77777777" w:rsidTr="006544F3">
              <w:tc>
                <w:tcPr>
                  <w:tcW w:w="5000" w:type="pct"/>
                </w:tcPr>
                <w:p w14:paraId="171DE50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0E6AD1" w14:textId="77777777" w:rsidTr="006544F3">
              <w:tc>
                <w:tcPr>
                  <w:tcW w:w="5000" w:type="pct"/>
                </w:tcPr>
                <w:p w14:paraId="28140B9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2E97CA" w14:textId="77777777" w:rsidTr="006544F3">
              <w:tc>
                <w:tcPr>
                  <w:tcW w:w="5000" w:type="pct"/>
                </w:tcPr>
                <w:p w14:paraId="5824932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C5E8873" w14:textId="77777777" w:rsidTr="006544F3">
              <w:tc>
                <w:tcPr>
                  <w:tcW w:w="5000" w:type="pct"/>
                </w:tcPr>
                <w:p w14:paraId="2C81D89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055FBAB" w14:textId="77777777" w:rsidTr="006544F3">
              <w:tc>
                <w:tcPr>
                  <w:tcW w:w="5000" w:type="pct"/>
                </w:tcPr>
                <w:p w14:paraId="21A55FB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D51EC9" w14:textId="77777777" w:rsidTr="006544F3">
              <w:tc>
                <w:tcPr>
                  <w:tcW w:w="5000" w:type="pct"/>
                </w:tcPr>
                <w:p w14:paraId="5DA4C98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C0AC276" w14:textId="00D29AF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40CB2F0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3D3009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3FEB76" w14:textId="77777777" w:rsidTr="006544F3">
              <w:tc>
                <w:tcPr>
                  <w:tcW w:w="5000" w:type="pct"/>
                </w:tcPr>
                <w:p w14:paraId="4DD8B90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E891131" w14:textId="77777777" w:rsidTr="006544F3">
              <w:tc>
                <w:tcPr>
                  <w:tcW w:w="5000" w:type="pct"/>
                </w:tcPr>
                <w:p w14:paraId="4538C92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9DE5768" w14:textId="77777777" w:rsidTr="006544F3">
              <w:tc>
                <w:tcPr>
                  <w:tcW w:w="5000" w:type="pct"/>
                </w:tcPr>
                <w:p w14:paraId="5B65579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3EC1BE" w14:textId="77777777" w:rsidTr="006544F3">
              <w:tc>
                <w:tcPr>
                  <w:tcW w:w="5000" w:type="pct"/>
                </w:tcPr>
                <w:p w14:paraId="41CC0DE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DA071A0" w14:textId="77777777" w:rsidTr="006544F3">
              <w:tc>
                <w:tcPr>
                  <w:tcW w:w="5000" w:type="pct"/>
                </w:tcPr>
                <w:p w14:paraId="1E9B79E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B40E17" w14:textId="77777777" w:rsidTr="006544F3">
              <w:tc>
                <w:tcPr>
                  <w:tcW w:w="5000" w:type="pct"/>
                </w:tcPr>
                <w:p w14:paraId="1F33F7B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18D4892" w14:textId="48404BA1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A92198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425D61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BA3DF52" w14:textId="77777777" w:rsidTr="006544F3">
              <w:tc>
                <w:tcPr>
                  <w:tcW w:w="5000" w:type="pct"/>
                </w:tcPr>
                <w:p w14:paraId="71EA113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0AE6A2C" w14:textId="77777777" w:rsidTr="006544F3">
              <w:tc>
                <w:tcPr>
                  <w:tcW w:w="5000" w:type="pct"/>
                </w:tcPr>
                <w:p w14:paraId="18BB335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B630738" w14:textId="77777777" w:rsidTr="006544F3">
              <w:tc>
                <w:tcPr>
                  <w:tcW w:w="5000" w:type="pct"/>
                </w:tcPr>
                <w:p w14:paraId="1E2C0FB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9536226" w14:textId="77777777" w:rsidTr="006544F3">
              <w:tc>
                <w:tcPr>
                  <w:tcW w:w="5000" w:type="pct"/>
                </w:tcPr>
                <w:p w14:paraId="4118A3D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1EDC8B" w14:textId="77777777" w:rsidTr="006544F3">
              <w:tc>
                <w:tcPr>
                  <w:tcW w:w="5000" w:type="pct"/>
                </w:tcPr>
                <w:p w14:paraId="3EE9383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10921C" w14:textId="77777777" w:rsidTr="006544F3">
              <w:tc>
                <w:tcPr>
                  <w:tcW w:w="5000" w:type="pct"/>
                </w:tcPr>
                <w:p w14:paraId="7EFF81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5C210EB" w14:textId="1C71023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0600EBA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10FCB8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1CD26ED" w14:textId="77777777" w:rsidTr="006544F3">
              <w:tc>
                <w:tcPr>
                  <w:tcW w:w="5000" w:type="pct"/>
                </w:tcPr>
                <w:p w14:paraId="6C5DB3F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301E43D" w14:textId="77777777" w:rsidTr="006544F3">
              <w:tc>
                <w:tcPr>
                  <w:tcW w:w="5000" w:type="pct"/>
                </w:tcPr>
                <w:p w14:paraId="165B2E0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3715CF7" w14:textId="77777777" w:rsidTr="006544F3">
              <w:tc>
                <w:tcPr>
                  <w:tcW w:w="5000" w:type="pct"/>
                </w:tcPr>
                <w:p w14:paraId="3A9DD14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573393" w14:textId="77777777" w:rsidTr="006544F3">
              <w:tc>
                <w:tcPr>
                  <w:tcW w:w="5000" w:type="pct"/>
                </w:tcPr>
                <w:p w14:paraId="3F084BF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FB0C1F0" w14:textId="77777777" w:rsidTr="006544F3">
              <w:tc>
                <w:tcPr>
                  <w:tcW w:w="5000" w:type="pct"/>
                </w:tcPr>
                <w:p w14:paraId="7862570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13A63F" w14:textId="77777777" w:rsidTr="006544F3">
              <w:tc>
                <w:tcPr>
                  <w:tcW w:w="5000" w:type="pct"/>
                </w:tcPr>
                <w:p w14:paraId="6B0D08B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2DDBC65" w14:textId="5EEB3E6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754A0BDE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2D4C28A5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F488CB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4D2C78" w14:textId="77777777" w:rsidTr="006544F3">
              <w:tc>
                <w:tcPr>
                  <w:tcW w:w="5000" w:type="pct"/>
                </w:tcPr>
                <w:p w14:paraId="5DC010B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5BA880" w14:textId="77777777" w:rsidTr="006544F3">
              <w:tc>
                <w:tcPr>
                  <w:tcW w:w="5000" w:type="pct"/>
                </w:tcPr>
                <w:p w14:paraId="27AFCD1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6DDF03" w14:textId="77777777" w:rsidTr="006544F3">
              <w:tc>
                <w:tcPr>
                  <w:tcW w:w="5000" w:type="pct"/>
                </w:tcPr>
                <w:p w14:paraId="3D5BF25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A353431" w14:textId="77777777" w:rsidTr="006544F3">
              <w:tc>
                <w:tcPr>
                  <w:tcW w:w="5000" w:type="pct"/>
                </w:tcPr>
                <w:p w14:paraId="111127E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9F06EF8" w14:textId="77777777" w:rsidTr="006544F3">
              <w:tc>
                <w:tcPr>
                  <w:tcW w:w="5000" w:type="pct"/>
                </w:tcPr>
                <w:p w14:paraId="4620232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8A2C4E" w14:textId="77777777" w:rsidTr="006544F3">
              <w:tc>
                <w:tcPr>
                  <w:tcW w:w="5000" w:type="pct"/>
                </w:tcPr>
                <w:p w14:paraId="77DE12F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8D26402" w14:textId="3C45152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0F55811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A5378F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D0542D" w14:textId="77777777" w:rsidTr="006544F3">
              <w:tc>
                <w:tcPr>
                  <w:tcW w:w="5000" w:type="pct"/>
                </w:tcPr>
                <w:p w14:paraId="5E45260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9D16C35" w14:textId="77777777" w:rsidTr="006544F3">
              <w:tc>
                <w:tcPr>
                  <w:tcW w:w="5000" w:type="pct"/>
                </w:tcPr>
                <w:p w14:paraId="5C3A0B5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D2CAEB" w14:textId="77777777" w:rsidTr="006544F3">
              <w:tc>
                <w:tcPr>
                  <w:tcW w:w="5000" w:type="pct"/>
                </w:tcPr>
                <w:p w14:paraId="32310D2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29A7F7F" w14:textId="77777777" w:rsidTr="006544F3">
              <w:tc>
                <w:tcPr>
                  <w:tcW w:w="5000" w:type="pct"/>
                </w:tcPr>
                <w:p w14:paraId="17BF57D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A051A6" w14:textId="77777777" w:rsidTr="006544F3">
              <w:tc>
                <w:tcPr>
                  <w:tcW w:w="5000" w:type="pct"/>
                </w:tcPr>
                <w:p w14:paraId="1C19E62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1BE125" w14:textId="77777777" w:rsidTr="006544F3">
              <w:tc>
                <w:tcPr>
                  <w:tcW w:w="5000" w:type="pct"/>
                </w:tcPr>
                <w:p w14:paraId="2969061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1993024" w14:textId="38155751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41FA254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CD8BDE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0A650A2" w14:textId="77777777" w:rsidTr="006544F3">
              <w:tc>
                <w:tcPr>
                  <w:tcW w:w="5000" w:type="pct"/>
                </w:tcPr>
                <w:p w14:paraId="3473FC6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7A99538" w14:textId="77777777" w:rsidTr="006544F3">
              <w:tc>
                <w:tcPr>
                  <w:tcW w:w="5000" w:type="pct"/>
                </w:tcPr>
                <w:p w14:paraId="67703B8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D84E475" w14:textId="77777777" w:rsidTr="006544F3">
              <w:tc>
                <w:tcPr>
                  <w:tcW w:w="5000" w:type="pct"/>
                </w:tcPr>
                <w:p w14:paraId="1FCE6EF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F34EA4E" w14:textId="77777777" w:rsidTr="006544F3">
              <w:tc>
                <w:tcPr>
                  <w:tcW w:w="5000" w:type="pct"/>
                </w:tcPr>
                <w:p w14:paraId="7E3D42B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A8E9CA6" w14:textId="77777777" w:rsidTr="006544F3">
              <w:tc>
                <w:tcPr>
                  <w:tcW w:w="5000" w:type="pct"/>
                </w:tcPr>
                <w:p w14:paraId="7C0D700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FB13FB" w14:textId="77777777" w:rsidTr="006544F3">
              <w:tc>
                <w:tcPr>
                  <w:tcW w:w="5000" w:type="pct"/>
                </w:tcPr>
                <w:p w14:paraId="3C1C4E7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F3A5B79" w14:textId="3ED5AA9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4132BD4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CD4224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32E10D" w14:textId="77777777" w:rsidTr="006544F3">
              <w:tc>
                <w:tcPr>
                  <w:tcW w:w="5000" w:type="pct"/>
                </w:tcPr>
                <w:p w14:paraId="52951AD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479195" w14:textId="77777777" w:rsidTr="006544F3">
              <w:tc>
                <w:tcPr>
                  <w:tcW w:w="5000" w:type="pct"/>
                </w:tcPr>
                <w:p w14:paraId="63F085B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ED47113" w14:textId="77777777" w:rsidTr="006544F3">
              <w:tc>
                <w:tcPr>
                  <w:tcW w:w="5000" w:type="pct"/>
                </w:tcPr>
                <w:p w14:paraId="5DA8C68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91BB17" w14:textId="77777777" w:rsidTr="006544F3">
              <w:tc>
                <w:tcPr>
                  <w:tcW w:w="5000" w:type="pct"/>
                </w:tcPr>
                <w:p w14:paraId="2702A57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AFF7324" w14:textId="77777777" w:rsidTr="006544F3">
              <w:tc>
                <w:tcPr>
                  <w:tcW w:w="5000" w:type="pct"/>
                </w:tcPr>
                <w:p w14:paraId="10C32F6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A543BE" w14:textId="77777777" w:rsidTr="006544F3">
              <w:tc>
                <w:tcPr>
                  <w:tcW w:w="5000" w:type="pct"/>
                </w:tcPr>
                <w:p w14:paraId="24F1004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B24AB95" w14:textId="4020CDC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C3C97F5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8D771F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274AA80" w14:textId="77777777" w:rsidTr="006544F3">
              <w:tc>
                <w:tcPr>
                  <w:tcW w:w="5000" w:type="pct"/>
                </w:tcPr>
                <w:p w14:paraId="0B9E497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BA49BF" w14:textId="77777777" w:rsidTr="006544F3">
              <w:tc>
                <w:tcPr>
                  <w:tcW w:w="5000" w:type="pct"/>
                </w:tcPr>
                <w:p w14:paraId="60BDD5A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BAE75EB" w14:textId="77777777" w:rsidTr="006544F3">
              <w:tc>
                <w:tcPr>
                  <w:tcW w:w="5000" w:type="pct"/>
                </w:tcPr>
                <w:p w14:paraId="1EAC1BA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01BA26C" w14:textId="77777777" w:rsidTr="006544F3">
              <w:tc>
                <w:tcPr>
                  <w:tcW w:w="5000" w:type="pct"/>
                </w:tcPr>
                <w:p w14:paraId="7EEE897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BB47ECD" w14:textId="77777777" w:rsidTr="006544F3">
              <w:tc>
                <w:tcPr>
                  <w:tcW w:w="5000" w:type="pct"/>
                </w:tcPr>
                <w:p w14:paraId="5F32D22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6DCB526" w14:textId="77777777" w:rsidTr="006544F3">
              <w:tc>
                <w:tcPr>
                  <w:tcW w:w="5000" w:type="pct"/>
                </w:tcPr>
                <w:p w14:paraId="1671628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C1E34D1" w14:textId="01B92BE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44D8023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DDD10B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93BBD10" w14:textId="77777777" w:rsidTr="006544F3">
              <w:tc>
                <w:tcPr>
                  <w:tcW w:w="5000" w:type="pct"/>
                </w:tcPr>
                <w:p w14:paraId="2DD9025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300E33F" w14:textId="77777777" w:rsidTr="006544F3">
              <w:tc>
                <w:tcPr>
                  <w:tcW w:w="5000" w:type="pct"/>
                </w:tcPr>
                <w:p w14:paraId="03D0F98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ABBBC7D" w14:textId="77777777" w:rsidTr="006544F3">
              <w:tc>
                <w:tcPr>
                  <w:tcW w:w="5000" w:type="pct"/>
                </w:tcPr>
                <w:p w14:paraId="541A946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E7341DA" w14:textId="77777777" w:rsidTr="006544F3">
              <w:tc>
                <w:tcPr>
                  <w:tcW w:w="5000" w:type="pct"/>
                </w:tcPr>
                <w:p w14:paraId="2F3AD11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A9F621" w14:textId="77777777" w:rsidTr="006544F3">
              <w:tc>
                <w:tcPr>
                  <w:tcW w:w="5000" w:type="pct"/>
                </w:tcPr>
                <w:p w14:paraId="26B24FB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C7735C" w14:textId="77777777" w:rsidTr="006544F3">
              <w:tc>
                <w:tcPr>
                  <w:tcW w:w="5000" w:type="pct"/>
                </w:tcPr>
                <w:p w14:paraId="10541C1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FA13656" w14:textId="3E922485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1964CC4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6AE57A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5601AF" w14:textId="77777777" w:rsidTr="006544F3">
              <w:tc>
                <w:tcPr>
                  <w:tcW w:w="5000" w:type="pct"/>
                </w:tcPr>
                <w:p w14:paraId="4AFC8A6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8FADC1" w14:textId="77777777" w:rsidTr="006544F3">
              <w:tc>
                <w:tcPr>
                  <w:tcW w:w="5000" w:type="pct"/>
                </w:tcPr>
                <w:p w14:paraId="5F8B6AD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080EAB" w14:textId="77777777" w:rsidTr="006544F3">
              <w:tc>
                <w:tcPr>
                  <w:tcW w:w="5000" w:type="pct"/>
                </w:tcPr>
                <w:p w14:paraId="5D09763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F0005C" w14:textId="77777777" w:rsidTr="006544F3">
              <w:tc>
                <w:tcPr>
                  <w:tcW w:w="5000" w:type="pct"/>
                </w:tcPr>
                <w:p w14:paraId="032790F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90D650C" w14:textId="77777777" w:rsidTr="006544F3">
              <w:tc>
                <w:tcPr>
                  <w:tcW w:w="5000" w:type="pct"/>
                </w:tcPr>
                <w:p w14:paraId="554A939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8B45F8" w14:textId="77777777" w:rsidTr="006544F3">
              <w:tc>
                <w:tcPr>
                  <w:tcW w:w="5000" w:type="pct"/>
                </w:tcPr>
                <w:p w14:paraId="01EA38A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707E788" w14:textId="043E6A1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75972832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4E787DF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4B63E1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6059307" w14:textId="77777777" w:rsidTr="006544F3">
              <w:tc>
                <w:tcPr>
                  <w:tcW w:w="5000" w:type="pct"/>
                </w:tcPr>
                <w:p w14:paraId="7F85AB3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9B4CA3" w14:textId="77777777" w:rsidTr="006544F3">
              <w:tc>
                <w:tcPr>
                  <w:tcW w:w="5000" w:type="pct"/>
                </w:tcPr>
                <w:p w14:paraId="5EE642B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92D1B9" w14:textId="77777777" w:rsidTr="006544F3">
              <w:tc>
                <w:tcPr>
                  <w:tcW w:w="5000" w:type="pct"/>
                </w:tcPr>
                <w:p w14:paraId="5AD7EC5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487405" w14:textId="77777777" w:rsidTr="006544F3">
              <w:tc>
                <w:tcPr>
                  <w:tcW w:w="5000" w:type="pct"/>
                </w:tcPr>
                <w:p w14:paraId="2384734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503D95C" w14:textId="77777777" w:rsidTr="006544F3">
              <w:tc>
                <w:tcPr>
                  <w:tcW w:w="5000" w:type="pct"/>
                </w:tcPr>
                <w:p w14:paraId="1597A0E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4EE219" w14:textId="77777777" w:rsidTr="006544F3">
              <w:tc>
                <w:tcPr>
                  <w:tcW w:w="5000" w:type="pct"/>
                </w:tcPr>
                <w:p w14:paraId="2FB6A7C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6448F08" w14:textId="6C6C41A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5E31228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F2FF75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F45BA0" w14:textId="77777777" w:rsidTr="006544F3">
              <w:tc>
                <w:tcPr>
                  <w:tcW w:w="5000" w:type="pct"/>
                </w:tcPr>
                <w:p w14:paraId="1E07091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2B0B74E" w14:textId="77777777" w:rsidTr="006544F3">
              <w:tc>
                <w:tcPr>
                  <w:tcW w:w="5000" w:type="pct"/>
                </w:tcPr>
                <w:p w14:paraId="4F6BB9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7071C3" w14:textId="77777777" w:rsidTr="006544F3">
              <w:tc>
                <w:tcPr>
                  <w:tcW w:w="5000" w:type="pct"/>
                </w:tcPr>
                <w:p w14:paraId="0075209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9F99D15" w14:textId="77777777" w:rsidTr="006544F3">
              <w:tc>
                <w:tcPr>
                  <w:tcW w:w="5000" w:type="pct"/>
                </w:tcPr>
                <w:p w14:paraId="7CC91A0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32618D0" w14:textId="77777777" w:rsidTr="006544F3">
              <w:tc>
                <w:tcPr>
                  <w:tcW w:w="5000" w:type="pct"/>
                </w:tcPr>
                <w:p w14:paraId="080C18F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84128D" w14:textId="77777777" w:rsidTr="006544F3">
              <w:tc>
                <w:tcPr>
                  <w:tcW w:w="5000" w:type="pct"/>
                </w:tcPr>
                <w:p w14:paraId="7792CB0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6C895D8" w14:textId="5D8B4C2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080E7DF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8296B8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4ED36B" w14:textId="77777777" w:rsidTr="006544F3">
              <w:tc>
                <w:tcPr>
                  <w:tcW w:w="5000" w:type="pct"/>
                </w:tcPr>
                <w:p w14:paraId="2F02825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FD2969" w14:textId="77777777" w:rsidTr="006544F3">
              <w:tc>
                <w:tcPr>
                  <w:tcW w:w="5000" w:type="pct"/>
                </w:tcPr>
                <w:p w14:paraId="01116FD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4511B4" w14:textId="77777777" w:rsidTr="006544F3">
              <w:tc>
                <w:tcPr>
                  <w:tcW w:w="5000" w:type="pct"/>
                </w:tcPr>
                <w:p w14:paraId="4F2A567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D7DDEE" w14:textId="77777777" w:rsidTr="006544F3">
              <w:tc>
                <w:tcPr>
                  <w:tcW w:w="5000" w:type="pct"/>
                </w:tcPr>
                <w:p w14:paraId="42C4F42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D6E41B" w14:textId="77777777" w:rsidTr="006544F3">
              <w:tc>
                <w:tcPr>
                  <w:tcW w:w="5000" w:type="pct"/>
                </w:tcPr>
                <w:p w14:paraId="2C69B1C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4B26BD6" w14:textId="77777777" w:rsidTr="006544F3">
              <w:tc>
                <w:tcPr>
                  <w:tcW w:w="5000" w:type="pct"/>
                </w:tcPr>
                <w:p w14:paraId="67F9C97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BDFE4E1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1D68C4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75C7A8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10FA27" w14:textId="77777777" w:rsidTr="006544F3">
              <w:tc>
                <w:tcPr>
                  <w:tcW w:w="5000" w:type="pct"/>
                </w:tcPr>
                <w:p w14:paraId="6ED1435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939423" w14:textId="77777777" w:rsidTr="006544F3">
              <w:tc>
                <w:tcPr>
                  <w:tcW w:w="5000" w:type="pct"/>
                </w:tcPr>
                <w:p w14:paraId="3F59A81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A9CB44" w14:textId="77777777" w:rsidTr="006544F3">
              <w:tc>
                <w:tcPr>
                  <w:tcW w:w="5000" w:type="pct"/>
                </w:tcPr>
                <w:p w14:paraId="51A6EB9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2B37321" w14:textId="77777777" w:rsidTr="006544F3">
              <w:tc>
                <w:tcPr>
                  <w:tcW w:w="5000" w:type="pct"/>
                </w:tcPr>
                <w:p w14:paraId="0BE7B26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D9CF4A9" w14:textId="77777777" w:rsidTr="006544F3">
              <w:tc>
                <w:tcPr>
                  <w:tcW w:w="5000" w:type="pct"/>
                </w:tcPr>
                <w:p w14:paraId="495499C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EFEDC98" w14:textId="77777777" w:rsidTr="006544F3">
              <w:tc>
                <w:tcPr>
                  <w:tcW w:w="5000" w:type="pct"/>
                </w:tcPr>
                <w:p w14:paraId="1962D12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261B718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B0F6D4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9B9E19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9917706" w14:textId="77777777" w:rsidTr="006544F3">
              <w:tc>
                <w:tcPr>
                  <w:tcW w:w="5000" w:type="pct"/>
                </w:tcPr>
                <w:p w14:paraId="19E176A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807F41" w14:textId="77777777" w:rsidTr="006544F3">
              <w:tc>
                <w:tcPr>
                  <w:tcW w:w="5000" w:type="pct"/>
                </w:tcPr>
                <w:p w14:paraId="5C900E4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D48ED0" w14:textId="77777777" w:rsidTr="006544F3">
              <w:tc>
                <w:tcPr>
                  <w:tcW w:w="5000" w:type="pct"/>
                </w:tcPr>
                <w:p w14:paraId="659EA2B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C0E2F96" w14:textId="77777777" w:rsidTr="006544F3">
              <w:tc>
                <w:tcPr>
                  <w:tcW w:w="5000" w:type="pct"/>
                </w:tcPr>
                <w:p w14:paraId="2277769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72E90F" w14:textId="77777777" w:rsidTr="006544F3">
              <w:tc>
                <w:tcPr>
                  <w:tcW w:w="5000" w:type="pct"/>
                </w:tcPr>
                <w:p w14:paraId="2744836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716244D" w14:textId="77777777" w:rsidTr="006544F3">
              <w:tc>
                <w:tcPr>
                  <w:tcW w:w="5000" w:type="pct"/>
                </w:tcPr>
                <w:p w14:paraId="75638C9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77B598A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A4B138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226EC7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20EC238" w14:textId="77777777" w:rsidTr="006544F3">
              <w:tc>
                <w:tcPr>
                  <w:tcW w:w="5000" w:type="pct"/>
                </w:tcPr>
                <w:p w14:paraId="6D38407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D00BC3" w14:textId="77777777" w:rsidTr="006544F3">
              <w:tc>
                <w:tcPr>
                  <w:tcW w:w="5000" w:type="pct"/>
                </w:tcPr>
                <w:p w14:paraId="2B3DAAD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F3C881" w14:textId="77777777" w:rsidTr="006544F3">
              <w:tc>
                <w:tcPr>
                  <w:tcW w:w="5000" w:type="pct"/>
                </w:tcPr>
                <w:p w14:paraId="03603C3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DFE10F" w14:textId="77777777" w:rsidTr="006544F3">
              <w:tc>
                <w:tcPr>
                  <w:tcW w:w="5000" w:type="pct"/>
                </w:tcPr>
                <w:p w14:paraId="2C5FB64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116551" w14:textId="77777777" w:rsidTr="006544F3">
              <w:tc>
                <w:tcPr>
                  <w:tcW w:w="5000" w:type="pct"/>
                </w:tcPr>
                <w:p w14:paraId="1DC9E98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122BF29" w14:textId="77777777" w:rsidTr="006544F3">
              <w:tc>
                <w:tcPr>
                  <w:tcW w:w="5000" w:type="pct"/>
                </w:tcPr>
                <w:p w14:paraId="4468BCE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D0C3CF2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6EEC08A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98ADA7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0FCB94A" w14:textId="77777777" w:rsidTr="006544F3">
              <w:tc>
                <w:tcPr>
                  <w:tcW w:w="5000" w:type="pct"/>
                </w:tcPr>
                <w:p w14:paraId="70156CD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F1EA2AD" w14:textId="77777777" w:rsidTr="006544F3">
              <w:tc>
                <w:tcPr>
                  <w:tcW w:w="5000" w:type="pct"/>
                </w:tcPr>
                <w:p w14:paraId="7A5D0F3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73F2F77" w14:textId="77777777" w:rsidTr="006544F3">
              <w:tc>
                <w:tcPr>
                  <w:tcW w:w="5000" w:type="pct"/>
                </w:tcPr>
                <w:p w14:paraId="3553B47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1B9491" w14:textId="77777777" w:rsidTr="006544F3">
              <w:tc>
                <w:tcPr>
                  <w:tcW w:w="5000" w:type="pct"/>
                </w:tcPr>
                <w:p w14:paraId="7E0CDA3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6DDF73E" w14:textId="77777777" w:rsidTr="006544F3">
              <w:tc>
                <w:tcPr>
                  <w:tcW w:w="5000" w:type="pct"/>
                </w:tcPr>
                <w:p w14:paraId="131F67C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88CFF8A" w14:textId="77777777" w:rsidTr="006544F3">
              <w:tc>
                <w:tcPr>
                  <w:tcW w:w="5000" w:type="pct"/>
                </w:tcPr>
                <w:p w14:paraId="7C62E23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4344DBD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401F58" w:rsidRPr="006D5311" w14:paraId="35263012" w14:textId="77777777" w:rsidTr="006544F3">
        <w:tc>
          <w:tcPr>
            <w:tcW w:w="2500" w:type="pct"/>
            <w:vAlign w:val="center"/>
          </w:tcPr>
          <w:p w14:paraId="4146D555" w14:textId="77777777" w:rsidR="00401F58" w:rsidRPr="00A113D3" w:rsidRDefault="00401F58" w:rsidP="006544F3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lastRenderedPageBreak/>
              <w:t>Сентябрь</w:t>
            </w:r>
          </w:p>
        </w:tc>
        <w:tc>
          <w:tcPr>
            <w:tcW w:w="2500" w:type="pct"/>
            <w:vAlign w:val="center"/>
          </w:tcPr>
          <w:p w14:paraId="5572EE20" w14:textId="6479DA8C" w:rsidR="00401F58" w:rsidRPr="00A113D3" w:rsidRDefault="00401F58" w:rsidP="006544F3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2027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150EF257" w14:textId="77777777" w:rsidR="00401F58" w:rsidRPr="00A113D3" w:rsidRDefault="00401F58" w:rsidP="00401F5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401F58" w:rsidRPr="006D5311" w14:paraId="55E84F6D" w14:textId="77777777" w:rsidTr="006544F3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7973B83D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</w:rPr>
              <w:t>ПОНЕДЕЛЬНИК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676FE4AF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ВТОРНИК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4AA4F666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СРЕДА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58D8551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ЧЕТВЕРГ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11403B3C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ПЯТНИЦА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682D3939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СУББОТА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29F9240A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ВОСКРЕСЕНЬЕ</w:t>
            </w:r>
          </w:p>
        </w:tc>
      </w:tr>
      <w:tr w:rsidR="00401F58" w:rsidRPr="006D5311" w14:paraId="59BBD4C4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301FF7B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C3BE07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D00284" w14:textId="77777777" w:rsidTr="006544F3">
              <w:tc>
                <w:tcPr>
                  <w:tcW w:w="5000" w:type="pct"/>
                </w:tcPr>
                <w:p w14:paraId="556F45A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D40B1F" w14:textId="77777777" w:rsidTr="006544F3">
              <w:tc>
                <w:tcPr>
                  <w:tcW w:w="5000" w:type="pct"/>
                </w:tcPr>
                <w:p w14:paraId="4EFD5C8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22C098" w14:textId="77777777" w:rsidTr="006544F3">
              <w:tc>
                <w:tcPr>
                  <w:tcW w:w="5000" w:type="pct"/>
                </w:tcPr>
                <w:p w14:paraId="29BBA12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04BA101" w14:textId="77777777" w:rsidTr="006544F3">
              <w:tc>
                <w:tcPr>
                  <w:tcW w:w="5000" w:type="pct"/>
                </w:tcPr>
                <w:p w14:paraId="3643561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B291B4A" w14:textId="77777777" w:rsidTr="006544F3">
              <w:tc>
                <w:tcPr>
                  <w:tcW w:w="5000" w:type="pct"/>
                </w:tcPr>
                <w:p w14:paraId="006C709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E3B705" w14:textId="77777777" w:rsidTr="006544F3">
              <w:tc>
                <w:tcPr>
                  <w:tcW w:w="5000" w:type="pct"/>
                </w:tcPr>
                <w:p w14:paraId="5308C11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7F0E85F" w14:textId="5B70D715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0B27576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00F6F2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72490C7" w14:textId="77777777" w:rsidTr="006544F3">
              <w:tc>
                <w:tcPr>
                  <w:tcW w:w="5000" w:type="pct"/>
                </w:tcPr>
                <w:p w14:paraId="7F50BB0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986F15F" w14:textId="77777777" w:rsidTr="006544F3">
              <w:tc>
                <w:tcPr>
                  <w:tcW w:w="5000" w:type="pct"/>
                </w:tcPr>
                <w:p w14:paraId="30D2FED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E07FF8F" w14:textId="77777777" w:rsidTr="006544F3">
              <w:tc>
                <w:tcPr>
                  <w:tcW w:w="5000" w:type="pct"/>
                </w:tcPr>
                <w:p w14:paraId="38E681A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55C130" w14:textId="77777777" w:rsidTr="006544F3">
              <w:tc>
                <w:tcPr>
                  <w:tcW w:w="5000" w:type="pct"/>
                </w:tcPr>
                <w:p w14:paraId="13E41DB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881550" w14:textId="77777777" w:rsidTr="006544F3">
              <w:tc>
                <w:tcPr>
                  <w:tcW w:w="5000" w:type="pct"/>
                </w:tcPr>
                <w:p w14:paraId="41E12CF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D5739C2" w14:textId="77777777" w:rsidTr="006544F3">
              <w:tc>
                <w:tcPr>
                  <w:tcW w:w="5000" w:type="pct"/>
                </w:tcPr>
                <w:p w14:paraId="5DA6A6B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64FC1E8" w14:textId="23A1655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5687F0F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CCED9D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D75D81A" w14:textId="77777777" w:rsidTr="006544F3">
              <w:tc>
                <w:tcPr>
                  <w:tcW w:w="5000" w:type="pct"/>
                </w:tcPr>
                <w:p w14:paraId="3834D25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5F043EA" w14:textId="77777777" w:rsidTr="006544F3">
              <w:tc>
                <w:tcPr>
                  <w:tcW w:w="5000" w:type="pct"/>
                </w:tcPr>
                <w:p w14:paraId="0CF0336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BA0D8F" w14:textId="77777777" w:rsidTr="006544F3">
              <w:tc>
                <w:tcPr>
                  <w:tcW w:w="5000" w:type="pct"/>
                </w:tcPr>
                <w:p w14:paraId="1D6A57E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6779258" w14:textId="77777777" w:rsidTr="006544F3">
              <w:tc>
                <w:tcPr>
                  <w:tcW w:w="5000" w:type="pct"/>
                </w:tcPr>
                <w:p w14:paraId="63A6F0F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A5F4C3" w14:textId="77777777" w:rsidTr="006544F3">
              <w:tc>
                <w:tcPr>
                  <w:tcW w:w="5000" w:type="pct"/>
                </w:tcPr>
                <w:p w14:paraId="0436068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A8EE2C0" w14:textId="77777777" w:rsidTr="006544F3">
              <w:tc>
                <w:tcPr>
                  <w:tcW w:w="5000" w:type="pct"/>
                </w:tcPr>
                <w:p w14:paraId="24ABB6C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69DDB63" w14:textId="00CC5FC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A654C2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0F60D3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07FFF64" w14:textId="77777777" w:rsidTr="006544F3">
              <w:tc>
                <w:tcPr>
                  <w:tcW w:w="5000" w:type="pct"/>
                </w:tcPr>
                <w:p w14:paraId="0B261F0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065DA8" w14:textId="77777777" w:rsidTr="006544F3">
              <w:tc>
                <w:tcPr>
                  <w:tcW w:w="5000" w:type="pct"/>
                </w:tcPr>
                <w:p w14:paraId="5975889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FBBB35" w14:textId="77777777" w:rsidTr="006544F3">
              <w:tc>
                <w:tcPr>
                  <w:tcW w:w="5000" w:type="pct"/>
                </w:tcPr>
                <w:p w14:paraId="4843A41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9C8C89" w14:textId="77777777" w:rsidTr="006544F3">
              <w:tc>
                <w:tcPr>
                  <w:tcW w:w="5000" w:type="pct"/>
                </w:tcPr>
                <w:p w14:paraId="0549D5D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014892B" w14:textId="77777777" w:rsidTr="006544F3">
              <w:tc>
                <w:tcPr>
                  <w:tcW w:w="5000" w:type="pct"/>
                </w:tcPr>
                <w:p w14:paraId="1CC86D4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A9FA80" w14:textId="77777777" w:rsidTr="006544F3">
              <w:tc>
                <w:tcPr>
                  <w:tcW w:w="5000" w:type="pct"/>
                </w:tcPr>
                <w:p w14:paraId="3EDF0AB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CFBBDF1" w14:textId="7E5E5AF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F6F71A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0B29E4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11779F" w14:textId="77777777" w:rsidTr="006544F3">
              <w:tc>
                <w:tcPr>
                  <w:tcW w:w="5000" w:type="pct"/>
                </w:tcPr>
                <w:p w14:paraId="4166BA9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3E5309B" w14:textId="77777777" w:rsidTr="006544F3">
              <w:tc>
                <w:tcPr>
                  <w:tcW w:w="5000" w:type="pct"/>
                </w:tcPr>
                <w:p w14:paraId="4226C1C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92BCD93" w14:textId="77777777" w:rsidTr="006544F3">
              <w:tc>
                <w:tcPr>
                  <w:tcW w:w="5000" w:type="pct"/>
                </w:tcPr>
                <w:p w14:paraId="6A869C6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1F30209" w14:textId="77777777" w:rsidTr="006544F3">
              <w:tc>
                <w:tcPr>
                  <w:tcW w:w="5000" w:type="pct"/>
                </w:tcPr>
                <w:p w14:paraId="307A614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E30E1DF" w14:textId="77777777" w:rsidTr="006544F3">
              <w:tc>
                <w:tcPr>
                  <w:tcW w:w="5000" w:type="pct"/>
                </w:tcPr>
                <w:p w14:paraId="42A20F4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97999C" w14:textId="77777777" w:rsidTr="006544F3">
              <w:tc>
                <w:tcPr>
                  <w:tcW w:w="5000" w:type="pct"/>
                </w:tcPr>
                <w:p w14:paraId="1456020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CECC6D2" w14:textId="26C3D63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ACC366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294354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E25D6D8" w14:textId="77777777" w:rsidTr="006544F3">
              <w:tc>
                <w:tcPr>
                  <w:tcW w:w="5000" w:type="pct"/>
                </w:tcPr>
                <w:p w14:paraId="075049A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35AA20" w14:textId="77777777" w:rsidTr="006544F3">
              <w:tc>
                <w:tcPr>
                  <w:tcW w:w="5000" w:type="pct"/>
                </w:tcPr>
                <w:p w14:paraId="7CAFF42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858D23" w14:textId="77777777" w:rsidTr="006544F3">
              <w:tc>
                <w:tcPr>
                  <w:tcW w:w="5000" w:type="pct"/>
                </w:tcPr>
                <w:p w14:paraId="76CC452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D8DBC0F" w14:textId="77777777" w:rsidTr="006544F3">
              <w:tc>
                <w:tcPr>
                  <w:tcW w:w="5000" w:type="pct"/>
                </w:tcPr>
                <w:p w14:paraId="3F84326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816F05" w14:textId="77777777" w:rsidTr="006544F3">
              <w:tc>
                <w:tcPr>
                  <w:tcW w:w="5000" w:type="pct"/>
                </w:tcPr>
                <w:p w14:paraId="517458D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D170476" w14:textId="77777777" w:rsidTr="006544F3">
              <w:tc>
                <w:tcPr>
                  <w:tcW w:w="5000" w:type="pct"/>
                </w:tcPr>
                <w:p w14:paraId="3B8D0C2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712FEBA" w14:textId="4FC9EEF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7DC6C308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EC319E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6982882" w14:textId="77777777" w:rsidTr="006544F3">
              <w:tc>
                <w:tcPr>
                  <w:tcW w:w="5000" w:type="pct"/>
                </w:tcPr>
                <w:p w14:paraId="4D35089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98073FC" w14:textId="77777777" w:rsidTr="006544F3">
              <w:tc>
                <w:tcPr>
                  <w:tcW w:w="5000" w:type="pct"/>
                </w:tcPr>
                <w:p w14:paraId="1656C2E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8E7E2B" w14:textId="77777777" w:rsidTr="006544F3">
              <w:tc>
                <w:tcPr>
                  <w:tcW w:w="5000" w:type="pct"/>
                </w:tcPr>
                <w:p w14:paraId="6FEE506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546C344" w14:textId="77777777" w:rsidTr="006544F3">
              <w:tc>
                <w:tcPr>
                  <w:tcW w:w="5000" w:type="pct"/>
                </w:tcPr>
                <w:p w14:paraId="098B04E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B620D6" w14:textId="77777777" w:rsidTr="006544F3">
              <w:tc>
                <w:tcPr>
                  <w:tcW w:w="5000" w:type="pct"/>
                </w:tcPr>
                <w:p w14:paraId="76BDE2E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505DF0B" w14:textId="77777777" w:rsidTr="006544F3">
              <w:tc>
                <w:tcPr>
                  <w:tcW w:w="5000" w:type="pct"/>
                </w:tcPr>
                <w:p w14:paraId="7F16B40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D4A62C3" w14:textId="153B8CB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0FF1768E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09AAA2B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5DE3BD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810193" w14:textId="77777777" w:rsidTr="006544F3">
              <w:tc>
                <w:tcPr>
                  <w:tcW w:w="5000" w:type="pct"/>
                </w:tcPr>
                <w:p w14:paraId="7231FB4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045DB1" w14:textId="77777777" w:rsidTr="006544F3">
              <w:tc>
                <w:tcPr>
                  <w:tcW w:w="5000" w:type="pct"/>
                </w:tcPr>
                <w:p w14:paraId="2A261BC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4F93DD6" w14:textId="77777777" w:rsidTr="006544F3">
              <w:tc>
                <w:tcPr>
                  <w:tcW w:w="5000" w:type="pct"/>
                </w:tcPr>
                <w:p w14:paraId="298B02D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16111B0" w14:textId="77777777" w:rsidTr="006544F3">
              <w:tc>
                <w:tcPr>
                  <w:tcW w:w="5000" w:type="pct"/>
                </w:tcPr>
                <w:p w14:paraId="78C6100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BC2CE04" w14:textId="77777777" w:rsidTr="006544F3">
              <w:tc>
                <w:tcPr>
                  <w:tcW w:w="5000" w:type="pct"/>
                </w:tcPr>
                <w:p w14:paraId="63F07B9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90ECDDB" w14:textId="77777777" w:rsidTr="006544F3">
              <w:tc>
                <w:tcPr>
                  <w:tcW w:w="5000" w:type="pct"/>
                </w:tcPr>
                <w:p w14:paraId="1B6627B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FC28BF" w14:textId="2A4CD89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63BA6C9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FB3E73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06BB3E" w14:textId="77777777" w:rsidTr="006544F3">
              <w:tc>
                <w:tcPr>
                  <w:tcW w:w="5000" w:type="pct"/>
                </w:tcPr>
                <w:p w14:paraId="01E5CD6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03665E" w14:textId="77777777" w:rsidTr="006544F3">
              <w:tc>
                <w:tcPr>
                  <w:tcW w:w="5000" w:type="pct"/>
                </w:tcPr>
                <w:p w14:paraId="654A21E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FAD0830" w14:textId="77777777" w:rsidTr="006544F3">
              <w:tc>
                <w:tcPr>
                  <w:tcW w:w="5000" w:type="pct"/>
                </w:tcPr>
                <w:p w14:paraId="657B20F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BF283C" w14:textId="77777777" w:rsidTr="006544F3">
              <w:tc>
                <w:tcPr>
                  <w:tcW w:w="5000" w:type="pct"/>
                </w:tcPr>
                <w:p w14:paraId="6C1FEC7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43D169" w14:textId="77777777" w:rsidTr="006544F3">
              <w:tc>
                <w:tcPr>
                  <w:tcW w:w="5000" w:type="pct"/>
                </w:tcPr>
                <w:p w14:paraId="037756A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CCD974" w14:textId="77777777" w:rsidTr="006544F3">
              <w:tc>
                <w:tcPr>
                  <w:tcW w:w="5000" w:type="pct"/>
                </w:tcPr>
                <w:p w14:paraId="08C557F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EBF037D" w14:textId="5E549C5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6224BCC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0F5D62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7B8DFA" w14:textId="77777777" w:rsidTr="006544F3">
              <w:tc>
                <w:tcPr>
                  <w:tcW w:w="5000" w:type="pct"/>
                </w:tcPr>
                <w:p w14:paraId="366B03B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5933B2" w14:textId="77777777" w:rsidTr="006544F3">
              <w:tc>
                <w:tcPr>
                  <w:tcW w:w="5000" w:type="pct"/>
                </w:tcPr>
                <w:p w14:paraId="190296A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A326FA" w14:textId="77777777" w:rsidTr="006544F3">
              <w:tc>
                <w:tcPr>
                  <w:tcW w:w="5000" w:type="pct"/>
                </w:tcPr>
                <w:p w14:paraId="6020F6A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C6B947" w14:textId="77777777" w:rsidTr="006544F3">
              <w:tc>
                <w:tcPr>
                  <w:tcW w:w="5000" w:type="pct"/>
                </w:tcPr>
                <w:p w14:paraId="6D1B3B8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BB5AD6" w14:textId="77777777" w:rsidTr="006544F3">
              <w:tc>
                <w:tcPr>
                  <w:tcW w:w="5000" w:type="pct"/>
                </w:tcPr>
                <w:p w14:paraId="0ABEA48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F062A4" w14:textId="77777777" w:rsidTr="006544F3">
              <w:tc>
                <w:tcPr>
                  <w:tcW w:w="5000" w:type="pct"/>
                </w:tcPr>
                <w:p w14:paraId="0498A4A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7052996" w14:textId="43FDA26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C85DCE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C192AA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175A84" w14:textId="77777777" w:rsidTr="006544F3">
              <w:tc>
                <w:tcPr>
                  <w:tcW w:w="5000" w:type="pct"/>
                </w:tcPr>
                <w:p w14:paraId="26783F0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54B3B1C" w14:textId="77777777" w:rsidTr="006544F3">
              <w:tc>
                <w:tcPr>
                  <w:tcW w:w="5000" w:type="pct"/>
                </w:tcPr>
                <w:p w14:paraId="10F86BC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792157" w14:textId="77777777" w:rsidTr="006544F3">
              <w:tc>
                <w:tcPr>
                  <w:tcW w:w="5000" w:type="pct"/>
                </w:tcPr>
                <w:p w14:paraId="5227732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39155E" w14:textId="77777777" w:rsidTr="006544F3">
              <w:tc>
                <w:tcPr>
                  <w:tcW w:w="5000" w:type="pct"/>
                </w:tcPr>
                <w:p w14:paraId="1800EAB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75799C2" w14:textId="77777777" w:rsidTr="006544F3">
              <w:tc>
                <w:tcPr>
                  <w:tcW w:w="5000" w:type="pct"/>
                </w:tcPr>
                <w:p w14:paraId="06F59B6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C21882" w14:textId="77777777" w:rsidTr="006544F3">
              <w:tc>
                <w:tcPr>
                  <w:tcW w:w="5000" w:type="pct"/>
                </w:tcPr>
                <w:p w14:paraId="16B26B1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23308F3" w14:textId="10DB768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41D9C3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AEAFDF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C558B48" w14:textId="77777777" w:rsidTr="006544F3">
              <w:tc>
                <w:tcPr>
                  <w:tcW w:w="5000" w:type="pct"/>
                </w:tcPr>
                <w:p w14:paraId="6EFF89C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CCD669" w14:textId="77777777" w:rsidTr="006544F3">
              <w:tc>
                <w:tcPr>
                  <w:tcW w:w="5000" w:type="pct"/>
                </w:tcPr>
                <w:p w14:paraId="58CD29E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1FF53C" w14:textId="77777777" w:rsidTr="006544F3">
              <w:tc>
                <w:tcPr>
                  <w:tcW w:w="5000" w:type="pct"/>
                </w:tcPr>
                <w:p w14:paraId="3A4A580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60AAA79" w14:textId="77777777" w:rsidTr="006544F3">
              <w:tc>
                <w:tcPr>
                  <w:tcW w:w="5000" w:type="pct"/>
                </w:tcPr>
                <w:p w14:paraId="520FDFD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0B2E240" w14:textId="77777777" w:rsidTr="006544F3">
              <w:tc>
                <w:tcPr>
                  <w:tcW w:w="5000" w:type="pct"/>
                </w:tcPr>
                <w:p w14:paraId="223AB15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424EED" w14:textId="77777777" w:rsidTr="006544F3">
              <w:tc>
                <w:tcPr>
                  <w:tcW w:w="5000" w:type="pct"/>
                </w:tcPr>
                <w:p w14:paraId="299E843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7DAAEFE" w14:textId="41BD1AB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94CB788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B78186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CF3F48" w14:textId="77777777" w:rsidTr="006544F3">
              <w:tc>
                <w:tcPr>
                  <w:tcW w:w="5000" w:type="pct"/>
                </w:tcPr>
                <w:p w14:paraId="2F2991E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B8107D" w14:textId="77777777" w:rsidTr="006544F3">
              <w:tc>
                <w:tcPr>
                  <w:tcW w:w="5000" w:type="pct"/>
                </w:tcPr>
                <w:p w14:paraId="71BB8A5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CE80F93" w14:textId="77777777" w:rsidTr="006544F3">
              <w:tc>
                <w:tcPr>
                  <w:tcW w:w="5000" w:type="pct"/>
                </w:tcPr>
                <w:p w14:paraId="2A5D6B3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CB34613" w14:textId="77777777" w:rsidTr="006544F3">
              <w:tc>
                <w:tcPr>
                  <w:tcW w:w="5000" w:type="pct"/>
                </w:tcPr>
                <w:p w14:paraId="4DAA636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DA299C5" w14:textId="77777777" w:rsidTr="006544F3">
              <w:tc>
                <w:tcPr>
                  <w:tcW w:w="5000" w:type="pct"/>
                </w:tcPr>
                <w:p w14:paraId="2494057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BE4580" w14:textId="77777777" w:rsidTr="006544F3">
              <w:tc>
                <w:tcPr>
                  <w:tcW w:w="5000" w:type="pct"/>
                </w:tcPr>
                <w:p w14:paraId="41F1F7D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07D417F" w14:textId="3BE859D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021C428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046AB0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C5DA79B" w14:textId="77777777" w:rsidTr="006544F3">
              <w:tc>
                <w:tcPr>
                  <w:tcW w:w="5000" w:type="pct"/>
                </w:tcPr>
                <w:p w14:paraId="1130E8B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0C0171A" w14:textId="77777777" w:rsidTr="006544F3">
              <w:tc>
                <w:tcPr>
                  <w:tcW w:w="5000" w:type="pct"/>
                </w:tcPr>
                <w:p w14:paraId="4FF3A2F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81DB1A" w14:textId="77777777" w:rsidTr="006544F3">
              <w:tc>
                <w:tcPr>
                  <w:tcW w:w="5000" w:type="pct"/>
                </w:tcPr>
                <w:p w14:paraId="744328D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058E5D" w14:textId="77777777" w:rsidTr="006544F3">
              <w:tc>
                <w:tcPr>
                  <w:tcW w:w="5000" w:type="pct"/>
                </w:tcPr>
                <w:p w14:paraId="43BF53F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E59A71" w14:textId="77777777" w:rsidTr="006544F3">
              <w:tc>
                <w:tcPr>
                  <w:tcW w:w="5000" w:type="pct"/>
                </w:tcPr>
                <w:p w14:paraId="563358E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EEE77A" w14:textId="77777777" w:rsidTr="006544F3">
              <w:tc>
                <w:tcPr>
                  <w:tcW w:w="5000" w:type="pct"/>
                </w:tcPr>
                <w:p w14:paraId="2562875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B33091E" w14:textId="50F82BBB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155F3C25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53269A7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D5DD0F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952304" w14:textId="77777777" w:rsidTr="006544F3">
              <w:tc>
                <w:tcPr>
                  <w:tcW w:w="5000" w:type="pct"/>
                </w:tcPr>
                <w:p w14:paraId="0B001E4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616EEC" w14:textId="77777777" w:rsidTr="006544F3">
              <w:tc>
                <w:tcPr>
                  <w:tcW w:w="5000" w:type="pct"/>
                </w:tcPr>
                <w:p w14:paraId="5A6D18E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601F806" w14:textId="77777777" w:rsidTr="006544F3">
              <w:tc>
                <w:tcPr>
                  <w:tcW w:w="5000" w:type="pct"/>
                </w:tcPr>
                <w:p w14:paraId="02E92A2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CC8A525" w14:textId="77777777" w:rsidTr="006544F3">
              <w:tc>
                <w:tcPr>
                  <w:tcW w:w="5000" w:type="pct"/>
                </w:tcPr>
                <w:p w14:paraId="5494D55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AE10D5" w14:textId="77777777" w:rsidTr="006544F3">
              <w:tc>
                <w:tcPr>
                  <w:tcW w:w="5000" w:type="pct"/>
                </w:tcPr>
                <w:p w14:paraId="68746E0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B27B48" w14:textId="77777777" w:rsidTr="006544F3">
              <w:tc>
                <w:tcPr>
                  <w:tcW w:w="5000" w:type="pct"/>
                </w:tcPr>
                <w:p w14:paraId="11C892C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8306774" w14:textId="6C6DE44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0163E63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3FD8F0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A12559F" w14:textId="77777777" w:rsidTr="006544F3">
              <w:tc>
                <w:tcPr>
                  <w:tcW w:w="5000" w:type="pct"/>
                </w:tcPr>
                <w:p w14:paraId="708499E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150E966" w14:textId="77777777" w:rsidTr="006544F3">
              <w:tc>
                <w:tcPr>
                  <w:tcW w:w="5000" w:type="pct"/>
                </w:tcPr>
                <w:p w14:paraId="1C6B741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166CD5" w14:textId="77777777" w:rsidTr="006544F3">
              <w:tc>
                <w:tcPr>
                  <w:tcW w:w="5000" w:type="pct"/>
                </w:tcPr>
                <w:p w14:paraId="7816C87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F14C70" w14:textId="77777777" w:rsidTr="006544F3">
              <w:tc>
                <w:tcPr>
                  <w:tcW w:w="5000" w:type="pct"/>
                </w:tcPr>
                <w:p w14:paraId="0059DFF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AFF609" w14:textId="77777777" w:rsidTr="006544F3">
              <w:tc>
                <w:tcPr>
                  <w:tcW w:w="5000" w:type="pct"/>
                </w:tcPr>
                <w:p w14:paraId="4E0E326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D86B3E4" w14:textId="77777777" w:rsidTr="006544F3">
              <w:tc>
                <w:tcPr>
                  <w:tcW w:w="5000" w:type="pct"/>
                </w:tcPr>
                <w:p w14:paraId="267E7CC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3B00F7E" w14:textId="770A369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47470D8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44F0A3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AA8A20" w14:textId="77777777" w:rsidTr="006544F3">
              <w:tc>
                <w:tcPr>
                  <w:tcW w:w="5000" w:type="pct"/>
                </w:tcPr>
                <w:p w14:paraId="0BE0084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7863D2" w14:textId="77777777" w:rsidTr="006544F3">
              <w:tc>
                <w:tcPr>
                  <w:tcW w:w="5000" w:type="pct"/>
                </w:tcPr>
                <w:p w14:paraId="2581AA8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8F2ABA" w14:textId="77777777" w:rsidTr="006544F3">
              <w:tc>
                <w:tcPr>
                  <w:tcW w:w="5000" w:type="pct"/>
                </w:tcPr>
                <w:p w14:paraId="779A5A8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2F76A1F" w14:textId="77777777" w:rsidTr="006544F3">
              <w:tc>
                <w:tcPr>
                  <w:tcW w:w="5000" w:type="pct"/>
                </w:tcPr>
                <w:p w14:paraId="4A672B5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F341877" w14:textId="77777777" w:rsidTr="006544F3">
              <w:tc>
                <w:tcPr>
                  <w:tcW w:w="5000" w:type="pct"/>
                </w:tcPr>
                <w:p w14:paraId="18AF113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86C07C" w14:textId="77777777" w:rsidTr="006544F3">
              <w:tc>
                <w:tcPr>
                  <w:tcW w:w="5000" w:type="pct"/>
                </w:tcPr>
                <w:p w14:paraId="5C9B4A8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8932BA9" w14:textId="263A63B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F8B2AC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0FEF1B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3C7DF9" w14:textId="77777777" w:rsidTr="006544F3">
              <w:tc>
                <w:tcPr>
                  <w:tcW w:w="5000" w:type="pct"/>
                </w:tcPr>
                <w:p w14:paraId="18F6057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09CD013" w14:textId="77777777" w:rsidTr="006544F3">
              <w:tc>
                <w:tcPr>
                  <w:tcW w:w="5000" w:type="pct"/>
                </w:tcPr>
                <w:p w14:paraId="78B987D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EB6CEF" w14:textId="77777777" w:rsidTr="006544F3">
              <w:tc>
                <w:tcPr>
                  <w:tcW w:w="5000" w:type="pct"/>
                </w:tcPr>
                <w:p w14:paraId="1AE7065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E4B208" w14:textId="77777777" w:rsidTr="006544F3">
              <w:tc>
                <w:tcPr>
                  <w:tcW w:w="5000" w:type="pct"/>
                </w:tcPr>
                <w:p w14:paraId="01BEE1A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DE7CE70" w14:textId="77777777" w:rsidTr="006544F3">
              <w:tc>
                <w:tcPr>
                  <w:tcW w:w="5000" w:type="pct"/>
                </w:tcPr>
                <w:p w14:paraId="6A8EA89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EA637B" w14:textId="77777777" w:rsidTr="006544F3">
              <w:tc>
                <w:tcPr>
                  <w:tcW w:w="5000" w:type="pct"/>
                </w:tcPr>
                <w:p w14:paraId="40E78BC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3F727C4" w14:textId="65B2D03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2A43BD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BBD925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49CAEE3" w14:textId="77777777" w:rsidTr="006544F3">
              <w:tc>
                <w:tcPr>
                  <w:tcW w:w="5000" w:type="pct"/>
                </w:tcPr>
                <w:p w14:paraId="5197B8E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6E52F1" w14:textId="77777777" w:rsidTr="006544F3">
              <w:tc>
                <w:tcPr>
                  <w:tcW w:w="5000" w:type="pct"/>
                </w:tcPr>
                <w:p w14:paraId="49EE0CD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22B3CD8" w14:textId="77777777" w:rsidTr="006544F3">
              <w:tc>
                <w:tcPr>
                  <w:tcW w:w="5000" w:type="pct"/>
                </w:tcPr>
                <w:p w14:paraId="3F70B70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8BFE692" w14:textId="77777777" w:rsidTr="006544F3">
              <w:tc>
                <w:tcPr>
                  <w:tcW w:w="5000" w:type="pct"/>
                </w:tcPr>
                <w:p w14:paraId="2FCA237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59C5D92" w14:textId="77777777" w:rsidTr="006544F3">
              <w:tc>
                <w:tcPr>
                  <w:tcW w:w="5000" w:type="pct"/>
                </w:tcPr>
                <w:p w14:paraId="74FD546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7B3F8FC" w14:textId="77777777" w:rsidTr="006544F3">
              <w:tc>
                <w:tcPr>
                  <w:tcW w:w="5000" w:type="pct"/>
                </w:tcPr>
                <w:p w14:paraId="4ABE75A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E639E4F" w14:textId="7AAB854B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62DA84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EBD107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A15FBBE" w14:textId="77777777" w:rsidTr="006544F3">
              <w:tc>
                <w:tcPr>
                  <w:tcW w:w="5000" w:type="pct"/>
                </w:tcPr>
                <w:p w14:paraId="009DA02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5B45B02" w14:textId="77777777" w:rsidTr="006544F3">
              <w:tc>
                <w:tcPr>
                  <w:tcW w:w="5000" w:type="pct"/>
                </w:tcPr>
                <w:p w14:paraId="7867805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F05202" w14:textId="77777777" w:rsidTr="006544F3">
              <w:tc>
                <w:tcPr>
                  <w:tcW w:w="5000" w:type="pct"/>
                </w:tcPr>
                <w:p w14:paraId="631432D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334823" w14:textId="77777777" w:rsidTr="006544F3">
              <w:tc>
                <w:tcPr>
                  <w:tcW w:w="5000" w:type="pct"/>
                </w:tcPr>
                <w:p w14:paraId="5686C4A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9949F9C" w14:textId="77777777" w:rsidTr="006544F3">
              <w:tc>
                <w:tcPr>
                  <w:tcW w:w="5000" w:type="pct"/>
                </w:tcPr>
                <w:p w14:paraId="496317C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A6C0025" w14:textId="77777777" w:rsidTr="006544F3">
              <w:tc>
                <w:tcPr>
                  <w:tcW w:w="5000" w:type="pct"/>
                </w:tcPr>
                <w:p w14:paraId="55BC0DD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C4E5BC5" w14:textId="39693D01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23F1B24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5233D4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4A1E9D" w14:textId="77777777" w:rsidTr="006544F3">
              <w:tc>
                <w:tcPr>
                  <w:tcW w:w="5000" w:type="pct"/>
                </w:tcPr>
                <w:p w14:paraId="0A51AC4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0E218BD" w14:textId="77777777" w:rsidTr="006544F3">
              <w:tc>
                <w:tcPr>
                  <w:tcW w:w="5000" w:type="pct"/>
                </w:tcPr>
                <w:p w14:paraId="0885678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705A047" w14:textId="77777777" w:rsidTr="006544F3">
              <w:tc>
                <w:tcPr>
                  <w:tcW w:w="5000" w:type="pct"/>
                </w:tcPr>
                <w:p w14:paraId="7CDBCAF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39368EA" w14:textId="77777777" w:rsidTr="006544F3">
              <w:tc>
                <w:tcPr>
                  <w:tcW w:w="5000" w:type="pct"/>
                </w:tcPr>
                <w:p w14:paraId="4DE2744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B9EFD6" w14:textId="77777777" w:rsidTr="006544F3">
              <w:tc>
                <w:tcPr>
                  <w:tcW w:w="5000" w:type="pct"/>
                </w:tcPr>
                <w:p w14:paraId="492C976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8697A1" w14:textId="77777777" w:rsidTr="006544F3">
              <w:tc>
                <w:tcPr>
                  <w:tcW w:w="5000" w:type="pct"/>
                </w:tcPr>
                <w:p w14:paraId="4E32CA4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F73B7CD" w14:textId="24BCA9F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7C77FD3D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02E2965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19316E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F73622" w14:textId="77777777" w:rsidTr="006544F3">
              <w:tc>
                <w:tcPr>
                  <w:tcW w:w="5000" w:type="pct"/>
                </w:tcPr>
                <w:p w14:paraId="49AECCE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0ECEB73" w14:textId="77777777" w:rsidTr="006544F3">
              <w:tc>
                <w:tcPr>
                  <w:tcW w:w="5000" w:type="pct"/>
                </w:tcPr>
                <w:p w14:paraId="13E485C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3DC860" w14:textId="77777777" w:rsidTr="006544F3">
              <w:tc>
                <w:tcPr>
                  <w:tcW w:w="5000" w:type="pct"/>
                </w:tcPr>
                <w:p w14:paraId="5C11718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4A11A5F" w14:textId="77777777" w:rsidTr="006544F3">
              <w:tc>
                <w:tcPr>
                  <w:tcW w:w="5000" w:type="pct"/>
                </w:tcPr>
                <w:p w14:paraId="713CCD6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42F1BFC" w14:textId="77777777" w:rsidTr="006544F3">
              <w:tc>
                <w:tcPr>
                  <w:tcW w:w="5000" w:type="pct"/>
                </w:tcPr>
                <w:p w14:paraId="737D97A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2ADE76" w14:textId="77777777" w:rsidTr="006544F3">
              <w:tc>
                <w:tcPr>
                  <w:tcW w:w="5000" w:type="pct"/>
                </w:tcPr>
                <w:p w14:paraId="0E516F6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8A5493B" w14:textId="20884C7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226B474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7F739A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841418" w14:textId="77777777" w:rsidTr="006544F3">
              <w:tc>
                <w:tcPr>
                  <w:tcW w:w="5000" w:type="pct"/>
                </w:tcPr>
                <w:p w14:paraId="089A74E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CA25E9A" w14:textId="77777777" w:rsidTr="006544F3">
              <w:tc>
                <w:tcPr>
                  <w:tcW w:w="5000" w:type="pct"/>
                </w:tcPr>
                <w:p w14:paraId="6E03A37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BB808F" w14:textId="77777777" w:rsidTr="006544F3">
              <w:tc>
                <w:tcPr>
                  <w:tcW w:w="5000" w:type="pct"/>
                </w:tcPr>
                <w:p w14:paraId="1C13FC1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A7EA674" w14:textId="77777777" w:rsidTr="006544F3">
              <w:tc>
                <w:tcPr>
                  <w:tcW w:w="5000" w:type="pct"/>
                </w:tcPr>
                <w:p w14:paraId="453FC53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DD4BA7" w14:textId="77777777" w:rsidTr="006544F3">
              <w:tc>
                <w:tcPr>
                  <w:tcW w:w="5000" w:type="pct"/>
                </w:tcPr>
                <w:p w14:paraId="27C47C3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7D76031" w14:textId="77777777" w:rsidTr="006544F3">
              <w:tc>
                <w:tcPr>
                  <w:tcW w:w="5000" w:type="pct"/>
                </w:tcPr>
                <w:p w14:paraId="3FAC161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C9225B9" w14:textId="37C62D1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7A9D5555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DBDEF9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92086D" w14:textId="77777777" w:rsidTr="006544F3">
              <w:tc>
                <w:tcPr>
                  <w:tcW w:w="5000" w:type="pct"/>
                </w:tcPr>
                <w:p w14:paraId="00DFAA3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9EBF040" w14:textId="77777777" w:rsidTr="006544F3">
              <w:tc>
                <w:tcPr>
                  <w:tcW w:w="5000" w:type="pct"/>
                </w:tcPr>
                <w:p w14:paraId="405A0E8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24FD6D0" w14:textId="77777777" w:rsidTr="006544F3">
              <w:tc>
                <w:tcPr>
                  <w:tcW w:w="5000" w:type="pct"/>
                </w:tcPr>
                <w:p w14:paraId="4B6CA70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A81912" w14:textId="77777777" w:rsidTr="006544F3">
              <w:tc>
                <w:tcPr>
                  <w:tcW w:w="5000" w:type="pct"/>
                </w:tcPr>
                <w:p w14:paraId="6BF0B04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36D80C7" w14:textId="77777777" w:rsidTr="006544F3">
              <w:tc>
                <w:tcPr>
                  <w:tcW w:w="5000" w:type="pct"/>
                </w:tcPr>
                <w:p w14:paraId="4AD689B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322A6B" w14:textId="77777777" w:rsidTr="006544F3">
              <w:tc>
                <w:tcPr>
                  <w:tcW w:w="5000" w:type="pct"/>
                </w:tcPr>
                <w:p w14:paraId="3AF2299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A923D49" w14:textId="130A02E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3B249C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746017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189C284" w14:textId="77777777" w:rsidTr="006544F3">
              <w:tc>
                <w:tcPr>
                  <w:tcW w:w="5000" w:type="pct"/>
                </w:tcPr>
                <w:p w14:paraId="39C54F8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776F396" w14:textId="77777777" w:rsidTr="006544F3">
              <w:tc>
                <w:tcPr>
                  <w:tcW w:w="5000" w:type="pct"/>
                </w:tcPr>
                <w:p w14:paraId="7CF82A2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4F453E" w14:textId="77777777" w:rsidTr="006544F3">
              <w:tc>
                <w:tcPr>
                  <w:tcW w:w="5000" w:type="pct"/>
                </w:tcPr>
                <w:p w14:paraId="096BA96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BB9263" w14:textId="77777777" w:rsidTr="006544F3">
              <w:tc>
                <w:tcPr>
                  <w:tcW w:w="5000" w:type="pct"/>
                </w:tcPr>
                <w:p w14:paraId="3620070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5EC967" w14:textId="77777777" w:rsidTr="006544F3">
              <w:tc>
                <w:tcPr>
                  <w:tcW w:w="5000" w:type="pct"/>
                </w:tcPr>
                <w:p w14:paraId="07EB927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03A522C" w14:textId="77777777" w:rsidTr="006544F3">
              <w:tc>
                <w:tcPr>
                  <w:tcW w:w="5000" w:type="pct"/>
                </w:tcPr>
                <w:p w14:paraId="16615D0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86F3528" w14:textId="2F7AAB1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F477C4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D570AD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22B2B1E" w14:textId="77777777" w:rsidTr="006544F3">
              <w:tc>
                <w:tcPr>
                  <w:tcW w:w="5000" w:type="pct"/>
                </w:tcPr>
                <w:p w14:paraId="34775CA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B3821C" w14:textId="77777777" w:rsidTr="006544F3">
              <w:tc>
                <w:tcPr>
                  <w:tcW w:w="5000" w:type="pct"/>
                </w:tcPr>
                <w:p w14:paraId="2D2208A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88881E" w14:textId="77777777" w:rsidTr="006544F3">
              <w:tc>
                <w:tcPr>
                  <w:tcW w:w="5000" w:type="pct"/>
                </w:tcPr>
                <w:p w14:paraId="3A93148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17A2BD5" w14:textId="77777777" w:rsidTr="006544F3">
              <w:tc>
                <w:tcPr>
                  <w:tcW w:w="5000" w:type="pct"/>
                </w:tcPr>
                <w:p w14:paraId="0BDABC6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837B87" w14:textId="77777777" w:rsidTr="006544F3">
              <w:tc>
                <w:tcPr>
                  <w:tcW w:w="5000" w:type="pct"/>
                </w:tcPr>
                <w:p w14:paraId="26F06C9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B6077B" w14:textId="77777777" w:rsidTr="006544F3">
              <w:tc>
                <w:tcPr>
                  <w:tcW w:w="5000" w:type="pct"/>
                </w:tcPr>
                <w:p w14:paraId="7F26E89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C49C1B0" w14:textId="2C60422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46791D1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4986C2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ECAF46" w14:textId="77777777" w:rsidTr="006544F3">
              <w:tc>
                <w:tcPr>
                  <w:tcW w:w="5000" w:type="pct"/>
                </w:tcPr>
                <w:p w14:paraId="2F5E7CF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38EB91" w14:textId="77777777" w:rsidTr="006544F3">
              <w:tc>
                <w:tcPr>
                  <w:tcW w:w="5000" w:type="pct"/>
                </w:tcPr>
                <w:p w14:paraId="510CFC5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2A37F6" w14:textId="77777777" w:rsidTr="006544F3">
              <w:tc>
                <w:tcPr>
                  <w:tcW w:w="5000" w:type="pct"/>
                </w:tcPr>
                <w:p w14:paraId="74B21DB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163311" w14:textId="77777777" w:rsidTr="006544F3">
              <w:tc>
                <w:tcPr>
                  <w:tcW w:w="5000" w:type="pct"/>
                </w:tcPr>
                <w:p w14:paraId="1EB1D3C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460E35D" w14:textId="77777777" w:rsidTr="006544F3">
              <w:tc>
                <w:tcPr>
                  <w:tcW w:w="5000" w:type="pct"/>
                </w:tcPr>
                <w:p w14:paraId="19B1C86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58C987" w14:textId="77777777" w:rsidTr="006544F3">
              <w:tc>
                <w:tcPr>
                  <w:tcW w:w="5000" w:type="pct"/>
                </w:tcPr>
                <w:p w14:paraId="23FF547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A380787" w14:textId="7779100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7737621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285847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FDD40E1" w14:textId="77777777" w:rsidTr="006544F3">
              <w:tc>
                <w:tcPr>
                  <w:tcW w:w="5000" w:type="pct"/>
                </w:tcPr>
                <w:p w14:paraId="22BB8B5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29B35D" w14:textId="77777777" w:rsidTr="006544F3">
              <w:tc>
                <w:tcPr>
                  <w:tcW w:w="5000" w:type="pct"/>
                </w:tcPr>
                <w:p w14:paraId="360EBB0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474A675" w14:textId="77777777" w:rsidTr="006544F3">
              <w:tc>
                <w:tcPr>
                  <w:tcW w:w="5000" w:type="pct"/>
                </w:tcPr>
                <w:p w14:paraId="50D2DCF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58002F" w14:textId="77777777" w:rsidTr="006544F3">
              <w:tc>
                <w:tcPr>
                  <w:tcW w:w="5000" w:type="pct"/>
                </w:tcPr>
                <w:p w14:paraId="4A22BA7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65B8B2" w14:textId="77777777" w:rsidTr="006544F3">
              <w:tc>
                <w:tcPr>
                  <w:tcW w:w="5000" w:type="pct"/>
                </w:tcPr>
                <w:p w14:paraId="180BD13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AB71ED7" w14:textId="77777777" w:rsidTr="006544F3">
              <w:tc>
                <w:tcPr>
                  <w:tcW w:w="5000" w:type="pct"/>
                </w:tcPr>
                <w:p w14:paraId="116B415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E2715B1" w14:textId="361CEB6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551D7317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507383F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23B1A7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23CDAF" w14:textId="77777777" w:rsidTr="006544F3">
              <w:tc>
                <w:tcPr>
                  <w:tcW w:w="5000" w:type="pct"/>
                </w:tcPr>
                <w:p w14:paraId="7A9AD67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939EB57" w14:textId="77777777" w:rsidTr="006544F3">
              <w:tc>
                <w:tcPr>
                  <w:tcW w:w="5000" w:type="pct"/>
                </w:tcPr>
                <w:p w14:paraId="75967CA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E94FF17" w14:textId="77777777" w:rsidTr="006544F3">
              <w:tc>
                <w:tcPr>
                  <w:tcW w:w="5000" w:type="pct"/>
                </w:tcPr>
                <w:p w14:paraId="2E06311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F02E8C9" w14:textId="77777777" w:rsidTr="006544F3">
              <w:tc>
                <w:tcPr>
                  <w:tcW w:w="5000" w:type="pct"/>
                </w:tcPr>
                <w:p w14:paraId="750AEBB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0C28E41" w14:textId="77777777" w:rsidTr="006544F3">
              <w:tc>
                <w:tcPr>
                  <w:tcW w:w="5000" w:type="pct"/>
                </w:tcPr>
                <w:p w14:paraId="6DA93E2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3C5D858" w14:textId="77777777" w:rsidTr="006544F3">
              <w:tc>
                <w:tcPr>
                  <w:tcW w:w="5000" w:type="pct"/>
                </w:tcPr>
                <w:p w14:paraId="12D801B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80950CE" w14:textId="594B677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26AFC6E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86DC87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CE3E3D" w14:textId="77777777" w:rsidTr="006544F3">
              <w:tc>
                <w:tcPr>
                  <w:tcW w:w="5000" w:type="pct"/>
                </w:tcPr>
                <w:p w14:paraId="406E981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0D50B8" w14:textId="77777777" w:rsidTr="006544F3">
              <w:tc>
                <w:tcPr>
                  <w:tcW w:w="5000" w:type="pct"/>
                </w:tcPr>
                <w:p w14:paraId="1C36A2B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DCAC9F" w14:textId="77777777" w:rsidTr="006544F3">
              <w:tc>
                <w:tcPr>
                  <w:tcW w:w="5000" w:type="pct"/>
                </w:tcPr>
                <w:p w14:paraId="54DEA7E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2C282A" w14:textId="77777777" w:rsidTr="006544F3">
              <w:tc>
                <w:tcPr>
                  <w:tcW w:w="5000" w:type="pct"/>
                </w:tcPr>
                <w:p w14:paraId="38D7503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E187D1" w14:textId="77777777" w:rsidTr="006544F3">
              <w:tc>
                <w:tcPr>
                  <w:tcW w:w="5000" w:type="pct"/>
                </w:tcPr>
                <w:p w14:paraId="340DAE3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C0D822" w14:textId="77777777" w:rsidTr="006544F3">
              <w:tc>
                <w:tcPr>
                  <w:tcW w:w="5000" w:type="pct"/>
                </w:tcPr>
                <w:p w14:paraId="66241ED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B304DA5" w14:textId="6ADE6B7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6E01820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71F7CB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D43030" w14:textId="77777777" w:rsidTr="006544F3">
              <w:tc>
                <w:tcPr>
                  <w:tcW w:w="5000" w:type="pct"/>
                </w:tcPr>
                <w:p w14:paraId="4AE539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AEA614" w14:textId="77777777" w:rsidTr="006544F3">
              <w:tc>
                <w:tcPr>
                  <w:tcW w:w="5000" w:type="pct"/>
                </w:tcPr>
                <w:p w14:paraId="25498CE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F7EBBA2" w14:textId="77777777" w:rsidTr="006544F3">
              <w:tc>
                <w:tcPr>
                  <w:tcW w:w="5000" w:type="pct"/>
                </w:tcPr>
                <w:p w14:paraId="7425F6E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00F84B2" w14:textId="77777777" w:rsidTr="006544F3">
              <w:tc>
                <w:tcPr>
                  <w:tcW w:w="5000" w:type="pct"/>
                </w:tcPr>
                <w:p w14:paraId="6BF1387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7B8A1F" w14:textId="77777777" w:rsidTr="006544F3">
              <w:tc>
                <w:tcPr>
                  <w:tcW w:w="5000" w:type="pct"/>
                </w:tcPr>
                <w:p w14:paraId="0E62705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96CC9E" w14:textId="77777777" w:rsidTr="006544F3">
              <w:tc>
                <w:tcPr>
                  <w:tcW w:w="5000" w:type="pct"/>
                </w:tcPr>
                <w:p w14:paraId="2B6EB80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134AEB4" w14:textId="4CE4365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8450A0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D1EF90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4195B3" w14:textId="77777777" w:rsidTr="006544F3">
              <w:tc>
                <w:tcPr>
                  <w:tcW w:w="5000" w:type="pct"/>
                </w:tcPr>
                <w:p w14:paraId="7B9F02F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F4EC0FC" w14:textId="77777777" w:rsidTr="006544F3">
              <w:tc>
                <w:tcPr>
                  <w:tcW w:w="5000" w:type="pct"/>
                </w:tcPr>
                <w:p w14:paraId="5518B11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4006314" w14:textId="77777777" w:rsidTr="006544F3">
              <w:tc>
                <w:tcPr>
                  <w:tcW w:w="5000" w:type="pct"/>
                </w:tcPr>
                <w:p w14:paraId="7B4E402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013775" w14:textId="77777777" w:rsidTr="006544F3">
              <w:tc>
                <w:tcPr>
                  <w:tcW w:w="5000" w:type="pct"/>
                </w:tcPr>
                <w:p w14:paraId="1DE5A54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1FD3025" w14:textId="77777777" w:rsidTr="006544F3">
              <w:tc>
                <w:tcPr>
                  <w:tcW w:w="5000" w:type="pct"/>
                </w:tcPr>
                <w:p w14:paraId="5FB9479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8CDF384" w14:textId="77777777" w:rsidTr="006544F3">
              <w:tc>
                <w:tcPr>
                  <w:tcW w:w="5000" w:type="pct"/>
                </w:tcPr>
                <w:p w14:paraId="492CDAA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003F288" w14:textId="525070C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51FAF90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27C349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BC6767" w14:textId="77777777" w:rsidTr="006544F3">
              <w:tc>
                <w:tcPr>
                  <w:tcW w:w="5000" w:type="pct"/>
                </w:tcPr>
                <w:p w14:paraId="243119E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F5A4825" w14:textId="77777777" w:rsidTr="006544F3">
              <w:tc>
                <w:tcPr>
                  <w:tcW w:w="5000" w:type="pct"/>
                </w:tcPr>
                <w:p w14:paraId="78D786C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FAE05C2" w14:textId="77777777" w:rsidTr="006544F3">
              <w:tc>
                <w:tcPr>
                  <w:tcW w:w="5000" w:type="pct"/>
                </w:tcPr>
                <w:p w14:paraId="458EBB2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6463FE" w14:textId="77777777" w:rsidTr="006544F3">
              <w:tc>
                <w:tcPr>
                  <w:tcW w:w="5000" w:type="pct"/>
                </w:tcPr>
                <w:p w14:paraId="221FA75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C1E6AC5" w14:textId="77777777" w:rsidTr="006544F3">
              <w:tc>
                <w:tcPr>
                  <w:tcW w:w="5000" w:type="pct"/>
                </w:tcPr>
                <w:p w14:paraId="2D5CCC8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C92168" w14:textId="77777777" w:rsidTr="006544F3">
              <w:tc>
                <w:tcPr>
                  <w:tcW w:w="5000" w:type="pct"/>
                </w:tcPr>
                <w:p w14:paraId="15F2F5B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31367E6" w14:textId="43E52B6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993299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A85C99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AEF542" w14:textId="77777777" w:rsidTr="006544F3">
              <w:tc>
                <w:tcPr>
                  <w:tcW w:w="5000" w:type="pct"/>
                </w:tcPr>
                <w:p w14:paraId="4DAFD5E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9798A1D" w14:textId="77777777" w:rsidTr="006544F3">
              <w:tc>
                <w:tcPr>
                  <w:tcW w:w="5000" w:type="pct"/>
                </w:tcPr>
                <w:p w14:paraId="6C03D11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49BF8EC" w14:textId="77777777" w:rsidTr="006544F3">
              <w:tc>
                <w:tcPr>
                  <w:tcW w:w="5000" w:type="pct"/>
                </w:tcPr>
                <w:p w14:paraId="76B4793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6DC4FA" w14:textId="77777777" w:rsidTr="006544F3">
              <w:tc>
                <w:tcPr>
                  <w:tcW w:w="5000" w:type="pct"/>
                </w:tcPr>
                <w:p w14:paraId="6EA92E9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AB8813" w14:textId="77777777" w:rsidTr="006544F3">
              <w:tc>
                <w:tcPr>
                  <w:tcW w:w="5000" w:type="pct"/>
                </w:tcPr>
                <w:p w14:paraId="6D2A8E8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937F6E" w14:textId="77777777" w:rsidTr="006544F3">
              <w:tc>
                <w:tcPr>
                  <w:tcW w:w="5000" w:type="pct"/>
                </w:tcPr>
                <w:p w14:paraId="138FF41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98C6278" w14:textId="120707D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3E4A7B6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9AA88B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182B519" w14:textId="77777777" w:rsidTr="006544F3">
              <w:tc>
                <w:tcPr>
                  <w:tcW w:w="5000" w:type="pct"/>
                </w:tcPr>
                <w:p w14:paraId="4A6D632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0AB63E" w14:textId="77777777" w:rsidTr="006544F3">
              <w:tc>
                <w:tcPr>
                  <w:tcW w:w="5000" w:type="pct"/>
                </w:tcPr>
                <w:p w14:paraId="6E6A74A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B741577" w14:textId="77777777" w:rsidTr="006544F3">
              <w:tc>
                <w:tcPr>
                  <w:tcW w:w="5000" w:type="pct"/>
                </w:tcPr>
                <w:p w14:paraId="06FE0E3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42A224B" w14:textId="77777777" w:rsidTr="006544F3">
              <w:tc>
                <w:tcPr>
                  <w:tcW w:w="5000" w:type="pct"/>
                </w:tcPr>
                <w:p w14:paraId="0F686CF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ABCA38" w14:textId="77777777" w:rsidTr="006544F3">
              <w:tc>
                <w:tcPr>
                  <w:tcW w:w="5000" w:type="pct"/>
                </w:tcPr>
                <w:p w14:paraId="4F725EC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4282FA1" w14:textId="77777777" w:rsidTr="006544F3">
              <w:tc>
                <w:tcPr>
                  <w:tcW w:w="5000" w:type="pct"/>
                </w:tcPr>
                <w:p w14:paraId="6679A7D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4B8157E" w14:textId="41D746F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400CEC22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3BEC243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5D51DF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78C8C6" w14:textId="77777777" w:rsidTr="006544F3">
              <w:tc>
                <w:tcPr>
                  <w:tcW w:w="5000" w:type="pct"/>
                </w:tcPr>
                <w:p w14:paraId="6D36196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3914D3" w14:textId="77777777" w:rsidTr="006544F3">
              <w:tc>
                <w:tcPr>
                  <w:tcW w:w="5000" w:type="pct"/>
                </w:tcPr>
                <w:p w14:paraId="67BB3DA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928736F" w14:textId="77777777" w:rsidTr="006544F3">
              <w:tc>
                <w:tcPr>
                  <w:tcW w:w="5000" w:type="pct"/>
                </w:tcPr>
                <w:p w14:paraId="49E09E5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D7688C" w14:textId="77777777" w:rsidTr="006544F3">
              <w:tc>
                <w:tcPr>
                  <w:tcW w:w="5000" w:type="pct"/>
                </w:tcPr>
                <w:p w14:paraId="2FE149C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E5ED57" w14:textId="77777777" w:rsidTr="006544F3">
              <w:tc>
                <w:tcPr>
                  <w:tcW w:w="5000" w:type="pct"/>
                </w:tcPr>
                <w:p w14:paraId="12D2B13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033648C" w14:textId="77777777" w:rsidTr="006544F3">
              <w:tc>
                <w:tcPr>
                  <w:tcW w:w="5000" w:type="pct"/>
                </w:tcPr>
                <w:p w14:paraId="0ACEF25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EA51525" w14:textId="7E2E2E4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3350B2F4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E28EE7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E6EFA86" w14:textId="77777777" w:rsidTr="006544F3">
              <w:tc>
                <w:tcPr>
                  <w:tcW w:w="5000" w:type="pct"/>
                </w:tcPr>
                <w:p w14:paraId="39EE1A2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7DC897E" w14:textId="77777777" w:rsidTr="006544F3">
              <w:tc>
                <w:tcPr>
                  <w:tcW w:w="5000" w:type="pct"/>
                </w:tcPr>
                <w:p w14:paraId="028DE02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90B9CA8" w14:textId="77777777" w:rsidTr="006544F3">
              <w:tc>
                <w:tcPr>
                  <w:tcW w:w="5000" w:type="pct"/>
                </w:tcPr>
                <w:p w14:paraId="0293540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031176" w14:textId="77777777" w:rsidTr="006544F3">
              <w:tc>
                <w:tcPr>
                  <w:tcW w:w="5000" w:type="pct"/>
                </w:tcPr>
                <w:p w14:paraId="7D85CC7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BBF39B" w14:textId="77777777" w:rsidTr="006544F3">
              <w:tc>
                <w:tcPr>
                  <w:tcW w:w="5000" w:type="pct"/>
                </w:tcPr>
                <w:p w14:paraId="3DC18FF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2DC49F1" w14:textId="77777777" w:rsidTr="006544F3">
              <w:tc>
                <w:tcPr>
                  <w:tcW w:w="5000" w:type="pct"/>
                </w:tcPr>
                <w:p w14:paraId="567D601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0D787E" w14:textId="4C0F30B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698F893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7D460B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C42CEF" w14:textId="77777777" w:rsidTr="006544F3">
              <w:tc>
                <w:tcPr>
                  <w:tcW w:w="5000" w:type="pct"/>
                </w:tcPr>
                <w:p w14:paraId="42903EC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3414B8" w14:textId="77777777" w:rsidTr="006544F3">
              <w:tc>
                <w:tcPr>
                  <w:tcW w:w="5000" w:type="pct"/>
                </w:tcPr>
                <w:p w14:paraId="2AFC96D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D893223" w14:textId="77777777" w:rsidTr="006544F3">
              <w:tc>
                <w:tcPr>
                  <w:tcW w:w="5000" w:type="pct"/>
                </w:tcPr>
                <w:p w14:paraId="640BA36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8E9F320" w14:textId="77777777" w:rsidTr="006544F3">
              <w:tc>
                <w:tcPr>
                  <w:tcW w:w="5000" w:type="pct"/>
                </w:tcPr>
                <w:p w14:paraId="035542A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2CDFA8" w14:textId="77777777" w:rsidTr="006544F3">
              <w:tc>
                <w:tcPr>
                  <w:tcW w:w="5000" w:type="pct"/>
                </w:tcPr>
                <w:p w14:paraId="42210E4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CC83B2" w14:textId="77777777" w:rsidTr="006544F3">
              <w:tc>
                <w:tcPr>
                  <w:tcW w:w="5000" w:type="pct"/>
                </w:tcPr>
                <w:p w14:paraId="198CF62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3E526B7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F94D4C8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90B3FA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6E304B" w14:textId="77777777" w:rsidTr="006544F3">
              <w:tc>
                <w:tcPr>
                  <w:tcW w:w="5000" w:type="pct"/>
                </w:tcPr>
                <w:p w14:paraId="0BB3FFE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C9E435" w14:textId="77777777" w:rsidTr="006544F3">
              <w:tc>
                <w:tcPr>
                  <w:tcW w:w="5000" w:type="pct"/>
                </w:tcPr>
                <w:p w14:paraId="053F772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9753D7" w14:textId="77777777" w:rsidTr="006544F3">
              <w:tc>
                <w:tcPr>
                  <w:tcW w:w="5000" w:type="pct"/>
                </w:tcPr>
                <w:p w14:paraId="5244C06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3E814E" w14:textId="77777777" w:rsidTr="006544F3">
              <w:tc>
                <w:tcPr>
                  <w:tcW w:w="5000" w:type="pct"/>
                </w:tcPr>
                <w:p w14:paraId="7278400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FCE0B75" w14:textId="77777777" w:rsidTr="006544F3">
              <w:tc>
                <w:tcPr>
                  <w:tcW w:w="5000" w:type="pct"/>
                </w:tcPr>
                <w:p w14:paraId="1AF3389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35896F" w14:textId="77777777" w:rsidTr="006544F3">
              <w:tc>
                <w:tcPr>
                  <w:tcW w:w="5000" w:type="pct"/>
                </w:tcPr>
                <w:p w14:paraId="1E9A803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8E63DCB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EAF1BC4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3DD5FC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818C75" w14:textId="77777777" w:rsidTr="006544F3">
              <w:tc>
                <w:tcPr>
                  <w:tcW w:w="5000" w:type="pct"/>
                </w:tcPr>
                <w:p w14:paraId="1EC9384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DB42849" w14:textId="77777777" w:rsidTr="006544F3">
              <w:tc>
                <w:tcPr>
                  <w:tcW w:w="5000" w:type="pct"/>
                </w:tcPr>
                <w:p w14:paraId="0CF63DF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9BBA24E" w14:textId="77777777" w:rsidTr="006544F3">
              <w:tc>
                <w:tcPr>
                  <w:tcW w:w="5000" w:type="pct"/>
                </w:tcPr>
                <w:p w14:paraId="637A668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0ECFDF2" w14:textId="77777777" w:rsidTr="006544F3">
              <w:tc>
                <w:tcPr>
                  <w:tcW w:w="5000" w:type="pct"/>
                </w:tcPr>
                <w:p w14:paraId="5E4E67B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4121203" w14:textId="77777777" w:rsidTr="006544F3">
              <w:tc>
                <w:tcPr>
                  <w:tcW w:w="5000" w:type="pct"/>
                </w:tcPr>
                <w:p w14:paraId="1ED6DE1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95436B" w14:textId="77777777" w:rsidTr="006544F3">
              <w:tc>
                <w:tcPr>
                  <w:tcW w:w="5000" w:type="pct"/>
                </w:tcPr>
                <w:p w14:paraId="3449C84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248261E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B02105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4EB1E9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F7A74B" w14:textId="77777777" w:rsidTr="006544F3">
              <w:tc>
                <w:tcPr>
                  <w:tcW w:w="5000" w:type="pct"/>
                </w:tcPr>
                <w:p w14:paraId="393A9F2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9ED2B2" w14:textId="77777777" w:rsidTr="006544F3">
              <w:tc>
                <w:tcPr>
                  <w:tcW w:w="5000" w:type="pct"/>
                </w:tcPr>
                <w:p w14:paraId="6FD9B26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E69B85" w14:textId="77777777" w:rsidTr="006544F3">
              <w:tc>
                <w:tcPr>
                  <w:tcW w:w="5000" w:type="pct"/>
                </w:tcPr>
                <w:p w14:paraId="2105BB1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407C34" w14:textId="77777777" w:rsidTr="006544F3">
              <w:tc>
                <w:tcPr>
                  <w:tcW w:w="5000" w:type="pct"/>
                </w:tcPr>
                <w:p w14:paraId="70E9326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99542F3" w14:textId="77777777" w:rsidTr="006544F3">
              <w:tc>
                <w:tcPr>
                  <w:tcW w:w="5000" w:type="pct"/>
                </w:tcPr>
                <w:p w14:paraId="6DE9B36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2B1CE4A" w14:textId="77777777" w:rsidTr="006544F3">
              <w:tc>
                <w:tcPr>
                  <w:tcW w:w="5000" w:type="pct"/>
                </w:tcPr>
                <w:p w14:paraId="2E3642E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A43F16F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7893CEA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B91EF3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A9D357" w14:textId="77777777" w:rsidTr="006544F3">
              <w:tc>
                <w:tcPr>
                  <w:tcW w:w="5000" w:type="pct"/>
                </w:tcPr>
                <w:p w14:paraId="596CA2A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E54526" w14:textId="77777777" w:rsidTr="006544F3">
              <w:tc>
                <w:tcPr>
                  <w:tcW w:w="5000" w:type="pct"/>
                </w:tcPr>
                <w:p w14:paraId="091D7A3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03003D4" w14:textId="77777777" w:rsidTr="006544F3">
              <w:tc>
                <w:tcPr>
                  <w:tcW w:w="5000" w:type="pct"/>
                </w:tcPr>
                <w:p w14:paraId="589AA81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2E21D9" w14:textId="77777777" w:rsidTr="006544F3">
              <w:tc>
                <w:tcPr>
                  <w:tcW w:w="5000" w:type="pct"/>
                </w:tcPr>
                <w:p w14:paraId="0D0FA4B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CC2272" w14:textId="77777777" w:rsidTr="006544F3">
              <w:tc>
                <w:tcPr>
                  <w:tcW w:w="5000" w:type="pct"/>
                </w:tcPr>
                <w:p w14:paraId="00D54BD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D456AD" w14:textId="77777777" w:rsidTr="006544F3">
              <w:tc>
                <w:tcPr>
                  <w:tcW w:w="5000" w:type="pct"/>
                </w:tcPr>
                <w:p w14:paraId="5F523BF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D0E1373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401F58" w:rsidRPr="006D5311" w14:paraId="4926C170" w14:textId="77777777" w:rsidTr="006544F3">
        <w:tc>
          <w:tcPr>
            <w:tcW w:w="2500" w:type="pct"/>
            <w:vAlign w:val="center"/>
          </w:tcPr>
          <w:p w14:paraId="25442939" w14:textId="77777777" w:rsidR="00401F58" w:rsidRPr="00A113D3" w:rsidRDefault="00401F58" w:rsidP="006544F3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96"/>
                <w:szCs w:val="96"/>
                <w:lang w:bidi="ru-RU"/>
              </w:rPr>
            </w:pPr>
            <w:r w:rsidRPr="00A113D3"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lastRenderedPageBreak/>
              <w:t>Октябрь</w:t>
            </w:r>
          </w:p>
        </w:tc>
        <w:tc>
          <w:tcPr>
            <w:tcW w:w="2500" w:type="pct"/>
            <w:vAlign w:val="center"/>
          </w:tcPr>
          <w:p w14:paraId="42EE4054" w14:textId="7F8CFC2F" w:rsidR="00401F58" w:rsidRPr="00A113D3" w:rsidRDefault="00401F58" w:rsidP="006544F3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2027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ED7C73E" w14:textId="77777777" w:rsidR="00401F58" w:rsidRPr="00A113D3" w:rsidRDefault="00401F58" w:rsidP="00401F5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401F58" w:rsidRPr="006D5311" w14:paraId="64B855A8" w14:textId="77777777" w:rsidTr="006544F3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67038264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</w:rPr>
              <w:t>ПОНЕДЕЛЬНИК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0CAE33B0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ВТОРНИК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120195FF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СРЕДА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1E40DCF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ЧЕТВЕРГ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04F2A48E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ПЯТНИЦА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6B9F93B4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СУББОТА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63F26277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ВОСКРЕСЕНЬЕ</w:t>
            </w:r>
          </w:p>
        </w:tc>
      </w:tr>
      <w:tr w:rsidR="00401F58" w:rsidRPr="006D5311" w14:paraId="422E0195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351BB3A4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EBAF37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4FB8A63" w14:textId="77777777" w:rsidTr="006544F3">
              <w:tc>
                <w:tcPr>
                  <w:tcW w:w="5000" w:type="pct"/>
                </w:tcPr>
                <w:p w14:paraId="02C75B0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28FBF4" w14:textId="77777777" w:rsidTr="006544F3">
              <w:tc>
                <w:tcPr>
                  <w:tcW w:w="5000" w:type="pct"/>
                </w:tcPr>
                <w:p w14:paraId="30F8BAF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41B337" w14:textId="77777777" w:rsidTr="006544F3">
              <w:tc>
                <w:tcPr>
                  <w:tcW w:w="5000" w:type="pct"/>
                </w:tcPr>
                <w:p w14:paraId="2C56AD4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6DA0889" w14:textId="77777777" w:rsidTr="006544F3">
              <w:tc>
                <w:tcPr>
                  <w:tcW w:w="5000" w:type="pct"/>
                </w:tcPr>
                <w:p w14:paraId="3785109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84D5F2D" w14:textId="77777777" w:rsidTr="006544F3">
              <w:tc>
                <w:tcPr>
                  <w:tcW w:w="5000" w:type="pct"/>
                </w:tcPr>
                <w:p w14:paraId="7586328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F17CCF1" w14:textId="77777777" w:rsidTr="006544F3">
              <w:tc>
                <w:tcPr>
                  <w:tcW w:w="5000" w:type="pct"/>
                </w:tcPr>
                <w:p w14:paraId="0B491E3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F1DE131" w14:textId="5896309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481577A5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854CBA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73BB61C" w14:textId="77777777" w:rsidTr="006544F3">
              <w:tc>
                <w:tcPr>
                  <w:tcW w:w="5000" w:type="pct"/>
                </w:tcPr>
                <w:p w14:paraId="7A9BD4B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2C2565" w14:textId="77777777" w:rsidTr="006544F3">
              <w:tc>
                <w:tcPr>
                  <w:tcW w:w="5000" w:type="pct"/>
                </w:tcPr>
                <w:p w14:paraId="58C63D5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4039F8" w14:textId="77777777" w:rsidTr="006544F3">
              <w:tc>
                <w:tcPr>
                  <w:tcW w:w="5000" w:type="pct"/>
                </w:tcPr>
                <w:p w14:paraId="60A3780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BC47BB8" w14:textId="77777777" w:rsidTr="006544F3">
              <w:tc>
                <w:tcPr>
                  <w:tcW w:w="5000" w:type="pct"/>
                </w:tcPr>
                <w:p w14:paraId="0CFCDD5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9BB3CB4" w14:textId="77777777" w:rsidTr="006544F3">
              <w:tc>
                <w:tcPr>
                  <w:tcW w:w="5000" w:type="pct"/>
                </w:tcPr>
                <w:p w14:paraId="1BCB1A4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588A2A" w14:textId="77777777" w:rsidTr="006544F3">
              <w:tc>
                <w:tcPr>
                  <w:tcW w:w="5000" w:type="pct"/>
                </w:tcPr>
                <w:p w14:paraId="7F14A05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0B955A2" w14:textId="3F23A78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0ACE134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11702A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0B59EB1" w14:textId="77777777" w:rsidTr="006544F3">
              <w:tc>
                <w:tcPr>
                  <w:tcW w:w="5000" w:type="pct"/>
                </w:tcPr>
                <w:p w14:paraId="1EC6EE6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965E7A7" w14:textId="77777777" w:rsidTr="006544F3">
              <w:tc>
                <w:tcPr>
                  <w:tcW w:w="5000" w:type="pct"/>
                </w:tcPr>
                <w:p w14:paraId="6295D6F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A4B7ED" w14:textId="77777777" w:rsidTr="006544F3">
              <w:tc>
                <w:tcPr>
                  <w:tcW w:w="5000" w:type="pct"/>
                </w:tcPr>
                <w:p w14:paraId="4574C48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DFA249" w14:textId="77777777" w:rsidTr="006544F3">
              <w:tc>
                <w:tcPr>
                  <w:tcW w:w="5000" w:type="pct"/>
                </w:tcPr>
                <w:p w14:paraId="6930D81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25860E" w14:textId="77777777" w:rsidTr="006544F3">
              <w:tc>
                <w:tcPr>
                  <w:tcW w:w="5000" w:type="pct"/>
                </w:tcPr>
                <w:p w14:paraId="4B61848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A02B38" w14:textId="77777777" w:rsidTr="006544F3">
              <w:tc>
                <w:tcPr>
                  <w:tcW w:w="5000" w:type="pct"/>
                </w:tcPr>
                <w:p w14:paraId="7594B99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CA6F60F" w14:textId="20C1B9F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A863D7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C3A7AC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841994" w14:textId="77777777" w:rsidTr="006544F3">
              <w:tc>
                <w:tcPr>
                  <w:tcW w:w="5000" w:type="pct"/>
                </w:tcPr>
                <w:p w14:paraId="7AF148D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82BE4FD" w14:textId="77777777" w:rsidTr="006544F3">
              <w:tc>
                <w:tcPr>
                  <w:tcW w:w="5000" w:type="pct"/>
                </w:tcPr>
                <w:p w14:paraId="07D6028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B8DC11" w14:textId="77777777" w:rsidTr="006544F3">
              <w:tc>
                <w:tcPr>
                  <w:tcW w:w="5000" w:type="pct"/>
                </w:tcPr>
                <w:p w14:paraId="06FC7FA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ED510F" w14:textId="77777777" w:rsidTr="006544F3">
              <w:tc>
                <w:tcPr>
                  <w:tcW w:w="5000" w:type="pct"/>
                </w:tcPr>
                <w:p w14:paraId="11DF41D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8549E2" w14:textId="77777777" w:rsidTr="006544F3">
              <w:tc>
                <w:tcPr>
                  <w:tcW w:w="5000" w:type="pct"/>
                </w:tcPr>
                <w:p w14:paraId="774B8DA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C55EEB" w14:textId="77777777" w:rsidTr="006544F3">
              <w:tc>
                <w:tcPr>
                  <w:tcW w:w="5000" w:type="pct"/>
                </w:tcPr>
                <w:p w14:paraId="1C70284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FD72946" w14:textId="1860712B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9B2D49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C573C5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22A127" w14:textId="77777777" w:rsidTr="006544F3">
              <w:tc>
                <w:tcPr>
                  <w:tcW w:w="5000" w:type="pct"/>
                </w:tcPr>
                <w:p w14:paraId="2C9339F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ADAFCB" w14:textId="77777777" w:rsidTr="006544F3">
              <w:tc>
                <w:tcPr>
                  <w:tcW w:w="5000" w:type="pct"/>
                </w:tcPr>
                <w:p w14:paraId="768D1D6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343F6DC" w14:textId="77777777" w:rsidTr="006544F3">
              <w:tc>
                <w:tcPr>
                  <w:tcW w:w="5000" w:type="pct"/>
                </w:tcPr>
                <w:p w14:paraId="083DBB3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5ED70B" w14:textId="77777777" w:rsidTr="006544F3">
              <w:tc>
                <w:tcPr>
                  <w:tcW w:w="5000" w:type="pct"/>
                </w:tcPr>
                <w:p w14:paraId="2162338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9092C8C" w14:textId="77777777" w:rsidTr="006544F3">
              <w:tc>
                <w:tcPr>
                  <w:tcW w:w="5000" w:type="pct"/>
                </w:tcPr>
                <w:p w14:paraId="046CB28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DD871DA" w14:textId="77777777" w:rsidTr="006544F3">
              <w:tc>
                <w:tcPr>
                  <w:tcW w:w="5000" w:type="pct"/>
                </w:tcPr>
                <w:p w14:paraId="4FFED25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394AA02" w14:textId="0126FA3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F0A17E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94B0BA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BA11738" w14:textId="77777777" w:rsidTr="006544F3">
              <w:tc>
                <w:tcPr>
                  <w:tcW w:w="5000" w:type="pct"/>
                </w:tcPr>
                <w:p w14:paraId="0143A86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FA0F253" w14:textId="77777777" w:rsidTr="006544F3">
              <w:tc>
                <w:tcPr>
                  <w:tcW w:w="5000" w:type="pct"/>
                </w:tcPr>
                <w:p w14:paraId="0E048CF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F4F5EA6" w14:textId="77777777" w:rsidTr="006544F3">
              <w:tc>
                <w:tcPr>
                  <w:tcW w:w="5000" w:type="pct"/>
                </w:tcPr>
                <w:p w14:paraId="3C7D55B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3F9DF6" w14:textId="77777777" w:rsidTr="006544F3">
              <w:tc>
                <w:tcPr>
                  <w:tcW w:w="5000" w:type="pct"/>
                </w:tcPr>
                <w:p w14:paraId="12EECD1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8BBF0E6" w14:textId="77777777" w:rsidTr="006544F3">
              <w:tc>
                <w:tcPr>
                  <w:tcW w:w="5000" w:type="pct"/>
                </w:tcPr>
                <w:p w14:paraId="199BCAB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12AAEA" w14:textId="77777777" w:rsidTr="006544F3">
              <w:tc>
                <w:tcPr>
                  <w:tcW w:w="5000" w:type="pct"/>
                </w:tcPr>
                <w:p w14:paraId="2D15600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F33A4D4" w14:textId="24B3172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677C360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B47405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BC2044" w14:textId="77777777" w:rsidTr="006544F3">
              <w:tc>
                <w:tcPr>
                  <w:tcW w:w="5000" w:type="pct"/>
                </w:tcPr>
                <w:p w14:paraId="23317E0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200C047" w14:textId="77777777" w:rsidTr="006544F3">
              <w:tc>
                <w:tcPr>
                  <w:tcW w:w="5000" w:type="pct"/>
                </w:tcPr>
                <w:p w14:paraId="182EAF1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21344B0" w14:textId="77777777" w:rsidTr="006544F3">
              <w:tc>
                <w:tcPr>
                  <w:tcW w:w="5000" w:type="pct"/>
                </w:tcPr>
                <w:p w14:paraId="01DD4E5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A5F3FB" w14:textId="77777777" w:rsidTr="006544F3">
              <w:tc>
                <w:tcPr>
                  <w:tcW w:w="5000" w:type="pct"/>
                </w:tcPr>
                <w:p w14:paraId="583EC8B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1240A0" w14:textId="77777777" w:rsidTr="006544F3">
              <w:tc>
                <w:tcPr>
                  <w:tcW w:w="5000" w:type="pct"/>
                </w:tcPr>
                <w:p w14:paraId="288DE18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DEB8BB8" w14:textId="77777777" w:rsidTr="006544F3">
              <w:tc>
                <w:tcPr>
                  <w:tcW w:w="5000" w:type="pct"/>
                </w:tcPr>
                <w:p w14:paraId="65461DA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05BF0B4" w14:textId="23BC6CB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24F15779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5A4F8B9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9FF82F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420C9F" w14:textId="77777777" w:rsidTr="006544F3">
              <w:tc>
                <w:tcPr>
                  <w:tcW w:w="5000" w:type="pct"/>
                </w:tcPr>
                <w:p w14:paraId="38AB7F5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1C15D0" w14:textId="77777777" w:rsidTr="006544F3">
              <w:tc>
                <w:tcPr>
                  <w:tcW w:w="5000" w:type="pct"/>
                </w:tcPr>
                <w:p w14:paraId="4EEAF09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4A217E2" w14:textId="77777777" w:rsidTr="006544F3">
              <w:tc>
                <w:tcPr>
                  <w:tcW w:w="5000" w:type="pct"/>
                </w:tcPr>
                <w:p w14:paraId="1E7DA14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41A5D3" w14:textId="77777777" w:rsidTr="006544F3">
              <w:tc>
                <w:tcPr>
                  <w:tcW w:w="5000" w:type="pct"/>
                </w:tcPr>
                <w:p w14:paraId="697B1E2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3BAE0B8" w14:textId="77777777" w:rsidTr="006544F3">
              <w:tc>
                <w:tcPr>
                  <w:tcW w:w="5000" w:type="pct"/>
                </w:tcPr>
                <w:p w14:paraId="788364B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2F46DD3" w14:textId="77777777" w:rsidTr="006544F3">
              <w:tc>
                <w:tcPr>
                  <w:tcW w:w="5000" w:type="pct"/>
                </w:tcPr>
                <w:p w14:paraId="134BEDF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6261CBB" w14:textId="30B761E1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34E65A6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F290D0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77079EA" w14:textId="77777777" w:rsidTr="006544F3">
              <w:tc>
                <w:tcPr>
                  <w:tcW w:w="5000" w:type="pct"/>
                </w:tcPr>
                <w:p w14:paraId="0427017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05FB4B9" w14:textId="77777777" w:rsidTr="006544F3">
              <w:tc>
                <w:tcPr>
                  <w:tcW w:w="5000" w:type="pct"/>
                </w:tcPr>
                <w:p w14:paraId="6101E29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7FABA57" w14:textId="77777777" w:rsidTr="006544F3">
              <w:tc>
                <w:tcPr>
                  <w:tcW w:w="5000" w:type="pct"/>
                </w:tcPr>
                <w:p w14:paraId="12A4D13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C13870" w14:textId="77777777" w:rsidTr="006544F3">
              <w:tc>
                <w:tcPr>
                  <w:tcW w:w="5000" w:type="pct"/>
                </w:tcPr>
                <w:p w14:paraId="48CB7E8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9EF7F5C" w14:textId="77777777" w:rsidTr="006544F3">
              <w:tc>
                <w:tcPr>
                  <w:tcW w:w="5000" w:type="pct"/>
                </w:tcPr>
                <w:p w14:paraId="2C9EFA2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9C9073A" w14:textId="77777777" w:rsidTr="006544F3">
              <w:tc>
                <w:tcPr>
                  <w:tcW w:w="5000" w:type="pct"/>
                </w:tcPr>
                <w:p w14:paraId="23F5DA6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026F312" w14:textId="6226C3B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07A26EA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147B97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986BE57" w14:textId="77777777" w:rsidTr="006544F3">
              <w:tc>
                <w:tcPr>
                  <w:tcW w:w="5000" w:type="pct"/>
                </w:tcPr>
                <w:p w14:paraId="7D7C02D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D333EC" w14:textId="77777777" w:rsidTr="006544F3">
              <w:tc>
                <w:tcPr>
                  <w:tcW w:w="5000" w:type="pct"/>
                </w:tcPr>
                <w:p w14:paraId="6140D25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BF85C60" w14:textId="77777777" w:rsidTr="006544F3">
              <w:tc>
                <w:tcPr>
                  <w:tcW w:w="5000" w:type="pct"/>
                </w:tcPr>
                <w:p w14:paraId="577B9B0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574C5D" w14:textId="77777777" w:rsidTr="006544F3">
              <w:tc>
                <w:tcPr>
                  <w:tcW w:w="5000" w:type="pct"/>
                </w:tcPr>
                <w:p w14:paraId="41FCA51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8717572" w14:textId="77777777" w:rsidTr="006544F3">
              <w:tc>
                <w:tcPr>
                  <w:tcW w:w="5000" w:type="pct"/>
                </w:tcPr>
                <w:p w14:paraId="741944C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05FFEEB" w14:textId="77777777" w:rsidTr="006544F3">
              <w:tc>
                <w:tcPr>
                  <w:tcW w:w="5000" w:type="pct"/>
                </w:tcPr>
                <w:p w14:paraId="03B34B6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DC32AB4" w14:textId="3DD2BBE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5B7F3138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34A111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718299" w14:textId="77777777" w:rsidTr="006544F3">
              <w:tc>
                <w:tcPr>
                  <w:tcW w:w="5000" w:type="pct"/>
                </w:tcPr>
                <w:p w14:paraId="3990073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BAA90C6" w14:textId="77777777" w:rsidTr="006544F3">
              <w:tc>
                <w:tcPr>
                  <w:tcW w:w="5000" w:type="pct"/>
                </w:tcPr>
                <w:p w14:paraId="4EAC1B9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B2F979" w14:textId="77777777" w:rsidTr="006544F3">
              <w:tc>
                <w:tcPr>
                  <w:tcW w:w="5000" w:type="pct"/>
                </w:tcPr>
                <w:p w14:paraId="1980C28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A75CC57" w14:textId="77777777" w:rsidTr="006544F3">
              <w:tc>
                <w:tcPr>
                  <w:tcW w:w="5000" w:type="pct"/>
                </w:tcPr>
                <w:p w14:paraId="1C1987A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8DB5D6E" w14:textId="77777777" w:rsidTr="006544F3">
              <w:tc>
                <w:tcPr>
                  <w:tcW w:w="5000" w:type="pct"/>
                </w:tcPr>
                <w:p w14:paraId="342CE1B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3CE854" w14:textId="77777777" w:rsidTr="006544F3">
              <w:tc>
                <w:tcPr>
                  <w:tcW w:w="5000" w:type="pct"/>
                </w:tcPr>
                <w:p w14:paraId="529C10C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3A9BB46" w14:textId="27B0538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2D09D1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18267B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7148E2" w14:textId="77777777" w:rsidTr="006544F3">
              <w:tc>
                <w:tcPr>
                  <w:tcW w:w="5000" w:type="pct"/>
                </w:tcPr>
                <w:p w14:paraId="1826254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4664513" w14:textId="77777777" w:rsidTr="006544F3">
              <w:tc>
                <w:tcPr>
                  <w:tcW w:w="5000" w:type="pct"/>
                </w:tcPr>
                <w:p w14:paraId="3705CBC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0CE499" w14:textId="77777777" w:rsidTr="006544F3">
              <w:tc>
                <w:tcPr>
                  <w:tcW w:w="5000" w:type="pct"/>
                </w:tcPr>
                <w:p w14:paraId="1274D49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F0DFBF0" w14:textId="77777777" w:rsidTr="006544F3">
              <w:tc>
                <w:tcPr>
                  <w:tcW w:w="5000" w:type="pct"/>
                </w:tcPr>
                <w:p w14:paraId="34AA947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3981DB" w14:textId="77777777" w:rsidTr="006544F3">
              <w:tc>
                <w:tcPr>
                  <w:tcW w:w="5000" w:type="pct"/>
                </w:tcPr>
                <w:p w14:paraId="2686D8D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B2D9B1" w14:textId="77777777" w:rsidTr="006544F3">
              <w:tc>
                <w:tcPr>
                  <w:tcW w:w="5000" w:type="pct"/>
                </w:tcPr>
                <w:p w14:paraId="1F37688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56276F" w14:textId="0FEEF91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4346282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F336F6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9D3890" w14:textId="77777777" w:rsidTr="006544F3">
              <w:tc>
                <w:tcPr>
                  <w:tcW w:w="5000" w:type="pct"/>
                </w:tcPr>
                <w:p w14:paraId="757F103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E4A1C7F" w14:textId="77777777" w:rsidTr="006544F3">
              <w:tc>
                <w:tcPr>
                  <w:tcW w:w="5000" w:type="pct"/>
                </w:tcPr>
                <w:p w14:paraId="788FC37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3A0ACE" w14:textId="77777777" w:rsidTr="006544F3">
              <w:tc>
                <w:tcPr>
                  <w:tcW w:w="5000" w:type="pct"/>
                </w:tcPr>
                <w:p w14:paraId="3C34089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DB442E1" w14:textId="77777777" w:rsidTr="006544F3">
              <w:tc>
                <w:tcPr>
                  <w:tcW w:w="5000" w:type="pct"/>
                </w:tcPr>
                <w:p w14:paraId="54BD500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F9AC42" w14:textId="77777777" w:rsidTr="006544F3">
              <w:tc>
                <w:tcPr>
                  <w:tcW w:w="5000" w:type="pct"/>
                </w:tcPr>
                <w:p w14:paraId="0776BB3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63407E" w14:textId="77777777" w:rsidTr="006544F3">
              <w:tc>
                <w:tcPr>
                  <w:tcW w:w="5000" w:type="pct"/>
                </w:tcPr>
                <w:p w14:paraId="35525A6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1ADED28" w14:textId="7D9120B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423F2F3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86FC0A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DEAA2F0" w14:textId="77777777" w:rsidTr="006544F3">
              <w:tc>
                <w:tcPr>
                  <w:tcW w:w="5000" w:type="pct"/>
                </w:tcPr>
                <w:p w14:paraId="0D046D8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6EC8948" w14:textId="77777777" w:rsidTr="006544F3">
              <w:tc>
                <w:tcPr>
                  <w:tcW w:w="5000" w:type="pct"/>
                </w:tcPr>
                <w:p w14:paraId="2D79DBA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675E54" w14:textId="77777777" w:rsidTr="006544F3">
              <w:tc>
                <w:tcPr>
                  <w:tcW w:w="5000" w:type="pct"/>
                </w:tcPr>
                <w:p w14:paraId="2B5B736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19A0CC3" w14:textId="77777777" w:rsidTr="006544F3">
              <w:tc>
                <w:tcPr>
                  <w:tcW w:w="5000" w:type="pct"/>
                </w:tcPr>
                <w:p w14:paraId="0E9ABEE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EFC114" w14:textId="77777777" w:rsidTr="006544F3">
              <w:tc>
                <w:tcPr>
                  <w:tcW w:w="5000" w:type="pct"/>
                </w:tcPr>
                <w:p w14:paraId="6DE8902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5DC3F82" w14:textId="77777777" w:rsidTr="006544F3">
              <w:tc>
                <w:tcPr>
                  <w:tcW w:w="5000" w:type="pct"/>
                </w:tcPr>
                <w:p w14:paraId="41CECEB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7D2495" w14:textId="3A4D333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1AC1B134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25EE273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9B593A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4276512" w14:textId="77777777" w:rsidTr="006544F3">
              <w:tc>
                <w:tcPr>
                  <w:tcW w:w="5000" w:type="pct"/>
                </w:tcPr>
                <w:p w14:paraId="3C632FA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F1765CB" w14:textId="77777777" w:rsidTr="006544F3">
              <w:tc>
                <w:tcPr>
                  <w:tcW w:w="5000" w:type="pct"/>
                </w:tcPr>
                <w:p w14:paraId="365D29B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0CC2160" w14:textId="77777777" w:rsidTr="006544F3">
              <w:tc>
                <w:tcPr>
                  <w:tcW w:w="5000" w:type="pct"/>
                </w:tcPr>
                <w:p w14:paraId="2FA8FBA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068A51" w14:textId="77777777" w:rsidTr="006544F3">
              <w:tc>
                <w:tcPr>
                  <w:tcW w:w="5000" w:type="pct"/>
                </w:tcPr>
                <w:p w14:paraId="3229073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EB567C4" w14:textId="77777777" w:rsidTr="006544F3">
              <w:tc>
                <w:tcPr>
                  <w:tcW w:w="5000" w:type="pct"/>
                </w:tcPr>
                <w:p w14:paraId="74F539C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7BD3664" w14:textId="77777777" w:rsidTr="006544F3">
              <w:tc>
                <w:tcPr>
                  <w:tcW w:w="5000" w:type="pct"/>
                </w:tcPr>
                <w:p w14:paraId="105AD58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0DC5839" w14:textId="01EF08A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1B2C386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031378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34BE252" w14:textId="77777777" w:rsidTr="006544F3">
              <w:tc>
                <w:tcPr>
                  <w:tcW w:w="5000" w:type="pct"/>
                </w:tcPr>
                <w:p w14:paraId="0A7D485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31A6DF5" w14:textId="77777777" w:rsidTr="006544F3">
              <w:tc>
                <w:tcPr>
                  <w:tcW w:w="5000" w:type="pct"/>
                </w:tcPr>
                <w:p w14:paraId="113616E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00FDF48" w14:textId="77777777" w:rsidTr="006544F3">
              <w:tc>
                <w:tcPr>
                  <w:tcW w:w="5000" w:type="pct"/>
                </w:tcPr>
                <w:p w14:paraId="07F93FC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523B30" w14:textId="77777777" w:rsidTr="006544F3">
              <w:tc>
                <w:tcPr>
                  <w:tcW w:w="5000" w:type="pct"/>
                </w:tcPr>
                <w:p w14:paraId="7BF56C8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A2A40A1" w14:textId="77777777" w:rsidTr="006544F3">
              <w:tc>
                <w:tcPr>
                  <w:tcW w:w="5000" w:type="pct"/>
                </w:tcPr>
                <w:p w14:paraId="1AB5592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029D5E" w14:textId="77777777" w:rsidTr="006544F3">
              <w:tc>
                <w:tcPr>
                  <w:tcW w:w="5000" w:type="pct"/>
                </w:tcPr>
                <w:p w14:paraId="01FE25F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55BDA92" w14:textId="765156E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57675D34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FDCDF1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92CBE6D" w14:textId="77777777" w:rsidTr="006544F3">
              <w:tc>
                <w:tcPr>
                  <w:tcW w:w="5000" w:type="pct"/>
                </w:tcPr>
                <w:p w14:paraId="336F8AC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9DF06EE" w14:textId="77777777" w:rsidTr="006544F3">
              <w:tc>
                <w:tcPr>
                  <w:tcW w:w="5000" w:type="pct"/>
                </w:tcPr>
                <w:p w14:paraId="2492414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B3146D4" w14:textId="77777777" w:rsidTr="006544F3">
              <w:tc>
                <w:tcPr>
                  <w:tcW w:w="5000" w:type="pct"/>
                </w:tcPr>
                <w:p w14:paraId="1C198C8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32F8EA" w14:textId="77777777" w:rsidTr="006544F3">
              <w:tc>
                <w:tcPr>
                  <w:tcW w:w="5000" w:type="pct"/>
                </w:tcPr>
                <w:p w14:paraId="4C76EB7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418D971" w14:textId="77777777" w:rsidTr="006544F3">
              <w:tc>
                <w:tcPr>
                  <w:tcW w:w="5000" w:type="pct"/>
                </w:tcPr>
                <w:p w14:paraId="0383D89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B51F8E" w14:textId="77777777" w:rsidTr="006544F3">
              <w:tc>
                <w:tcPr>
                  <w:tcW w:w="5000" w:type="pct"/>
                </w:tcPr>
                <w:p w14:paraId="785AB3E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18854B1" w14:textId="289129F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4A0026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625D66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457B58" w14:textId="77777777" w:rsidTr="006544F3">
              <w:tc>
                <w:tcPr>
                  <w:tcW w:w="5000" w:type="pct"/>
                </w:tcPr>
                <w:p w14:paraId="39898F2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E59A63" w14:textId="77777777" w:rsidTr="006544F3">
              <w:tc>
                <w:tcPr>
                  <w:tcW w:w="5000" w:type="pct"/>
                </w:tcPr>
                <w:p w14:paraId="1D99D7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0CE5F4" w14:textId="77777777" w:rsidTr="006544F3">
              <w:tc>
                <w:tcPr>
                  <w:tcW w:w="5000" w:type="pct"/>
                </w:tcPr>
                <w:p w14:paraId="506093A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EC1E4C" w14:textId="77777777" w:rsidTr="006544F3">
              <w:tc>
                <w:tcPr>
                  <w:tcW w:w="5000" w:type="pct"/>
                </w:tcPr>
                <w:p w14:paraId="1DDE804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29A38D" w14:textId="77777777" w:rsidTr="006544F3">
              <w:tc>
                <w:tcPr>
                  <w:tcW w:w="5000" w:type="pct"/>
                </w:tcPr>
                <w:p w14:paraId="2C53492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AC62E9F" w14:textId="77777777" w:rsidTr="006544F3">
              <w:tc>
                <w:tcPr>
                  <w:tcW w:w="5000" w:type="pct"/>
                </w:tcPr>
                <w:p w14:paraId="627417E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FF74F98" w14:textId="275F3F2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21001F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DB55F2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DEF5E8" w14:textId="77777777" w:rsidTr="006544F3">
              <w:tc>
                <w:tcPr>
                  <w:tcW w:w="5000" w:type="pct"/>
                </w:tcPr>
                <w:p w14:paraId="3B28D77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7B8F158" w14:textId="77777777" w:rsidTr="006544F3">
              <w:tc>
                <w:tcPr>
                  <w:tcW w:w="5000" w:type="pct"/>
                </w:tcPr>
                <w:p w14:paraId="0C8C919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6D4DA81" w14:textId="77777777" w:rsidTr="006544F3">
              <w:tc>
                <w:tcPr>
                  <w:tcW w:w="5000" w:type="pct"/>
                </w:tcPr>
                <w:p w14:paraId="5D0F810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62ABAA4" w14:textId="77777777" w:rsidTr="006544F3">
              <w:tc>
                <w:tcPr>
                  <w:tcW w:w="5000" w:type="pct"/>
                </w:tcPr>
                <w:p w14:paraId="1ECF6A3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AFE88DE" w14:textId="77777777" w:rsidTr="006544F3">
              <w:tc>
                <w:tcPr>
                  <w:tcW w:w="5000" w:type="pct"/>
                </w:tcPr>
                <w:p w14:paraId="0046E65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76FEB27" w14:textId="77777777" w:rsidTr="006544F3">
              <w:tc>
                <w:tcPr>
                  <w:tcW w:w="5000" w:type="pct"/>
                </w:tcPr>
                <w:p w14:paraId="51D5858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B9CF49B" w14:textId="6B823C1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41F49CF5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F60DC6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CD1703F" w14:textId="77777777" w:rsidTr="006544F3">
              <w:tc>
                <w:tcPr>
                  <w:tcW w:w="5000" w:type="pct"/>
                </w:tcPr>
                <w:p w14:paraId="603643B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C39FE7A" w14:textId="77777777" w:rsidTr="006544F3">
              <w:tc>
                <w:tcPr>
                  <w:tcW w:w="5000" w:type="pct"/>
                </w:tcPr>
                <w:p w14:paraId="29CBD86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D0F45D" w14:textId="77777777" w:rsidTr="006544F3">
              <w:tc>
                <w:tcPr>
                  <w:tcW w:w="5000" w:type="pct"/>
                </w:tcPr>
                <w:p w14:paraId="27E448F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8CBF81F" w14:textId="77777777" w:rsidTr="006544F3">
              <w:tc>
                <w:tcPr>
                  <w:tcW w:w="5000" w:type="pct"/>
                </w:tcPr>
                <w:p w14:paraId="1A3B878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462FC7" w14:textId="77777777" w:rsidTr="006544F3">
              <w:tc>
                <w:tcPr>
                  <w:tcW w:w="5000" w:type="pct"/>
                </w:tcPr>
                <w:p w14:paraId="43FABD8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793720" w14:textId="77777777" w:rsidTr="006544F3">
              <w:tc>
                <w:tcPr>
                  <w:tcW w:w="5000" w:type="pct"/>
                </w:tcPr>
                <w:p w14:paraId="70A3943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B44B54C" w14:textId="62A11341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356E62E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5EBE2F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F5116F" w14:textId="77777777" w:rsidTr="006544F3">
              <w:tc>
                <w:tcPr>
                  <w:tcW w:w="5000" w:type="pct"/>
                </w:tcPr>
                <w:p w14:paraId="66D56E4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2430ECE" w14:textId="77777777" w:rsidTr="006544F3">
              <w:tc>
                <w:tcPr>
                  <w:tcW w:w="5000" w:type="pct"/>
                </w:tcPr>
                <w:p w14:paraId="68AA8F2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2D8A336" w14:textId="77777777" w:rsidTr="006544F3">
              <w:tc>
                <w:tcPr>
                  <w:tcW w:w="5000" w:type="pct"/>
                </w:tcPr>
                <w:p w14:paraId="119BD8C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118C22" w14:textId="77777777" w:rsidTr="006544F3">
              <w:tc>
                <w:tcPr>
                  <w:tcW w:w="5000" w:type="pct"/>
                </w:tcPr>
                <w:p w14:paraId="6BFA22A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8292E38" w14:textId="77777777" w:rsidTr="006544F3">
              <w:tc>
                <w:tcPr>
                  <w:tcW w:w="5000" w:type="pct"/>
                </w:tcPr>
                <w:p w14:paraId="1A39D83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FFEF9E" w14:textId="77777777" w:rsidTr="006544F3">
              <w:tc>
                <w:tcPr>
                  <w:tcW w:w="5000" w:type="pct"/>
                </w:tcPr>
                <w:p w14:paraId="1EDEEB9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D98675A" w14:textId="57D6DBC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0B3E16F4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0E187A4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3B7D2A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60A081B" w14:textId="77777777" w:rsidTr="006544F3">
              <w:tc>
                <w:tcPr>
                  <w:tcW w:w="5000" w:type="pct"/>
                </w:tcPr>
                <w:p w14:paraId="5C17BF1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7F9CF5" w14:textId="77777777" w:rsidTr="006544F3">
              <w:tc>
                <w:tcPr>
                  <w:tcW w:w="5000" w:type="pct"/>
                </w:tcPr>
                <w:p w14:paraId="19E5C33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DB663A8" w14:textId="77777777" w:rsidTr="006544F3">
              <w:tc>
                <w:tcPr>
                  <w:tcW w:w="5000" w:type="pct"/>
                </w:tcPr>
                <w:p w14:paraId="20B5136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6EEBB1" w14:textId="77777777" w:rsidTr="006544F3">
              <w:tc>
                <w:tcPr>
                  <w:tcW w:w="5000" w:type="pct"/>
                </w:tcPr>
                <w:p w14:paraId="391A0CE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BBD61B7" w14:textId="77777777" w:rsidTr="006544F3">
              <w:tc>
                <w:tcPr>
                  <w:tcW w:w="5000" w:type="pct"/>
                </w:tcPr>
                <w:p w14:paraId="3554A7F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B848A6" w14:textId="77777777" w:rsidTr="006544F3">
              <w:tc>
                <w:tcPr>
                  <w:tcW w:w="5000" w:type="pct"/>
                </w:tcPr>
                <w:p w14:paraId="7B5A63E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9C7E225" w14:textId="79DB02E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18556CE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43B771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7A0D1E7" w14:textId="77777777" w:rsidTr="006544F3">
              <w:tc>
                <w:tcPr>
                  <w:tcW w:w="5000" w:type="pct"/>
                </w:tcPr>
                <w:p w14:paraId="20408E5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4F2DDD" w14:textId="77777777" w:rsidTr="006544F3">
              <w:tc>
                <w:tcPr>
                  <w:tcW w:w="5000" w:type="pct"/>
                </w:tcPr>
                <w:p w14:paraId="1FA17D4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6C35B1" w14:textId="77777777" w:rsidTr="006544F3">
              <w:tc>
                <w:tcPr>
                  <w:tcW w:w="5000" w:type="pct"/>
                </w:tcPr>
                <w:p w14:paraId="259F257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4402B03" w14:textId="77777777" w:rsidTr="006544F3">
              <w:tc>
                <w:tcPr>
                  <w:tcW w:w="5000" w:type="pct"/>
                </w:tcPr>
                <w:p w14:paraId="0354B8B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4B482E" w14:textId="77777777" w:rsidTr="006544F3">
              <w:tc>
                <w:tcPr>
                  <w:tcW w:w="5000" w:type="pct"/>
                </w:tcPr>
                <w:p w14:paraId="0CBEF1B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7C8E34C" w14:textId="77777777" w:rsidTr="006544F3">
              <w:tc>
                <w:tcPr>
                  <w:tcW w:w="5000" w:type="pct"/>
                </w:tcPr>
                <w:p w14:paraId="271CD29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0C4A3AB" w14:textId="6A2ED8C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1CAF7AA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2C78E6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8A972EE" w14:textId="77777777" w:rsidTr="006544F3">
              <w:tc>
                <w:tcPr>
                  <w:tcW w:w="5000" w:type="pct"/>
                </w:tcPr>
                <w:p w14:paraId="13016C6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33CF4E0" w14:textId="77777777" w:rsidTr="006544F3">
              <w:tc>
                <w:tcPr>
                  <w:tcW w:w="5000" w:type="pct"/>
                </w:tcPr>
                <w:p w14:paraId="57AAEC6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9B33609" w14:textId="77777777" w:rsidTr="006544F3">
              <w:tc>
                <w:tcPr>
                  <w:tcW w:w="5000" w:type="pct"/>
                </w:tcPr>
                <w:p w14:paraId="648B291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0F495A2" w14:textId="77777777" w:rsidTr="006544F3">
              <w:tc>
                <w:tcPr>
                  <w:tcW w:w="5000" w:type="pct"/>
                </w:tcPr>
                <w:p w14:paraId="7B2CCE5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7A7984" w14:textId="77777777" w:rsidTr="006544F3">
              <w:tc>
                <w:tcPr>
                  <w:tcW w:w="5000" w:type="pct"/>
                </w:tcPr>
                <w:p w14:paraId="421D19F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AAE8CCF" w14:textId="77777777" w:rsidTr="006544F3">
              <w:tc>
                <w:tcPr>
                  <w:tcW w:w="5000" w:type="pct"/>
                </w:tcPr>
                <w:p w14:paraId="02949F4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55C8EE9" w14:textId="585778F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BA0A06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AE3437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FEB1C7" w14:textId="77777777" w:rsidTr="006544F3">
              <w:tc>
                <w:tcPr>
                  <w:tcW w:w="5000" w:type="pct"/>
                </w:tcPr>
                <w:p w14:paraId="1C3727C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1EF8D87" w14:textId="77777777" w:rsidTr="006544F3">
              <w:tc>
                <w:tcPr>
                  <w:tcW w:w="5000" w:type="pct"/>
                </w:tcPr>
                <w:p w14:paraId="67F6CBA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B67E2F" w14:textId="77777777" w:rsidTr="006544F3">
              <w:tc>
                <w:tcPr>
                  <w:tcW w:w="5000" w:type="pct"/>
                </w:tcPr>
                <w:p w14:paraId="5E152EE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0B65A5" w14:textId="77777777" w:rsidTr="006544F3">
              <w:tc>
                <w:tcPr>
                  <w:tcW w:w="5000" w:type="pct"/>
                </w:tcPr>
                <w:p w14:paraId="0D13CF7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3B3AF04" w14:textId="77777777" w:rsidTr="006544F3">
              <w:tc>
                <w:tcPr>
                  <w:tcW w:w="5000" w:type="pct"/>
                </w:tcPr>
                <w:p w14:paraId="6C473B1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8B44939" w14:textId="77777777" w:rsidTr="006544F3">
              <w:tc>
                <w:tcPr>
                  <w:tcW w:w="5000" w:type="pct"/>
                </w:tcPr>
                <w:p w14:paraId="1F4DDA1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69D146" w14:textId="65FB18FB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43BF433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18E1B7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EB2C5E7" w14:textId="77777777" w:rsidTr="006544F3">
              <w:tc>
                <w:tcPr>
                  <w:tcW w:w="5000" w:type="pct"/>
                </w:tcPr>
                <w:p w14:paraId="1B82A9A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7AAE37" w14:textId="77777777" w:rsidTr="006544F3">
              <w:tc>
                <w:tcPr>
                  <w:tcW w:w="5000" w:type="pct"/>
                </w:tcPr>
                <w:p w14:paraId="2B5F1A2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9351079" w14:textId="77777777" w:rsidTr="006544F3">
              <w:tc>
                <w:tcPr>
                  <w:tcW w:w="5000" w:type="pct"/>
                </w:tcPr>
                <w:p w14:paraId="4F7A7DB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47BD60E" w14:textId="77777777" w:rsidTr="006544F3">
              <w:tc>
                <w:tcPr>
                  <w:tcW w:w="5000" w:type="pct"/>
                </w:tcPr>
                <w:p w14:paraId="73C5C0A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FDC83E" w14:textId="77777777" w:rsidTr="006544F3">
              <w:tc>
                <w:tcPr>
                  <w:tcW w:w="5000" w:type="pct"/>
                </w:tcPr>
                <w:p w14:paraId="1DCF8A6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D92D001" w14:textId="77777777" w:rsidTr="006544F3">
              <w:tc>
                <w:tcPr>
                  <w:tcW w:w="5000" w:type="pct"/>
                </w:tcPr>
                <w:p w14:paraId="4BF7D42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442AF87" w14:textId="552CE7E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C55EFD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D54769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91CEDAB" w14:textId="77777777" w:rsidTr="006544F3">
              <w:tc>
                <w:tcPr>
                  <w:tcW w:w="5000" w:type="pct"/>
                </w:tcPr>
                <w:p w14:paraId="07E00B4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50FCAAF" w14:textId="77777777" w:rsidTr="006544F3">
              <w:tc>
                <w:tcPr>
                  <w:tcW w:w="5000" w:type="pct"/>
                </w:tcPr>
                <w:p w14:paraId="25D69B4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D0710E9" w14:textId="77777777" w:rsidTr="006544F3">
              <w:tc>
                <w:tcPr>
                  <w:tcW w:w="5000" w:type="pct"/>
                </w:tcPr>
                <w:p w14:paraId="39DF77E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679AD5D" w14:textId="77777777" w:rsidTr="006544F3">
              <w:tc>
                <w:tcPr>
                  <w:tcW w:w="5000" w:type="pct"/>
                </w:tcPr>
                <w:p w14:paraId="2320A57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B0200D" w14:textId="77777777" w:rsidTr="006544F3">
              <w:tc>
                <w:tcPr>
                  <w:tcW w:w="5000" w:type="pct"/>
                </w:tcPr>
                <w:p w14:paraId="74FC936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A88AF6F" w14:textId="77777777" w:rsidTr="006544F3">
              <w:tc>
                <w:tcPr>
                  <w:tcW w:w="5000" w:type="pct"/>
                </w:tcPr>
                <w:p w14:paraId="37CA64C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8BF154F" w14:textId="419CEB4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46ED61E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5A1455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31721E" w14:textId="77777777" w:rsidTr="006544F3">
              <w:tc>
                <w:tcPr>
                  <w:tcW w:w="5000" w:type="pct"/>
                </w:tcPr>
                <w:p w14:paraId="1BD1082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B918038" w14:textId="77777777" w:rsidTr="006544F3">
              <w:tc>
                <w:tcPr>
                  <w:tcW w:w="5000" w:type="pct"/>
                </w:tcPr>
                <w:p w14:paraId="2CF3AF1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C09C2B" w14:textId="77777777" w:rsidTr="006544F3">
              <w:tc>
                <w:tcPr>
                  <w:tcW w:w="5000" w:type="pct"/>
                </w:tcPr>
                <w:p w14:paraId="37F09CE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ED7907D" w14:textId="77777777" w:rsidTr="006544F3">
              <w:tc>
                <w:tcPr>
                  <w:tcW w:w="5000" w:type="pct"/>
                </w:tcPr>
                <w:p w14:paraId="0C33EB5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7C800F" w14:textId="77777777" w:rsidTr="006544F3">
              <w:tc>
                <w:tcPr>
                  <w:tcW w:w="5000" w:type="pct"/>
                </w:tcPr>
                <w:p w14:paraId="6ECEF43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AB61E25" w14:textId="77777777" w:rsidTr="006544F3">
              <w:tc>
                <w:tcPr>
                  <w:tcW w:w="5000" w:type="pct"/>
                </w:tcPr>
                <w:p w14:paraId="0749866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7AF4D88" w14:textId="7C12389B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5A0693A9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5EB35A1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803391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4D95DDB" w14:textId="77777777" w:rsidTr="006544F3">
              <w:tc>
                <w:tcPr>
                  <w:tcW w:w="5000" w:type="pct"/>
                </w:tcPr>
                <w:p w14:paraId="2193F98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62D602" w14:textId="77777777" w:rsidTr="006544F3">
              <w:tc>
                <w:tcPr>
                  <w:tcW w:w="5000" w:type="pct"/>
                </w:tcPr>
                <w:p w14:paraId="61F266E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42CD19" w14:textId="77777777" w:rsidTr="006544F3">
              <w:tc>
                <w:tcPr>
                  <w:tcW w:w="5000" w:type="pct"/>
                </w:tcPr>
                <w:p w14:paraId="09B8CAA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B99447" w14:textId="77777777" w:rsidTr="006544F3">
              <w:tc>
                <w:tcPr>
                  <w:tcW w:w="5000" w:type="pct"/>
                </w:tcPr>
                <w:p w14:paraId="4AC2F18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B99D9D" w14:textId="77777777" w:rsidTr="006544F3">
              <w:tc>
                <w:tcPr>
                  <w:tcW w:w="5000" w:type="pct"/>
                </w:tcPr>
                <w:p w14:paraId="717A2A6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F3F4FB" w14:textId="77777777" w:rsidTr="006544F3">
              <w:tc>
                <w:tcPr>
                  <w:tcW w:w="5000" w:type="pct"/>
                </w:tcPr>
                <w:p w14:paraId="49E074F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40A2571" w14:textId="265820B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3F6CB16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44B14E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A88B8E3" w14:textId="77777777" w:rsidTr="006544F3">
              <w:tc>
                <w:tcPr>
                  <w:tcW w:w="5000" w:type="pct"/>
                </w:tcPr>
                <w:p w14:paraId="47DDFEE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26E14E" w14:textId="77777777" w:rsidTr="006544F3">
              <w:tc>
                <w:tcPr>
                  <w:tcW w:w="5000" w:type="pct"/>
                </w:tcPr>
                <w:p w14:paraId="5A29B58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8B99918" w14:textId="77777777" w:rsidTr="006544F3">
              <w:tc>
                <w:tcPr>
                  <w:tcW w:w="5000" w:type="pct"/>
                </w:tcPr>
                <w:p w14:paraId="279E233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AE0663A" w14:textId="77777777" w:rsidTr="006544F3">
              <w:tc>
                <w:tcPr>
                  <w:tcW w:w="5000" w:type="pct"/>
                </w:tcPr>
                <w:p w14:paraId="03331CB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347F378" w14:textId="77777777" w:rsidTr="006544F3">
              <w:tc>
                <w:tcPr>
                  <w:tcW w:w="5000" w:type="pct"/>
                </w:tcPr>
                <w:p w14:paraId="6DBE943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163F8D" w14:textId="77777777" w:rsidTr="006544F3">
              <w:tc>
                <w:tcPr>
                  <w:tcW w:w="5000" w:type="pct"/>
                </w:tcPr>
                <w:p w14:paraId="3A540A2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190E5B5" w14:textId="6E4A074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7282E848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EC9104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0C11596" w14:textId="77777777" w:rsidTr="006544F3">
              <w:tc>
                <w:tcPr>
                  <w:tcW w:w="5000" w:type="pct"/>
                </w:tcPr>
                <w:p w14:paraId="2316121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5F93A3" w14:textId="77777777" w:rsidTr="006544F3">
              <w:tc>
                <w:tcPr>
                  <w:tcW w:w="5000" w:type="pct"/>
                </w:tcPr>
                <w:p w14:paraId="2A65E06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AB905B0" w14:textId="77777777" w:rsidTr="006544F3">
              <w:tc>
                <w:tcPr>
                  <w:tcW w:w="5000" w:type="pct"/>
                </w:tcPr>
                <w:p w14:paraId="6AAF861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3D95CC" w14:textId="77777777" w:rsidTr="006544F3">
              <w:tc>
                <w:tcPr>
                  <w:tcW w:w="5000" w:type="pct"/>
                </w:tcPr>
                <w:p w14:paraId="571C142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46D12FC" w14:textId="77777777" w:rsidTr="006544F3">
              <w:tc>
                <w:tcPr>
                  <w:tcW w:w="5000" w:type="pct"/>
                </w:tcPr>
                <w:p w14:paraId="34A8A27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AF99253" w14:textId="77777777" w:rsidTr="006544F3">
              <w:tc>
                <w:tcPr>
                  <w:tcW w:w="5000" w:type="pct"/>
                </w:tcPr>
                <w:p w14:paraId="277E150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36F3964" w14:textId="1224B6EB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E1D2E1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CF996D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6B86B13" w14:textId="77777777" w:rsidTr="006544F3">
              <w:tc>
                <w:tcPr>
                  <w:tcW w:w="5000" w:type="pct"/>
                </w:tcPr>
                <w:p w14:paraId="307F179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202539" w14:textId="77777777" w:rsidTr="006544F3">
              <w:tc>
                <w:tcPr>
                  <w:tcW w:w="5000" w:type="pct"/>
                </w:tcPr>
                <w:p w14:paraId="3BF0775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2683CEF" w14:textId="77777777" w:rsidTr="006544F3">
              <w:tc>
                <w:tcPr>
                  <w:tcW w:w="5000" w:type="pct"/>
                </w:tcPr>
                <w:p w14:paraId="5340A78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6A26AE9" w14:textId="77777777" w:rsidTr="006544F3">
              <w:tc>
                <w:tcPr>
                  <w:tcW w:w="5000" w:type="pct"/>
                </w:tcPr>
                <w:p w14:paraId="23F69AE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75E68F4" w14:textId="77777777" w:rsidTr="006544F3">
              <w:tc>
                <w:tcPr>
                  <w:tcW w:w="5000" w:type="pct"/>
                </w:tcPr>
                <w:p w14:paraId="5FEC4D4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12FFE79" w14:textId="77777777" w:rsidTr="006544F3">
              <w:tc>
                <w:tcPr>
                  <w:tcW w:w="5000" w:type="pct"/>
                </w:tcPr>
                <w:p w14:paraId="4BED144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9424C84" w14:textId="7CDEFF5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1F6F86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F7E0E4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B3D6803" w14:textId="77777777" w:rsidTr="006544F3">
              <w:tc>
                <w:tcPr>
                  <w:tcW w:w="5000" w:type="pct"/>
                </w:tcPr>
                <w:p w14:paraId="6AA4B19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548B41" w14:textId="77777777" w:rsidTr="006544F3">
              <w:tc>
                <w:tcPr>
                  <w:tcW w:w="5000" w:type="pct"/>
                </w:tcPr>
                <w:p w14:paraId="0DCC0E7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80AA2CF" w14:textId="77777777" w:rsidTr="006544F3">
              <w:tc>
                <w:tcPr>
                  <w:tcW w:w="5000" w:type="pct"/>
                </w:tcPr>
                <w:p w14:paraId="0E6F1F2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813A363" w14:textId="77777777" w:rsidTr="006544F3">
              <w:tc>
                <w:tcPr>
                  <w:tcW w:w="5000" w:type="pct"/>
                </w:tcPr>
                <w:p w14:paraId="2B14CD4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3DF3F8B" w14:textId="77777777" w:rsidTr="006544F3">
              <w:tc>
                <w:tcPr>
                  <w:tcW w:w="5000" w:type="pct"/>
                </w:tcPr>
                <w:p w14:paraId="046FE63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2152C01" w14:textId="77777777" w:rsidTr="006544F3">
              <w:tc>
                <w:tcPr>
                  <w:tcW w:w="5000" w:type="pct"/>
                </w:tcPr>
                <w:p w14:paraId="36958B7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145E3EE" w14:textId="05D6A62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EA7F12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145D27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FDF8D9A" w14:textId="77777777" w:rsidTr="006544F3">
              <w:tc>
                <w:tcPr>
                  <w:tcW w:w="5000" w:type="pct"/>
                </w:tcPr>
                <w:p w14:paraId="4BDA46E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953B747" w14:textId="77777777" w:rsidTr="006544F3">
              <w:tc>
                <w:tcPr>
                  <w:tcW w:w="5000" w:type="pct"/>
                </w:tcPr>
                <w:p w14:paraId="0E47F37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C5B6AA2" w14:textId="77777777" w:rsidTr="006544F3">
              <w:tc>
                <w:tcPr>
                  <w:tcW w:w="5000" w:type="pct"/>
                </w:tcPr>
                <w:p w14:paraId="1BAB0E9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EA0722D" w14:textId="77777777" w:rsidTr="006544F3">
              <w:tc>
                <w:tcPr>
                  <w:tcW w:w="5000" w:type="pct"/>
                </w:tcPr>
                <w:p w14:paraId="2A16900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661AE92" w14:textId="77777777" w:rsidTr="006544F3">
              <w:tc>
                <w:tcPr>
                  <w:tcW w:w="5000" w:type="pct"/>
                </w:tcPr>
                <w:p w14:paraId="2C48F81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A17B2B" w14:textId="77777777" w:rsidTr="006544F3">
              <w:tc>
                <w:tcPr>
                  <w:tcW w:w="5000" w:type="pct"/>
                </w:tcPr>
                <w:p w14:paraId="6C72DD5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6FED526" w14:textId="012FF95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3A0053F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943D2F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2242D26" w14:textId="77777777" w:rsidTr="006544F3">
              <w:tc>
                <w:tcPr>
                  <w:tcW w:w="5000" w:type="pct"/>
                </w:tcPr>
                <w:p w14:paraId="39A24B0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75E10D" w14:textId="77777777" w:rsidTr="006544F3">
              <w:tc>
                <w:tcPr>
                  <w:tcW w:w="5000" w:type="pct"/>
                </w:tcPr>
                <w:p w14:paraId="60E4BEB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86F1439" w14:textId="77777777" w:rsidTr="006544F3">
              <w:tc>
                <w:tcPr>
                  <w:tcW w:w="5000" w:type="pct"/>
                </w:tcPr>
                <w:p w14:paraId="3F4796C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C328F19" w14:textId="77777777" w:rsidTr="006544F3">
              <w:tc>
                <w:tcPr>
                  <w:tcW w:w="5000" w:type="pct"/>
                </w:tcPr>
                <w:p w14:paraId="1867ABB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CA0EDA" w14:textId="77777777" w:rsidTr="006544F3">
              <w:tc>
                <w:tcPr>
                  <w:tcW w:w="5000" w:type="pct"/>
                </w:tcPr>
                <w:p w14:paraId="1AA89E3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08C8B0" w14:textId="77777777" w:rsidTr="006544F3">
              <w:tc>
                <w:tcPr>
                  <w:tcW w:w="5000" w:type="pct"/>
                </w:tcPr>
                <w:p w14:paraId="4FA8927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907C468" w14:textId="4E1EAB7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796E83CF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59E24D0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95B97F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21AAE8" w14:textId="77777777" w:rsidTr="006544F3">
              <w:tc>
                <w:tcPr>
                  <w:tcW w:w="5000" w:type="pct"/>
                </w:tcPr>
                <w:p w14:paraId="59B0EA8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C151F3" w14:textId="77777777" w:rsidTr="006544F3">
              <w:tc>
                <w:tcPr>
                  <w:tcW w:w="5000" w:type="pct"/>
                </w:tcPr>
                <w:p w14:paraId="6DA6882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28AEA3E" w14:textId="77777777" w:rsidTr="006544F3">
              <w:tc>
                <w:tcPr>
                  <w:tcW w:w="5000" w:type="pct"/>
                </w:tcPr>
                <w:p w14:paraId="1B71A9C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2486D64" w14:textId="77777777" w:rsidTr="006544F3">
              <w:tc>
                <w:tcPr>
                  <w:tcW w:w="5000" w:type="pct"/>
                </w:tcPr>
                <w:p w14:paraId="56493A2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33C2D6" w14:textId="77777777" w:rsidTr="006544F3">
              <w:tc>
                <w:tcPr>
                  <w:tcW w:w="5000" w:type="pct"/>
                </w:tcPr>
                <w:p w14:paraId="3F9967E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78C9BC5" w14:textId="77777777" w:rsidTr="006544F3">
              <w:tc>
                <w:tcPr>
                  <w:tcW w:w="5000" w:type="pct"/>
                </w:tcPr>
                <w:p w14:paraId="0BC6753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840C303" w14:textId="00347F6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6E9C047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78619E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315E428" w14:textId="77777777" w:rsidTr="006544F3">
              <w:tc>
                <w:tcPr>
                  <w:tcW w:w="5000" w:type="pct"/>
                </w:tcPr>
                <w:p w14:paraId="72640B6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97444A4" w14:textId="77777777" w:rsidTr="006544F3">
              <w:tc>
                <w:tcPr>
                  <w:tcW w:w="5000" w:type="pct"/>
                </w:tcPr>
                <w:p w14:paraId="79DE8A8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358DF9" w14:textId="77777777" w:rsidTr="006544F3">
              <w:tc>
                <w:tcPr>
                  <w:tcW w:w="5000" w:type="pct"/>
                </w:tcPr>
                <w:p w14:paraId="2C7A26F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EBA9B2" w14:textId="77777777" w:rsidTr="006544F3">
              <w:tc>
                <w:tcPr>
                  <w:tcW w:w="5000" w:type="pct"/>
                </w:tcPr>
                <w:p w14:paraId="529464C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40D025" w14:textId="77777777" w:rsidTr="006544F3">
              <w:tc>
                <w:tcPr>
                  <w:tcW w:w="5000" w:type="pct"/>
                </w:tcPr>
                <w:p w14:paraId="68D9E55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B4CEC7E" w14:textId="77777777" w:rsidTr="006544F3">
              <w:tc>
                <w:tcPr>
                  <w:tcW w:w="5000" w:type="pct"/>
                </w:tcPr>
                <w:p w14:paraId="737DC71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1197DE9" w14:textId="646CB51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0E601EF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A0008D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25CBDE" w14:textId="77777777" w:rsidTr="006544F3">
              <w:tc>
                <w:tcPr>
                  <w:tcW w:w="5000" w:type="pct"/>
                </w:tcPr>
                <w:p w14:paraId="18908AB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DF53B4" w14:textId="77777777" w:rsidTr="006544F3">
              <w:tc>
                <w:tcPr>
                  <w:tcW w:w="5000" w:type="pct"/>
                </w:tcPr>
                <w:p w14:paraId="510AF17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98B0F7" w14:textId="77777777" w:rsidTr="006544F3">
              <w:tc>
                <w:tcPr>
                  <w:tcW w:w="5000" w:type="pct"/>
                </w:tcPr>
                <w:p w14:paraId="319AED9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6F2447C" w14:textId="77777777" w:rsidTr="006544F3">
              <w:tc>
                <w:tcPr>
                  <w:tcW w:w="5000" w:type="pct"/>
                </w:tcPr>
                <w:p w14:paraId="3FC9ACA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D30C670" w14:textId="77777777" w:rsidTr="006544F3">
              <w:tc>
                <w:tcPr>
                  <w:tcW w:w="5000" w:type="pct"/>
                </w:tcPr>
                <w:p w14:paraId="073A288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05C13E" w14:textId="77777777" w:rsidTr="006544F3">
              <w:tc>
                <w:tcPr>
                  <w:tcW w:w="5000" w:type="pct"/>
                </w:tcPr>
                <w:p w14:paraId="33398DE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1D337B2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2FDC2C1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F0C8F2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672F9EA" w14:textId="77777777" w:rsidTr="006544F3">
              <w:tc>
                <w:tcPr>
                  <w:tcW w:w="5000" w:type="pct"/>
                </w:tcPr>
                <w:p w14:paraId="2C93A02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10CFDC7" w14:textId="77777777" w:rsidTr="006544F3">
              <w:tc>
                <w:tcPr>
                  <w:tcW w:w="5000" w:type="pct"/>
                </w:tcPr>
                <w:p w14:paraId="73EA5D5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AA2C04" w14:textId="77777777" w:rsidTr="006544F3">
              <w:tc>
                <w:tcPr>
                  <w:tcW w:w="5000" w:type="pct"/>
                </w:tcPr>
                <w:p w14:paraId="6A705CE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A0D8967" w14:textId="77777777" w:rsidTr="006544F3">
              <w:tc>
                <w:tcPr>
                  <w:tcW w:w="5000" w:type="pct"/>
                </w:tcPr>
                <w:p w14:paraId="6267900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3AE8AC" w14:textId="77777777" w:rsidTr="006544F3">
              <w:tc>
                <w:tcPr>
                  <w:tcW w:w="5000" w:type="pct"/>
                </w:tcPr>
                <w:p w14:paraId="345D0FF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63478E" w14:textId="77777777" w:rsidTr="006544F3">
              <w:tc>
                <w:tcPr>
                  <w:tcW w:w="5000" w:type="pct"/>
                </w:tcPr>
                <w:p w14:paraId="7BFCFC2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2BCDA26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1ECBA2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20982D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F660F4" w14:textId="77777777" w:rsidTr="006544F3">
              <w:tc>
                <w:tcPr>
                  <w:tcW w:w="5000" w:type="pct"/>
                </w:tcPr>
                <w:p w14:paraId="51ADA74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BCB774" w14:textId="77777777" w:rsidTr="006544F3">
              <w:tc>
                <w:tcPr>
                  <w:tcW w:w="5000" w:type="pct"/>
                </w:tcPr>
                <w:p w14:paraId="3FF2192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53A296" w14:textId="77777777" w:rsidTr="006544F3">
              <w:tc>
                <w:tcPr>
                  <w:tcW w:w="5000" w:type="pct"/>
                </w:tcPr>
                <w:p w14:paraId="73D6AA6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325042E" w14:textId="77777777" w:rsidTr="006544F3">
              <w:tc>
                <w:tcPr>
                  <w:tcW w:w="5000" w:type="pct"/>
                </w:tcPr>
                <w:p w14:paraId="5C91097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9A677F" w14:textId="77777777" w:rsidTr="006544F3">
              <w:tc>
                <w:tcPr>
                  <w:tcW w:w="5000" w:type="pct"/>
                </w:tcPr>
                <w:p w14:paraId="7E1E2C6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C07AFBB" w14:textId="77777777" w:rsidTr="006544F3">
              <w:tc>
                <w:tcPr>
                  <w:tcW w:w="5000" w:type="pct"/>
                </w:tcPr>
                <w:p w14:paraId="4C816B8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DED528D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873FB5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484DF3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F2EBAE" w14:textId="77777777" w:rsidTr="006544F3">
              <w:tc>
                <w:tcPr>
                  <w:tcW w:w="5000" w:type="pct"/>
                </w:tcPr>
                <w:p w14:paraId="547E724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1475B2B" w14:textId="77777777" w:rsidTr="006544F3">
              <w:tc>
                <w:tcPr>
                  <w:tcW w:w="5000" w:type="pct"/>
                </w:tcPr>
                <w:p w14:paraId="2F483C8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E0305E2" w14:textId="77777777" w:rsidTr="006544F3">
              <w:tc>
                <w:tcPr>
                  <w:tcW w:w="5000" w:type="pct"/>
                </w:tcPr>
                <w:p w14:paraId="29813CB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0030B85" w14:textId="77777777" w:rsidTr="006544F3">
              <w:tc>
                <w:tcPr>
                  <w:tcW w:w="5000" w:type="pct"/>
                </w:tcPr>
                <w:p w14:paraId="3505866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487C91" w14:textId="77777777" w:rsidTr="006544F3">
              <w:tc>
                <w:tcPr>
                  <w:tcW w:w="5000" w:type="pct"/>
                </w:tcPr>
                <w:p w14:paraId="7FDDB3D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288B24" w14:textId="77777777" w:rsidTr="006544F3">
              <w:tc>
                <w:tcPr>
                  <w:tcW w:w="5000" w:type="pct"/>
                </w:tcPr>
                <w:p w14:paraId="32DFBB7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A6ED106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2A76A38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855B11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3D6FA6" w14:textId="77777777" w:rsidTr="006544F3">
              <w:tc>
                <w:tcPr>
                  <w:tcW w:w="5000" w:type="pct"/>
                </w:tcPr>
                <w:p w14:paraId="246B6CE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B4EB94" w14:textId="77777777" w:rsidTr="006544F3">
              <w:tc>
                <w:tcPr>
                  <w:tcW w:w="5000" w:type="pct"/>
                </w:tcPr>
                <w:p w14:paraId="77F100B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2A63BC" w14:textId="77777777" w:rsidTr="006544F3">
              <w:tc>
                <w:tcPr>
                  <w:tcW w:w="5000" w:type="pct"/>
                </w:tcPr>
                <w:p w14:paraId="7EBE861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4C33A0" w14:textId="77777777" w:rsidTr="006544F3">
              <w:tc>
                <w:tcPr>
                  <w:tcW w:w="5000" w:type="pct"/>
                </w:tcPr>
                <w:p w14:paraId="6B41259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F50FC8A" w14:textId="77777777" w:rsidTr="006544F3">
              <w:tc>
                <w:tcPr>
                  <w:tcW w:w="5000" w:type="pct"/>
                </w:tcPr>
                <w:p w14:paraId="2F65614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D84B76" w14:textId="77777777" w:rsidTr="006544F3">
              <w:tc>
                <w:tcPr>
                  <w:tcW w:w="5000" w:type="pct"/>
                </w:tcPr>
                <w:p w14:paraId="40F512A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8D39E58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401F58" w:rsidRPr="006D5311" w14:paraId="451CCA5D" w14:textId="77777777" w:rsidTr="006544F3">
        <w:tc>
          <w:tcPr>
            <w:tcW w:w="2500" w:type="pct"/>
            <w:vAlign w:val="center"/>
          </w:tcPr>
          <w:p w14:paraId="5FA257F8" w14:textId="77777777" w:rsidR="00401F58" w:rsidRPr="00A113D3" w:rsidRDefault="00401F58" w:rsidP="006544F3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lastRenderedPageBreak/>
              <w:t>Ноябрь</w:t>
            </w:r>
          </w:p>
        </w:tc>
        <w:tc>
          <w:tcPr>
            <w:tcW w:w="2500" w:type="pct"/>
            <w:vAlign w:val="center"/>
          </w:tcPr>
          <w:p w14:paraId="7215B063" w14:textId="4D2B7357" w:rsidR="00401F58" w:rsidRPr="00A113D3" w:rsidRDefault="00401F58" w:rsidP="006544F3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2027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C8C2A1F" w14:textId="77777777" w:rsidR="00401F58" w:rsidRPr="00A113D3" w:rsidRDefault="00401F58" w:rsidP="00401F5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401F58" w:rsidRPr="006D5311" w14:paraId="23D5109B" w14:textId="77777777" w:rsidTr="006544F3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2838ED63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</w:rPr>
              <w:t>ПОНЕДЕЛЬНИК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2AF7A7D6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ВТОРНИК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79EE9168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СРЕДА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04D4CB9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ЧЕТВЕРГ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40853E7B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ПЯТНИЦА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52BAD664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СУББОТА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64BF8EC5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ВОСКРЕСЕНЬЕ</w:t>
            </w:r>
          </w:p>
        </w:tc>
      </w:tr>
      <w:tr w:rsidR="00401F58" w:rsidRPr="006D5311" w14:paraId="67965E69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2FA729D8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FEAD98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6FEE38D" w14:textId="77777777" w:rsidTr="006544F3">
              <w:tc>
                <w:tcPr>
                  <w:tcW w:w="5000" w:type="pct"/>
                </w:tcPr>
                <w:p w14:paraId="3AFD003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77F779" w14:textId="77777777" w:rsidTr="006544F3">
              <w:tc>
                <w:tcPr>
                  <w:tcW w:w="5000" w:type="pct"/>
                </w:tcPr>
                <w:p w14:paraId="4B6C655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AEAB372" w14:textId="77777777" w:rsidTr="006544F3">
              <w:tc>
                <w:tcPr>
                  <w:tcW w:w="5000" w:type="pct"/>
                </w:tcPr>
                <w:p w14:paraId="4D5D9A0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77CDFB9" w14:textId="77777777" w:rsidTr="006544F3">
              <w:tc>
                <w:tcPr>
                  <w:tcW w:w="5000" w:type="pct"/>
                </w:tcPr>
                <w:p w14:paraId="38F2D90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09FA3CB" w14:textId="77777777" w:rsidTr="006544F3">
              <w:tc>
                <w:tcPr>
                  <w:tcW w:w="5000" w:type="pct"/>
                </w:tcPr>
                <w:p w14:paraId="6C9F918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8B7D6A" w14:textId="77777777" w:rsidTr="006544F3">
              <w:tc>
                <w:tcPr>
                  <w:tcW w:w="5000" w:type="pct"/>
                </w:tcPr>
                <w:p w14:paraId="475B670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A56FC23" w14:textId="50820FE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29F314E4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613A02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391E669" w14:textId="77777777" w:rsidTr="006544F3">
              <w:tc>
                <w:tcPr>
                  <w:tcW w:w="5000" w:type="pct"/>
                </w:tcPr>
                <w:p w14:paraId="6D752ED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5908DC" w14:textId="77777777" w:rsidTr="006544F3">
              <w:tc>
                <w:tcPr>
                  <w:tcW w:w="5000" w:type="pct"/>
                </w:tcPr>
                <w:p w14:paraId="4F4125E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03F4CC" w14:textId="77777777" w:rsidTr="006544F3">
              <w:tc>
                <w:tcPr>
                  <w:tcW w:w="5000" w:type="pct"/>
                </w:tcPr>
                <w:p w14:paraId="1FB59AE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EC220DE" w14:textId="77777777" w:rsidTr="006544F3">
              <w:tc>
                <w:tcPr>
                  <w:tcW w:w="5000" w:type="pct"/>
                </w:tcPr>
                <w:p w14:paraId="53D2F30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FA7513" w14:textId="77777777" w:rsidTr="006544F3">
              <w:tc>
                <w:tcPr>
                  <w:tcW w:w="5000" w:type="pct"/>
                </w:tcPr>
                <w:p w14:paraId="5873CFD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7714B28" w14:textId="77777777" w:rsidTr="006544F3">
              <w:tc>
                <w:tcPr>
                  <w:tcW w:w="5000" w:type="pct"/>
                </w:tcPr>
                <w:p w14:paraId="3C6A5CA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05D2B3A" w14:textId="0A8FDF1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7AF1A67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15026E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9A98A7" w14:textId="77777777" w:rsidTr="006544F3">
              <w:tc>
                <w:tcPr>
                  <w:tcW w:w="5000" w:type="pct"/>
                </w:tcPr>
                <w:p w14:paraId="238CEE3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5F86A9" w14:textId="77777777" w:rsidTr="006544F3">
              <w:tc>
                <w:tcPr>
                  <w:tcW w:w="5000" w:type="pct"/>
                </w:tcPr>
                <w:p w14:paraId="75DF2A1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D719972" w14:textId="77777777" w:rsidTr="006544F3">
              <w:tc>
                <w:tcPr>
                  <w:tcW w:w="5000" w:type="pct"/>
                </w:tcPr>
                <w:p w14:paraId="24BDB91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3AE8751" w14:textId="77777777" w:rsidTr="006544F3">
              <w:tc>
                <w:tcPr>
                  <w:tcW w:w="5000" w:type="pct"/>
                </w:tcPr>
                <w:p w14:paraId="2A185CD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6C0CE38" w14:textId="77777777" w:rsidTr="006544F3">
              <w:tc>
                <w:tcPr>
                  <w:tcW w:w="5000" w:type="pct"/>
                </w:tcPr>
                <w:p w14:paraId="5989CE6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3EA864" w14:textId="77777777" w:rsidTr="006544F3">
              <w:tc>
                <w:tcPr>
                  <w:tcW w:w="5000" w:type="pct"/>
                </w:tcPr>
                <w:p w14:paraId="7DB3EAA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0CEF159" w14:textId="1FF4A7E5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1C87F84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E0DC84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B9EAB78" w14:textId="77777777" w:rsidTr="006544F3">
              <w:tc>
                <w:tcPr>
                  <w:tcW w:w="5000" w:type="pct"/>
                </w:tcPr>
                <w:p w14:paraId="63D0C83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20714E5" w14:textId="77777777" w:rsidTr="006544F3">
              <w:tc>
                <w:tcPr>
                  <w:tcW w:w="5000" w:type="pct"/>
                </w:tcPr>
                <w:p w14:paraId="7124F63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86FE60" w14:textId="77777777" w:rsidTr="006544F3">
              <w:tc>
                <w:tcPr>
                  <w:tcW w:w="5000" w:type="pct"/>
                </w:tcPr>
                <w:p w14:paraId="54B9588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2B4A9ED" w14:textId="77777777" w:rsidTr="006544F3">
              <w:tc>
                <w:tcPr>
                  <w:tcW w:w="5000" w:type="pct"/>
                </w:tcPr>
                <w:p w14:paraId="06D98AF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22B377B" w14:textId="77777777" w:rsidTr="006544F3">
              <w:tc>
                <w:tcPr>
                  <w:tcW w:w="5000" w:type="pct"/>
                </w:tcPr>
                <w:p w14:paraId="47E7C98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C0B1C21" w14:textId="77777777" w:rsidTr="006544F3">
              <w:tc>
                <w:tcPr>
                  <w:tcW w:w="5000" w:type="pct"/>
                </w:tcPr>
                <w:p w14:paraId="6EFC31B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1430D1C" w14:textId="55A6A58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55AA1F4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45AACF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A8BB70" w14:textId="77777777" w:rsidTr="006544F3">
              <w:tc>
                <w:tcPr>
                  <w:tcW w:w="5000" w:type="pct"/>
                </w:tcPr>
                <w:p w14:paraId="7A7EAC6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2EF805" w14:textId="77777777" w:rsidTr="006544F3">
              <w:tc>
                <w:tcPr>
                  <w:tcW w:w="5000" w:type="pct"/>
                </w:tcPr>
                <w:p w14:paraId="2C2BB79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6CB23F" w14:textId="77777777" w:rsidTr="006544F3">
              <w:tc>
                <w:tcPr>
                  <w:tcW w:w="5000" w:type="pct"/>
                </w:tcPr>
                <w:p w14:paraId="38ED9B5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C3F9776" w14:textId="77777777" w:rsidTr="006544F3">
              <w:tc>
                <w:tcPr>
                  <w:tcW w:w="5000" w:type="pct"/>
                </w:tcPr>
                <w:p w14:paraId="7AFECE5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0CAB28" w14:textId="77777777" w:rsidTr="006544F3">
              <w:tc>
                <w:tcPr>
                  <w:tcW w:w="5000" w:type="pct"/>
                </w:tcPr>
                <w:p w14:paraId="4EA23D0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9BED82" w14:textId="77777777" w:rsidTr="006544F3">
              <w:tc>
                <w:tcPr>
                  <w:tcW w:w="5000" w:type="pct"/>
                </w:tcPr>
                <w:p w14:paraId="1E0F076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5F36E12" w14:textId="0CA8F85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DE7853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6D253D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FFA0193" w14:textId="77777777" w:rsidTr="006544F3">
              <w:tc>
                <w:tcPr>
                  <w:tcW w:w="5000" w:type="pct"/>
                </w:tcPr>
                <w:p w14:paraId="75EEA9E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4DE77C7" w14:textId="77777777" w:rsidTr="006544F3">
              <w:tc>
                <w:tcPr>
                  <w:tcW w:w="5000" w:type="pct"/>
                </w:tcPr>
                <w:p w14:paraId="151B56D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36A551" w14:textId="77777777" w:rsidTr="006544F3">
              <w:tc>
                <w:tcPr>
                  <w:tcW w:w="5000" w:type="pct"/>
                </w:tcPr>
                <w:p w14:paraId="75A5DDB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873D5CB" w14:textId="77777777" w:rsidTr="006544F3">
              <w:tc>
                <w:tcPr>
                  <w:tcW w:w="5000" w:type="pct"/>
                </w:tcPr>
                <w:p w14:paraId="0671025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BD632A" w14:textId="77777777" w:rsidTr="006544F3">
              <w:tc>
                <w:tcPr>
                  <w:tcW w:w="5000" w:type="pct"/>
                </w:tcPr>
                <w:p w14:paraId="4EDD8ED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C95C41" w14:textId="77777777" w:rsidTr="006544F3">
              <w:tc>
                <w:tcPr>
                  <w:tcW w:w="5000" w:type="pct"/>
                </w:tcPr>
                <w:p w14:paraId="1091F74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9E4F930" w14:textId="4823EE6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220E3BE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0387C8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51C8AD8" w14:textId="77777777" w:rsidTr="006544F3">
              <w:tc>
                <w:tcPr>
                  <w:tcW w:w="5000" w:type="pct"/>
                </w:tcPr>
                <w:p w14:paraId="171E011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27C97D" w14:textId="77777777" w:rsidTr="006544F3">
              <w:tc>
                <w:tcPr>
                  <w:tcW w:w="5000" w:type="pct"/>
                </w:tcPr>
                <w:p w14:paraId="6307893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5DF3FF8" w14:textId="77777777" w:rsidTr="006544F3">
              <w:tc>
                <w:tcPr>
                  <w:tcW w:w="5000" w:type="pct"/>
                </w:tcPr>
                <w:p w14:paraId="1869975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2DF06F1" w14:textId="77777777" w:rsidTr="006544F3">
              <w:tc>
                <w:tcPr>
                  <w:tcW w:w="5000" w:type="pct"/>
                </w:tcPr>
                <w:p w14:paraId="00A5C76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529C72" w14:textId="77777777" w:rsidTr="006544F3">
              <w:tc>
                <w:tcPr>
                  <w:tcW w:w="5000" w:type="pct"/>
                </w:tcPr>
                <w:p w14:paraId="711A2D8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82ECFB0" w14:textId="77777777" w:rsidTr="006544F3">
              <w:tc>
                <w:tcPr>
                  <w:tcW w:w="5000" w:type="pct"/>
                </w:tcPr>
                <w:p w14:paraId="40487EA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6E26DAC" w14:textId="236E505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35B4870C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313355A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EB0D6F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6829085" w14:textId="77777777" w:rsidTr="006544F3">
              <w:tc>
                <w:tcPr>
                  <w:tcW w:w="5000" w:type="pct"/>
                </w:tcPr>
                <w:p w14:paraId="196A1A6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21D239F" w14:textId="77777777" w:rsidTr="006544F3">
              <w:tc>
                <w:tcPr>
                  <w:tcW w:w="5000" w:type="pct"/>
                </w:tcPr>
                <w:p w14:paraId="29EF084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07D8966" w14:textId="77777777" w:rsidTr="006544F3">
              <w:tc>
                <w:tcPr>
                  <w:tcW w:w="5000" w:type="pct"/>
                </w:tcPr>
                <w:p w14:paraId="42EC5B7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3F349DF" w14:textId="77777777" w:rsidTr="006544F3">
              <w:tc>
                <w:tcPr>
                  <w:tcW w:w="5000" w:type="pct"/>
                </w:tcPr>
                <w:p w14:paraId="6B0CC52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7C0F912" w14:textId="77777777" w:rsidTr="006544F3">
              <w:tc>
                <w:tcPr>
                  <w:tcW w:w="5000" w:type="pct"/>
                </w:tcPr>
                <w:p w14:paraId="0765CEF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CFCAA5" w14:textId="77777777" w:rsidTr="006544F3">
              <w:tc>
                <w:tcPr>
                  <w:tcW w:w="5000" w:type="pct"/>
                </w:tcPr>
                <w:p w14:paraId="71201B9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99E04C3" w14:textId="24C30F85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608CC8F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E29B18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4686ADE" w14:textId="77777777" w:rsidTr="006544F3">
              <w:tc>
                <w:tcPr>
                  <w:tcW w:w="5000" w:type="pct"/>
                </w:tcPr>
                <w:p w14:paraId="14073AD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C17C1F1" w14:textId="77777777" w:rsidTr="006544F3">
              <w:tc>
                <w:tcPr>
                  <w:tcW w:w="5000" w:type="pct"/>
                </w:tcPr>
                <w:p w14:paraId="64D8CC0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030C00" w14:textId="77777777" w:rsidTr="006544F3">
              <w:tc>
                <w:tcPr>
                  <w:tcW w:w="5000" w:type="pct"/>
                </w:tcPr>
                <w:p w14:paraId="66782A7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5D0126" w14:textId="77777777" w:rsidTr="006544F3">
              <w:tc>
                <w:tcPr>
                  <w:tcW w:w="5000" w:type="pct"/>
                </w:tcPr>
                <w:p w14:paraId="2EF028E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910DB9" w14:textId="77777777" w:rsidTr="006544F3">
              <w:tc>
                <w:tcPr>
                  <w:tcW w:w="5000" w:type="pct"/>
                </w:tcPr>
                <w:p w14:paraId="6101FE9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4E7A3B" w14:textId="77777777" w:rsidTr="006544F3">
              <w:tc>
                <w:tcPr>
                  <w:tcW w:w="5000" w:type="pct"/>
                </w:tcPr>
                <w:p w14:paraId="6BC8396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CB41F99" w14:textId="606FE70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58CB076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52CF54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267687" w14:textId="77777777" w:rsidTr="006544F3">
              <w:tc>
                <w:tcPr>
                  <w:tcW w:w="5000" w:type="pct"/>
                </w:tcPr>
                <w:p w14:paraId="7FE6D28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7DF71E" w14:textId="77777777" w:rsidTr="006544F3">
              <w:tc>
                <w:tcPr>
                  <w:tcW w:w="5000" w:type="pct"/>
                </w:tcPr>
                <w:p w14:paraId="3F9E06F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62D805B" w14:textId="77777777" w:rsidTr="006544F3">
              <w:tc>
                <w:tcPr>
                  <w:tcW w:w="5000" w:type="pct"/>
                </w:tcPr>
                <w:p w14:paraId="777DF50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39DD329" w14:textId="77777777" w:rsidTr="006544F3">
              <w:tc>
                <w:tcPr>
                  <w:tcW w:w="5000" w:type="pct"/>
                </w:tcPr>
                <w:p w14:paraId="0AA1FE1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741DF57" w14:textId="77777777" w:rsidTr="006544F3">
              <w:tc>
                <w:tcPr>
                  <w:tcW w:w="5000" w:type="pct"/>
                </w:tcPr>
                <w:p w14:paraId="58BA89B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C42C6F" w14:textId="77777777" w:rsidTr="006544F3">
              <w:tc>
                <w:tcPr>
                  <w:tcW w:w="5000" w:type="pct"/>
                </w:tcPr>
                <w:p w14:paraId="0521C66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FE99D2E" w14:textId="39A024E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7141DB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03FB51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34377A" w14:textId="77777777" w:rsidTr="006544F3">
              <w:tc>
                <w:tcPr>
                  <w:tcW w:w="5000" w:type="pct"/>
                </w:tcPr>
                <w:p w14:paraId="79C4927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B8AB34C" w14:textId="77777777" w:rsidTr="006544F3">
              <w:tc>
                <w:tcPr>
                  <w:tcW w:w="5000" w:type="pct"/>
                </w:tcPr>
                <w:p w14:paraId="3F40FF3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EC8844B" w14:textId="77777777" w:rsidTr="006544F3">
              <w:tc>
                <w:tcPr>
                  <w:tcW w:w="5000" w:type="pct"/>
                </w:tcPr>
                <w:p w14:paraId="530D42C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9238562" w14:textId="77777777" w:rsidTr="006544F3">
              <w:tc>
                <w:tcPr>
                  <w:tcW w:w="5000" w:type="pct"/>
                </w:tcPr>
                <w:p w14:paraId="2D88189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F490786" w14:textId="77777777" w:rsidTr="006544F3">
              <w:tc>
                <w:tcPr>
                  <w:tcW w:w="5000" w:type="pct"/>
                </w:tcPr>
                <w:p w14:paraId="42C0F37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4D6B9A" w14:textId="77777777" w:rsidTr="006544F3">
              <w:tc>
                <w:tcPr>
                  <w:tcW w:w="5000" w:type="pct"/>
                </w:tcPr>
                <w:p w14:paraId="2FB2A41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C25F910" w14:textId="041699DB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33DF0E4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7D0E06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659B2C" w14:textId="77777777" w:rsidTr="006544F3">
              <w:tc>
                <w:tcPr>
                  <w:tcW w:w="5000" w:type="pct"/>
                </w:tcPr>
                <w:p w14:paraId="7A4F1F0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21BC8A3" w14:textId="77777777" w:rsidTr="006544F3">
              <w:tc>
                <w:tcPr>
                  <w:tcW w:w="5000" w:type="pct"/>
                </w:tcPr>
                <w:p w14:paraId="7CFEB2B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AFB158" w14:textId="77777777" w:rsidTr="006544F3">
              <w:tc>
                <w:tcPr>
                  <w:tcW w:w="5000" w:type="pct"/>
                </w:tcPr>
                <w:p w14:paraId="0EECF64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B8EA57" w14:textId="77777777" w:rsidTr="006544F3">
              <w:tc>
                <w:tcPr>
                  <w:tcW w:w="5000" w:type="pct"/>
                </w:tcPr>
                <w:p w14:paraId="76334A5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E20A3FB" w14:textId="77777777" w:rsidTr="006544F3">
              <w:tc>
                <w:tcPr>
                  <w:tcW w:w="5000" w:type="pct"/>
                </w:tcPr>
                <w:p w14:paraId="5902DE8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C05F42D" w14:textId="77777777" w:rsidTr="006544F3">
              <w:tc>
                <w:tcPr>
                  <w:tcW w:w="5000" w:type="pct"/>
                </w:tcPr>
                <w:p w14:paraId="253FCF7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B7518D2" w14:textId="48DD535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84D022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6460C2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B4ABB9" w14:textId="77777777" w:rsidTr="006544F3">
              <w:tc>
                <w:tcPr>
                  <w:tcW w:w="5000" w:type="pct"/>
                </w:tcPr>
                <w:p w14:paraId="0D5908D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DAA008" w14:textId="77777777" w:rsidTr="006544F3">
              <w:tc>
                <w:tcPr>
                  <w:tcW w:w="5000" w:type="pct"/>
                </w:tcPr>
                <w:p w14:paraId="4D2C919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EF66E08" w14:textId="77777777" w:rsidTr="006544F3">
              <w:tc>
                <w:tcPr>
                  <w:tcW w:w="5000" w:type="pct"/>
                </w:tcPr>
                <w:p w14:paraId="7B3A19A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B14F92" w14:textId="77777777" w:rsidTr="006544F3">
              <w:tc>
                <w:tcPr>
                  <w:tcW w:w="5000" w:type="pct"/>
                </w:tcPr>
                <w:p w14:paraId="4EE837C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79BBAC7" w14:textId="77777777" w:rsidTr="006544F3">
              <w:tc>
                <w:tcPr>
                  <w:tcW w:w="5000" w:type="pct"/>
                </w:tcPr>
                <w:p w14:paraId="5646724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A6EA4F5" w14:textId="77777777" w:rsidTr="006544F3">
              <w:tc>
                <w:tcPr>
                  <w:tcW w:w="5000" w:type="pct"/>
                </w:tcPr>
                <w:p w14:paraId="5C59571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1BB2D29" w14:textId="027BF4C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11A7DC5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4C055C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ADAD00" w14:textId="77777777" w:rsidTr="006544F3">
              <w:tc>
                <w:tcPr>
                  <w:tcW w:w="5000" w:type="pct"/>
                </w:tcPr>
                <w:p w14:paraId="6FBC7A5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46323A" w14:textId="77777777" w:rsidTr="006544F3">
              <w:tc>
                <w:tcPr>
                  <w:tcW w:w="5000" w:type="pct"/>
                </w:tcPr>
                <w:p w14:paraId="1DD2B3B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9CB743C" w14:textId="77777777" w:rsidTr="006544F3">
              <w:tc>
                <w:tcPr>
                  <w:tcW w:w="5000" w:type="pct"/>
                </w:tcPr>
                <w:p w14:paraId="1B01A95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EAE8CED" w14:textId="77777777" w:rsidTr="006544F3">
              <w:tc>
                <w:tcPr>
                  <w:tcW w:w="5000" w:type="pct"/>
                </w:tcPr>
                <w:p w14:paraId="7D36E9A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0AB0CDD" w14:textId="77777777" w:rsidTr="006544F3">
              <w:tc>
                <w:tcPr>
                  <w:tcW w:w="5000" w:type="pct"/>
                </w:tcPr>
                <w:p w14:paraId="4961313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9285C4" w14:textId="77777777" w:rsidTr="006544F3">
              <w:tc>
                <w:tcPr>
                  <w:tcW w:w="5000" w:type="pct"/>
                </w:tcPr>
                <w:p w14:paraId="2D193EF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C2294D5" w14:textId="566AC22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04C9B465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44B0A30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9AD9EC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EB577B7" w14:textId="77777777" w:rsidTr="006544F3">
              <w:tc>
                <w:tcPr>
                  <w:tcW w:w="5000" w:type="pct"/>
                </w:tcPr>
                <w:p w14:paraId="476A93D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B02A3D" w14:textId="77777777" w:rsidTr="006544F3">
              <w:tc>
                <w:tcPr>
                  <w:tcW w:w="5000" w:type="pct"/>
                </w:tcPr>
                <w:p w14:paraId="72BE898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4E4882" w14:textId="77777777" w:rsidTr="006544F3">
              <w:tc>
                <w:tcPr>
                  <w:tcW w:w="5000" w:type="pct"/>
                </w:tcPr>
                <w:p w14:paraId="0B51203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25EA5A0" w14:textId="77777777" w:rsidTr="006544F3">
              <w:tc>
                <w:tcPr>
                  <w:tcW w:w="5000" w:type="pct"/>
                </w:tcPr>
                <w:p w14:paraId="50406B3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93564AD" w14:textId="77777777" w:rsidTr="006544F3">
              <w:tc>
                <w:tcPr>
                  <w:tcW w:w="5000" w:type="pct"/>
                </w:tcPr>
                <w:p w14:paraId="1404DA3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8640604" w14:textId="77777777" w:rsidTr="006544F3">
              <w:tc>
                <w:tcPr>
                  <w:tcW w:w="5000" w:type="pct"/>
                </w:tcPr>
                <w:p w14:paraId="306406C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0476A26" w14:textId="271B2C2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33AB203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EBFEB1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50E184" w14:textId="77777777" w:rsidTr="006544F3">
              <w:tc>
                <w:tcPr>
                  <w:tcW w:w="5000" w:type="pct"/>
                </w:tcPr>
                <w:p w14:paraId="4700733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696DF9" w14:textId="77777777" w:rsidTr="006544F3">
              <w:tc>
                <w:tcPr>
                  <w:tcW w:w="5000" w:type="pct"/>
                </w:tcPr>
                <w:p w14:paraId="74E86B4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6EB314" w14:textId="77777777" w:rsidTr="006544F3">
              <w:tc>
                <w:tcPr>
                  <w:tcW w:w="5000" w:type="pct"/>
                </w:tcPr>
                <w:p w14:paraId="4EACACD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566F42" w14:textId="77777777" w:rsidTr="006544F3">
              <w:tc>
                <w:tcPr>
                  <w:tcW w:w="5000" w:type="pct"/>
                </w:tcPr>
                <w:p w14:paraId="1ED8E85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48A2A6F" w14:textId="77777777" w:rsidTr="006544F3">
              <w:tc>
                <w:tcPr>
                  <w:tcW w:w="5000" w:type="pct"/>
                </w:tcPr>
                <w:p w14:paraId="48F6F10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D747A01" w14:textId="77777777" w:rsidTr="006544F3">
              <w:tc>
                <w:tcPr>
                  <w:tcW w:w="5000" w:type="pct"/>
                </w:tcPr>
                <w:p w14:paraId="038AC35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79684E" w14:textId="54D2325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6ABC414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4A3608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2A8F4E" w14:textId="77777777" w:rsidTr="006544F3">
              <w:tc>
                <w:tcPr>
                  <w:tcW w:w="5000" w:type="pct"/>
                </w:tcPr>
                <w:p w14:paraId="5320961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D11A13" w14:textId="77777777" w:rsidTr="006544F3">
              <w:tc>
                <w:tcPr>
                  <w:tcW w:w="5000" w:type="pct"/>
                </w:tcPr>
                <w:p w14:paraId="0FC8577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083F7E" w14:textId="77777777" w:rsidTr="006544F3">
              <w:tc>
                <w:tcPr>
                  <w:tcW w:w="5000" w:type="pct"/>
                </w:tcPr>
                <w:p w14:paraId="57E1FF3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8D6DB9" w14:textId="77777777" w:rsidTr="006544F3">
              <w:tc>
                <w:tcPr>
                  <w:tcW w:w="5000" w:type="pct"/>
                </w:tcPr>
                <w:p w14:paraId="1B7870D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3B690ED" w14:textId="77777777" w:rsidTr="006544F3">
              <w:tc>
                <w:tcPr>
                  <w:tcW w:w="5000" w:type="pct"/>
                </w:tcPr>
                <w:p w14:paraId="2AB743F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CB33C4D" w14:textId="77777777" w:rsidTr="006544F3">
              <w:tc>
                <w:tcPr>
                  <w:tcW w:w="5000" w:type="pct"/>
                </w:tcPr>
                <w:p w14:paraId="1DE2B12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31D179D" w14:textId="39794941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D640C8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E1F9A0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754B54" w14:textId="77777777" w:rsidTr="006544F3">
              <w:tc>
                <w:tcPr>
                  <w:tcW w:w="5000" w:type="pct"/>
                </w:tcPr>
                <w:p w14:paraId="5240792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C6741AC" w14:textId="77777777" w:rsidTr="006544F3">
              <w:tc>
                <w:tcPr>
                  <w:tcW w:w="5000" w:type="pct"/>
                </w:tcPr>
                <w:p w14:paraId="44D78DC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5D7658A" w14:textId="77777777" w:rsidTr="006544F3">
              <w:tc>
                <w:tcPr>
                  <w:tcW w:w="5000" w:type="pct"/>
                </w:tcPr>
                <w:p w14:paraId="404F1B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B50A2B" w14:textId="77777777" w:rsidTr="006544F3">
              <w:tc>
                <w:tcPr>
                  <w:tcW w:w="5000" w:type="pct"/>
                </w:tcPr>
                <w:p w14:paraId="235F2FA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D00751" w14:textId="77777777" w:rsidTr="006544F3">
              <w:tc>
                <w:tcPr>
                  <w:tcW w:w="5000" w:type="pct"/>
                </w:tcPr>
                <w:p w14:paraId="5D53D2E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102733" w14:textId="77777777" w:rsidTr="006544F3">
              <w:tc>
                <w:tcPr>
                  <w:tcW w:w="5000" w:type="pct"/>
                </w:tcPr>
                <w:p w14:paraId="0EB5AF3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5BCB547" w14:textId="6D47120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0E3720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383586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BDCA84" w14:textId="77777777" w:rsidTr="006544F3">
              <w:tc>
                <w:tcPr>
                  <w:tcW w:w="5000" w:type="pct"/>
                </w:tcPr>
                <w:p w14:paraId="209A9E7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D61D0CC" w14:textId="77777777" w:rsidTr="006544F3">
              <w:tc>
                <w:tcPr>
                  <w:tcW w:w="5000" w:type="pct"/>
                </w:tcPr>
                <w:p w14:paraId="1A0F05E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418AC3F" w14:textId="77777777" w:rsidTr="006544F3">
              <w:tc>
                <w:tcPr>
                  <w:tcW w:w="5000" w:type="pct"/>
                </w:tcPr>
                <w:p w14:paraId="3C93FB3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34DD52" w14:textId="77777777" w:rsidTr="006544F3">
              <w:tc>
                <w:tcPr>
                  <w:tcW w:w="5000" w:type="pct"/>
                </w:tcPr>
                <w:p w14:paraId="1194A2C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8E0BE8" w14:textId="77777777" w:rsidTr="006544F3">
              <w:tc>
                <w:tcPr>
                  <w:tcW w:w="5000" w:type="pct"/>
                </w:tcPr>
                <w:p w14:paraId="1D1B5B6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2B7141B" w14:textId="77777777" w:rsidTr="006544F3">
              <w:tc>
                <w:tcPr>
                  <w:tcW w:w="5000" w:type="pct"/>
                </w:tcPr>
                <w:p w14:paraId="0D6B916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48B4644" w14:textId="4FEB1D3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2C6B06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E13A5A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073246" w14:textId="77777777" w:rsidTr="006544F3">
              <w:tc>
                <w:tcPr>
                  <w:tcW w:w="5000" w:type="pct"/>
                </w:tcPr>
                <w:p w14:paraId="4B69B30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7CCEBD" w14:textId="77777777" w:rsidTr="006544F3">
              <w:tc>
                <w:tcPr>
                  <w:tcW w:w="5000" w:type="pct"/>
                </w:tcPr>
                <w:p w14:paraId="7C20698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A30398B" w14:textId="77777777" w:rsidTr="006544F3">
              <w:tc>
                <w:tcPr>
                  <w:tcW w:w="5000" w:type="pct"/>
                </w:tcPr>
                <w:p w14:paraId="0913DDC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65E107" w14:textId="77777777" w:rsidTr="006544F3">
              <w:tc>
                <w:tcPr>
                  <w:tcW w:w="5000" w:type="pct"/>
                </w:tcPr>
                <w:p w14:paraId="071C6BF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0BC71DE" w14:textId="77777777" w:rsidTr="006544F3">
              <w:tc>
                <w:tcPr>
                  <w:tcW w:w="5000" w:type="pct"/>
                </w:tcPr>
                <w:p w14:paraId="2776B9A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07208BC" w14:textId="77777777" w:rsidTr="006544F3">
              <w:tc>
                <w:tcPr>
                  <w:tcW w:w="5000" w:type="pct"/>
                </w:tcPr>
                <w:p w14:paraId="2869085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1C5FC4D" w14:textId="13BF5CA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30258AB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36CCDF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608EC1" w14:textId="77777777" w:rsidTr="006544F3">
              <w:tc>
                <w:tcPr>
                  <w:tcW w:w="5000" w:type="pct"/>
                </w:tcPr>
                <w:p w14:paraId="2B4670C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ABD3743" w14:textId="77777777" w:rsidTr="006544F3">
              <w:tc>
                <w:tcPr>
                  <w:tcW w:w="5000" w:type="pct"/>
                </w:tcPr>
                <w:p w14:paraId="3B51588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003E0A" w14:textId="77777777" w:rsidTr="006544F3">
              <w:tc>
                <w:tcPr>
                  <w:tcW w:w="5000" w:type="pct"/>
                </w:tcPr>
                <w:p w14:paraId="07FDDC7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8AD4032" w14:textId="77777777" w:rsidTr="006544F3">
              <w:tc>
                <w:tcPr>
                  <w:tcW w:w="5000" w:type="pct"/>
                </w:tcPr>
                <w:p w14:paraId="7158D9E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42BF208" w14:textId="77777777" w:rsidTr="006544F3">
              <w:tc>
                <w:tcPr>
                  <w:tcW w:w="5000" w:type="pct"/>
                </w:tcPr>
                <w:p w14:paraId="2984BBF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EB4C6D7" w14:textId="77777777" w:rsidTr="006544F3">
              <w:tc>
                <w:tcPr>
                  <w:tcW w:w="5000" w:type="pct"/>
                </w:tcPr>
                <w:p w14:paraId="04F10E0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83CEFD5" w14:textId="2CCB2B0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514CDBFF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0EB1EFB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91A3D6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4646F29" w14:textId="77777777" w:rsidTr="006544F3">
              <w:tc>
                <w:tcPr>
                  <w:tcW w:w="5000" w:type="pct"/>
                </w:tcPr>
                <w:p w14:paraId="5B46C0E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AC29FCA" w14:textId="77777777" w:rsidTr="006544F3">
              <w:tc>
                <w:tcPr>
                  <w:tcW w:w="5000" w:type="pct"/>
                </w:tcPr>
                <w:p w14:paraId="5C0945A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52C43A1" w14:textId="77777777" w:rsidTr="006544F3">
              <w:tc>
                <w:tcPr>
                  <w:tcW w:w="5000" w:type="pct"/>
                </w:tcPr>
                <w:p w14:paraId="4778ED1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7A9C1E" w14:textId="77777777" w:rsidTr="006544F3">
              <w:tc>
                <w:tcPr>
                  <w:tcW w:w="5000" w:type="pct"/>
                </w:tcPr>
                <w:p w14:paraId="0E2B3AC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C112536" w14:textId="77777777" w:rsidTr="006544F3">
              <w:tc>
                <w:tcPr>
                  <w:tcW w:w="5000" w:type="pct"/>
                </w:tcPr>
                <w:p w14:paraId="19C3EAB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60B44EE" w14:textId="77777777" w:rsidTr="006544F3">
              <w:tc>
                <w:tcPr>
                  <w:tcW w:w="5000" w:type="pct"/>
                </w:tcPr>
                <w:p w14:paraId="08CD463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9604AF5" w14:textId="502DE75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30E1991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E28737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1ABB72" w14:textId="77777777" w:rsidTr="006544F3">
              <w:tc>
                <w:tcPr>
                  <w:tcW w:w="5000" w:type="pct"/>
                </w:tcPr>
                <w:p w14:paraId="59BB7F9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726FE3A" w14:textId="77777777" w:rsidTr="006544F3">
              <w:tc>
                <w:tcPr>
                  <w:tcW w:w="5000" w:type="pct"/>
                </w:tcPr>
                <w:p w14:paraId="6195B3F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B2FA882" w14:textId="77777777" w:rsidTr="006544F3">
              <w:tc>
                <w:tcPr>
                  <w:tcW w:w="5000" w:type="pct"/>
                </w:tcPr>
                <w:p w14:paraId="3DF3C09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4350BF2" w14:textId="77777777" w:rsidTr="006544F3">
              <w:tc>
                <w:tcPr>
                  <w:tcW w:w="5000" w:type="pct"/>
                </w:tcPr>
                <w:p w14:paraId="7E606CA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CE3ED9" w14:textId="77777777" w:rsidTr="006544F3">
              <w:tc>
                <w:tcPr>
                  <w:tcW w:w="5000" w:type="pct"/>
                </w:tcPr>
                <w:p w14:paraId="121835A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2796B1" w14:textId="77777777" w:rsidTr="006544F3">
              <w:tc>
                <w:tcPr>
                  <w:tcW w:w="5000" w:type="pct"/>
                </w:tcPr>
                <w:p w14:paraId="144DF11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2CCBDC5" w14:textId="1B17F4A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62B8DA5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399149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0AB6AF" w14:textId="77777777" w:rsidTr="006544F3">
              <w:tc>
                <w:tcPr>
                  <w:tcW w:w="5000" w:type="pct"/>
                </w:tcPr>
                <w:p w14:paraId="689E5AB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C01B70A" w14:textId="77777777" w:rsidTr="006544F3">
              <w:tc>
                <w:tcPr>
                  <w:tcW w:w="5000" w:type="pct"/>
                </w:tcPr>
                <w:p w14:paraId="1C0F24C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6111067" w14:textId="77777777" w:rsidTr="006544F3">
              <w:tc>
                <w:tcPr>
                  <w:tcW w:w="5000" w:type="pct"/>
                </w:tcPr>
                <w:p w14:paraId="38D7B39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44060F3" w14:textId="77777777" w:rsidTr="006544F3">
              <w:tc>
                <w:tcPr>
                  <w:tcW w:w="5000" w:type="pct"/>
                </w:tcPr>
                <w:p w14:paraId="17AF1EE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915C918" w14:textId="77777777" w:rsidTr="006544F3">
              <w:tc>
                <w:tcPr>
                  <w:tcW w:w="5000" w:type="pct"/>
                </w:tcPr>
                <w:p w14:paraId="24D4217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3D4693E" w14:textId="77777777" w:rsidTr="006544F3">
              <w:tc>
                <w:tcPr>
                  <w:tcW w:w="5000" w:type="pct"/>
                </w:tcPr>
                <w:p w14:paraId="53D0944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6D62B05" w14:textId="1B8D78F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03B4A2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13D1AD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75E630" w14:textId="77777777" w:rsidTr="006544F3">
              <w:tc>
                <w:tcPr>
                  <w:tcW w:w="5000" w:type="pct"/>
                </w:tcPr>
                <w:p w14:paraId="7D99704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00AAF1" w14:textId="77777777" w:rsidTr="006544F3">
              <w:tc>
                <w:tcPr>
                  <w:tcW w:w="5000" w:type="pct"/>
                </w:tcPr>
                <w:p w14:paraId="000C616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EC13BB9" w14:textId="77777777" w:rsidTr="006544F3">
              <w:tc>
                <w:tcPr>
                  <w:tcW w:w="5000" w:type="pct"/>
                </w:tcPr>
                <w:p w14:paraId="12AAD53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25FF278" w14:textId="77777777" w:rsidTr="006544F3">
              <w:tc>
                <w:tcPr>
                  <w:tcW w:w="5000" w:type="pct"/>
                </w:tcPr>
                <w:p w14:paraId="161D054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0D1E8E" w14:textId="77777777" w:rsidTr="006544F3">
              <w:tc>
                <w:tcPr>
                  <w:tcW w:w="5000" w:type="pct"/>
                </w:tcPr>
                <w:p w14:paraId="65E5CD9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0CE717" w14:textId="77777777" w:rsidTr="006544F3">
              <w:tc>
                <w:tcPr>
                  <w:tcW w:w="5000" w:type="pct"/>
                </w:tcPr>
                <w:p w14:paraId="5E59FB5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0A420F" w14:textId="554D3C4B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1C9C748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B95181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83A7905" w14:textId="77777777" w:rsidTr="006544F3">
              <w:tc>
                <w:tcPr>
                  <w:tcW w:w="5000" w:type="pct"/>
                </w:tcPr>
                <w:p w14:paraId="04EECCF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065E287" w14:textId="77777777" w:rsidTr="006544F3">
              <w:tc>
                <w:tcPr>
                  <w:tcW w:w="5000" w:type="pct"/>
                </w:tcPr>
                <w:p w14:paraId="5641ABB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09D38E" w14:textId="77777777" w:rsidTr="006544F3">
              <w:tc>
                <w:tcPr>
                  <w:tcW w:w="5000" w:type="pct"/>
                </w:tcPr>
                <w:p w14:paraId="4FB0145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5FDCE3C" w14:textId="77777777" w:rsidTr="006544F3">
              <w:tc>
                <w:tcPr>
                  <w:tcW w:w="5000" w:type="pct"/>
                </w:tcPr>
                <w:p w14:paraId="6105C90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18CF5A" w14:textId="77777777" w:rsidTr="006544F3">
              <w:tc>
                <w:tcPr>
                  <w:tcW w:w="5000" w:type="pct"/>
                </w:tcPr>
                <w:p w14:paraId="64DDB29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92EA52B" w14:textId="77777777" w:rsidTr="006544F3">
              <w:tc>
                <w:tcPr>
                  <w:tcW w:w="5000" w:type="pct"/>
                </w:tcPr>
                <w:p w14:paraId="5AD785A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D832C21" w14:textId="4CE659A0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795F75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C40A8B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94BEBE" w14:textId="77777777" w:rsidTr="006544F3">
              <w:tc>
                <w:tcPr>
                  <w:tcW w:w="5000" w:type="pct"/>
                </w:tcPr>
                <w:p w14:paraId="4F3F4DB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F301E1" w14:textId="77777777" w:rsidTr="006544F3">
              <w:tc>
                <w:tcPr>
                  <w:tcW w:w="5000" w:type="pct"/>
                </w:tcPr>
                <w:p w14:paraId="47665C6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C35972" w14:textId="77777777" w:rsidTr="006544F3">
              <w:tc>
                <w:tcPr>
                  <w:tcW w:w="5000" w:type="pct"/>
                </w:tcPr>
                <w:p w14:paraId="519BEC4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5ACE34" w14:textId="77777777" w:rsidTr="006544F3">
              <w:tc>
                <w:tcPr>
                  <w:tcW w:w="5000" w:type="pct"/>
                </w:tcPr>
                <w:p w14:paraId="124B507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2269EB" w14:textId="77777777" w:rsidTr="006544F3">
              <w:tc>
                <w:tcPr>
                  <w:tcW w:w="5000" w:type="pct"/>
                </w:tcPr>
                <w:p w14:paraId="2CA58D1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747AEF" w14:textId="77777777" w:rsidTr="006544F3">
              <w:tc>
                <w:tcPr>
                  <w:tcW w:w="5000" w:type="pct"/>
                </w:tcPr>
                <w:p w14:paraId="51464FE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C9CDBC5" w14:textId="477DD181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0DB6DA5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8A7F03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95A87F" w14:textId="77777777" w:rsidTr="006544F3">
              <w:tc>
                <w:tcPr>
                  <w:tcW w:w="5000" w:type="pct"/>
                </w:tcPr>
                <w:p w14:paraId="3AE371E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02E510A" w14:textId="77777777" w:rsidTr="006544F3">
              <w:tc>
                <w:tcPr>
                  <w:tcW w:w="5000" w:type="pct"/>
                </w:tcPr>
                <w:p w14:paraId="026DFA7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C12119" w14:textId="77777777" w:rsidTr="006544F3">
              <w:tc>
                <w:tcPr>
                  <w:tcW w:w="5000" w:type="pct"/>
                </w:tcPr>
                <w:p w14:paraId="1BE7D41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D2FA54D" w14:textId="77777777" w:rsidTr="006544F3">
              <w:tc>
                <w:tcPr>
                  <w:tcW w:w="5000" w:type="pct"/>
                </w:tcPr>
                <w:p w14:paraId="371F774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836646" w14:textId="77777777" w:rsidTr="006544F3">
              <w:tc>
                <w:tcPr>
                  <w:tcW w:w="5000" w:type="pct"/>
                </w:tcPr>
                <w:p w14:paraId="37E551E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EBA2BE8" w14:textId="77777777" w:rsidTr="006544F3">
              <w:tc>
                <w:tcPr>
                  <w:tcW w:w="5000" w:type="pct"/>
                </w:tcPr>
                <w:p w14:paraId="12F7927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332CDD" w14:textId="315DD315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247CC8C7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0ACAA935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CA0AAF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4119802" w14:textId="77777777" w:rsidTr="006544F3">
              <w:tc>
                <w:tcPr>
                  <w:tcW w:w="5000" w:type="pct"/>
                </w:tcPr>
                <w:p w14:paraId="1BCA1EF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372DA3" w14:textId="77777777" w:rsidTr="006544F3">
              <w:tc>
                <w:tcPr>
                  <w:tcW w:w="5000" w:type="pct"/>
                </w:tcPr>
                <w:p w14:paraId="22014EC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7B241A7" w14:textId="77777777" w:rsidTr="006544F3">
              <w:tc>
                <w:tcPr>
                  <w:tcW w:w="5000" w:type="pct"/>
                </w:tcPr>
                <w:p w14:paraId="0ADE92C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57D7FC" w14:textId="77777777" w:rsidTr="006544F3">
              <w:tc>
                <w:tcPr>
                  <w:tcW w:w="5000" w:type="pct"/>
                </w:tcPr>
                <w:p w14:paraId="2C8D573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D02787" w14:textId="77777777" w:rsidTr="006544F3">
              <w:tc>
                <w:tcPr>
                  <w:tcW w:w="5000" w:type="pct"/>
                </w:tcPr>
                <w:p w14:paraId="5605B3D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0C1112A" w14:textId="77777777" w:rsidTr="006544F3">
              <w:tc>
                <w:tcPr>
                  <w:tcW w:w="5000" w:type="pct"/>
                </w:tcPr>
                <w:p w14:paraId="53892E4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9BC5B04" w14:textId="794194F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13AFB07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9FC6B5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7F8105" w14:textId="77777777" w:rsidTr="006544F3">
              <w:tc>
                <w:tcPr>
                  <w:tcW w:w="5000" w:type="pct"/>
                </w:tcPr>
                <w:p w14:paraId="5612A63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8DAF10" w14:textId="77777777" w:rsidTr="006544F3">
              <w:tc>
                <w:tcPr>
                  <w:tcW w:w="5000" w:type="pct"/>
                </w:tcPr>
                <w:p w14:paraId="4A856C0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79F5029" w14:textId="77777777" w:rsidTr="006544F3">
              <w:tc>
                <w:tcPr>
                  <w:tcW w:w="5000" w:type="pct"/>
                </w:tcPr>
                <w:p w14:paraId="0582024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CB7BB6" w14:textId="77777777" w:rsidTr="006544F3">
              <w:tc>
                <w:tcPr>
                  <w:tcW w:w="5000" w:type="pct"/>
                </w:tcPr>
                <w:p w14:paraId="65D32F5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66FAD7A" w14:textId="77777777" w:rsidTr="006544F3">
              <w:tc>
                <w:tcPr>
                  <w:tcW w:w="5000" w:type="pct"/>
                </w:tcPr>
                <w:p w14:paraId="2655D8E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1E595A" w14:textId="77777777" w:rsidTr="006544F3">
              <w:tc>
                <w:tcPr>
                  <w:tcW w:w="5000" w:type="pct"/>
                </w:tcPr>
                <w:p w14:paraId="455EEFB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556BBCB" w14:textId="1860FB0A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556C22B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B6F3C6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11079E" w14:textId="77777777" w:rsidTr="006544F3">
              <w:tc>
                <w:tcPr>
                  <w:tcW w:w="5000" w:type="pct"/>
                </w:tcPr>
                <w:p w14:paraId="307C994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6CFA24" w14:textId="77777777" w:rsidTr="006544F3">
              <w:tc>
                <w:tcPr>
                  <w:tcW w:w="5000" w:type="pct"/>
                </w:tcPr>
                <w:p w14:paraId="235E158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A807C9" w14:textId="77777777" w:rsidTr="006544F3">
              <w:tc>
                <w:tcPr>
                  <w:tcW w:w="5000" w:type="pct"/>
                </w:tcPr>
                <w:p w14:paraId="4EC51AF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278D40" w14:textId="77777777" w:rsidTr="006544F3">
              <w:tc>
                <w:tcPr>
                  <w:tcW w:w="5000" w:type="pct"/>
                </w:tcPr>
                <w:p w14:paraId="1B3FA19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91B0F8C" w14:textId="77777777" w:rsidTr="006544F3">
              <w:tc>
                <w:tcPr>
                  <w:tcW w:w="5000" w:type="pct"/>
                </w:tcPr>
                <w:p w14:paraId="4F62B73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AA92D50" w14:textId="77777777" w:rsidTr="006544F3">
              <w:tc>
                <w:tcPr>
                  <w:tcW w:w="5000" w:type="pct"/>
                </w:tcPr>
                <w:p w14:paraId="3E30368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73C4675" w14:textId="00B1CFB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C973555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E67BBA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33A956E" w14:textId="77777777" w:rsidTr="006544F3">
              <w:tc>
                <w:tcPr>
                  <w:tcW w:w="5000" w:type="pct"/>
                </w:tcPr>
                <w:p w14:paraId="4FE5F02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44EBE31" w14:textId="77777777" w:rsidTr="006544F3">
              <w:tc>
                <w:tcPr>
                  <w:tcW w:w="5000" w:type="pct"/>
                </w:tcPr>
                <w:p w14:paraId="39837C9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F79D538" w14:textId="77777777" w:rsidTr="006544F3">
              <w:tc>
                <w:tcPr>
                  <w:tcW w:w="5000" w:type="pct"/>
                </w:tcPr>
                <w:p w14:paraId="5BE3066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A679C96" w14:textId="77777777" w:rsidTr="006544F3">
              <w:tc>
                <w:tcPr>
                  <w:tcW w:w="5000" w:type="pct"/>
                </w:tcPr>
                <w:p w14:paraId="6FF58E7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29C122B" w14:textId="77777777" w:rsidTr="006544F3">
              <w:tc>
                <w:tcPr>
                  <w:tcW w:w="5000" w:type="pct"/>
                </w:tcPr>
                <w:p w14:paraId="33EEFE3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D0DFA8" w14:textId="77777777" w:rsidTr="006544F3">
              <w:tc>
                <w:tcPr>
                  <w:tcW w:w="5000" w:type="pct"/>
                </w:tcPr>
                <w:p w14:paraId="6871FBA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32118A2" w14:textId="697D02A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39F6C6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7BAC83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66BD273" w14:textId="77777777" w:rsidTr="006544F3">
              <w:tc>
                <w:tcPr>
                  <w:tcW w:w="5000" w:type="pct"/>
                </w:tcPr>
                <w:p w14:paraId="760F5CE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DE50D73" w14:textId="77777777" w:rsidTr="006544F3">
              <w:tc>
                <w:tcPr>
                  <w:tcW w:w="5000" w:type="pct"/>
                </w:tcPr>
                <w:p w14:paraId="3175590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29F7EC" w14:textId="77777777" w:rsidTr="006544F3">
              <w:tc>
                <w:tcPr>
                  <w:tcW w:w="5000" w:type="pct"/>
                </w:tcPr>
                <w:p w14:paraId="5741DF8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FC0EC66" w14:textId="77777777" w:rsidTr="006544F3">
              <w:tc>
                <w:tcPr>
                  <w:tcW w:w="5000" w:type="pct"/>
                </w:tcPr>
                <w:p w14:paraId="0618C81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502DA6" w14:textId="77777777" w:rsidTr="006544F3">
              <w:tc>
                <w:tcPr>
                  <w:tcW w:w="5000" w:type="pct"/>
                </w:tcPr>
                <w:p w14:paraId="273A014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911F14" w14:textId="77777777" w:rsidTr="006544F3">
              <w:tc>
                <w:tcPr>
                  <w:tcW w:w="5000" w:type="pct"/>
                </w:tcPr>
                <w:p w14:paraId="59F43B3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F61F12C" w14:textId="701F230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42689B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B6DF39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B9A0F4E" w14:textId="77777777" w:rsidTr="006544F3">
              <w:tc>
                <w:tcPr>
                  <w:tcW w:w="5000" w:type="pct"/>
                </w:tcPr>
                <w:p w14:paraId="257E5BF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D29E75" w14:textId="77777777" w:rsidTr="006544F3">
              <w:tc>
                <w:tcPr>
                  <w:tcW w:w="5000" w:type="pct"/>
                </w:tcPr>
                <w:p w14:paraId="604A0C9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3304923" w14:textId="77777777" w:rsidTr="006544F3">
              <w:tc>
                <w:tcPr>
                  <w:tcW w:w="5000" w:type="pct"/>
                </w:tcPr>
                <w:p w14:paraId="1215A38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24911C3" w14:textId="77777777" w:rsidTr="006544F3">
              <w:tc>
                <w:tcPr>
                  <w:tcW w:w="5000" w:type="pct"/>
                </w:tcPr>
                <w:p w14:paraId="4E72B9A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54BB69" w14:textId="77777777" w:rsidTr="006544F3">
              <w:tc>
                <w:tcPr>
                  <w:tcW w:w="5000" w:type="pct"/>
                </w:tcPr>
                <w:p w14:paraId="683B345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B7C1B61" w14:textId="77777777" w:rsidTr="006544F3">
              <w:tc>
                <w:tcPr>
                  <w:tcW w:w="5000" w:type="pct"/>
                </w:tcPr>
                <w:p w14:paraId="47A68D0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3334509" w14:textId="5453EF6B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218248E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0EC3A3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BB1562" w14:textId="77777777" w:rsidTr="006544F3">
              <w:tc>
                <w:tcPr>
                  <w:tcW w:w="5000" w:type="pct"/>
                </w:tcPr>
                <w:p w14:paraId="1E34194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C691346" w14:textId="77777777" w:rsidTr="006544F3">
              <w:tc>
                <w:tcPr>
                  <w:tcW w:w="5000" w:type="pct"/>
                </w:tcPr>
                <w:p w14:paraId="573020D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413DED" w14:textId="77777777" w:rsidTr="006544F3">
              <w:tc>
                <w:tcPr>
                  <w:tcW w:w="5000" w:type="pct"/>
                </w:tcPr>
                <w:p w14:paraId="16155A9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911317C" w14:textId="77777777" w:rsidTr="006544F3">
              <w:tc>
                <w:tcPr>
                  <w:tcW w:w="5000" w:type="pct"/>
                </w:tcPr>
                <w:p w14:paraId="7DF19C9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E49C8C2" w14:textId="77777777" w:rsidTr="006544F3">
              <w:tc>
                <w:tcPr>
                  <w:tcW w:w="5000" w:type="pct"/>
                </w:tcPr>
                <w:p w14:paraId="63A439C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AEBF95B" w14:textId="77777777" w:rsidTr="006544F3">
              <w:tc>
                <w:tcPr>
                  <w:tcW w:w="5000" w:type="pct"/>
                </w:tcPr>
                <w:p w14:paraId="5FA7942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9C9F9B2" w14:textId="190F239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6BA3ED6F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4BAD3A2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22F4D1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4D4FD34" w14:textId="77777777" w:rsidTr="006544F3">
              <w:tc>
                <w:tcPr>
                  <w:tcW w:w="5000" w:type="pct"/>
                </w:tcPr>
                <w:p w14:paraId="4F9DD3D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0853F5A" w14:textId="77777777" w:rsidTr="006544F3">
              <w:tc>
                <w:tcPr>
                  <w:tcW w:w="5000" w:type="pct"/>
                </w:tcPr>
                <w:p w14:paraId="2A0297C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44D7D50" w14:textId="77777777" w:rsidTr="006544F3">
              <w:tc>
                <w:tcPr>
                  <w:tcW w:w="5000" w:type="pct"/>
                </w:tcPr>
                <w:p w14:paraId="52DC30E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E105BF5" w14:textId="77777777" w:rsidTr="006544F3">
              <w:tc>
                <w:tcPr>
                  <w:tcW w:w="5000" w:type="pct"/>
                </w:tcPr>
                <w:p w14:paraId="0BCD4D0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ABC699" w14:textId="77777777" w:rsidTr="006544F3">
              <w:tc>
                <w:tcPr>
                  <w:tcW w:w="5000" w:type="pct"/>
                </w:tcPr>
                <w:p w14:paraId="34A4A71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9377E7D" w14:textId="77777777" w:rsidTr="006544F3">
              <w:tc>
                <w:tcPr>
                  <w:tcW w:w="5000" w:type="pct"/>
                </w:tcPr>
                <w:p w14:paraId="77EEA4D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0FC50EA" w14:textId="3112B69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4E215D3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AB8C9C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15413D" w14:textId="77777777" w:rsidTr="006544F3">
              <w:tc>
                <w:tcPr>
                  <w:tcW w:w="5000" w:type="pct"/>
                </w:tcPr>
                <w:p w14:paraId="7101D35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4E0B05" w14:textId="77777777" w:rsidTr="006544F3">
              <w:tc>
                <w:tcPr>
                  <w:tcW w:w="5000" w:type="pct"/>
                </w:tcPr>
                <w:p w14:paraId="4074A79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AE74E8F" w14:textId="77777777" w:rsidTr="006544F3">
              <w:tc>
                <w:tcPr>
                  <w:tcW w:w="5000" w:type="pct"/>
                </w:tcPr>
                <w:p w14:paraId="0B099D6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E033A9" w14:textId="77777777" w:rsidTr="006544F3">
              <w:tc>
                <w:tcPr>
                  <w:tcW w:w="5000" w:type="pct"/>
                </w:tcPr>
                <w:p w14:paraId="66BD7FE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CB41FA4" w14:textId="77777777" w:rsidTr="006544F3">
              <w:tc>
                <w:tcPr>
                  <w:tcW w:w="5000" w:type="pct"/>
                </w:tcPr>
                <w:p w14:paraId="4A2A881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CB11957" w14:textId="77777777" w:rsidTr="006544F3">
              <w:tc>
                <w:tcPr>
                  <w:tcW w:w="5000" w:type="pct"/>
                </w:tcPr>
                <w:p w14:paraId="052EBA6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1261358" w14:textId="2024968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60E306D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CC0F0D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0B0A7A6" w14:textId="77777777" w:rsidTr="006544F3">
              <w:tc>
                <w:tcPr>
                  <w:tcW w:w="5000" w:type="pct"/>
                </w:tcPr>
                <w:p w14:paraId="008B726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84F425" w14:textId="77777777" w:rsidTr="006544F3">
              <w:tc>
                <w:tcPr>
                  <w:tcW w:w="5000" w:type="pct"/>
                </w:tcPr>
                <w:p w14:paraId="141C30B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A59D54F" w14:textId="77777777" w:rsidTr="006544F3">
              <w:tc>
                <w:tcPr>
                  <w:tcW w:w="5000" w:type="pct"/>
                </w:tcPr>
                <w:p w14:paraId="3F96E19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7623695" w14:textId="77777777" w:rsidTr="006544F3">
              <w:tc>
                <w:tcPr>
                  <w:tcW w:w="5000" w:type="pct"/>
                </w:tcPr>
                <w:p w14:paraId="0358F95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01331CD" w14:textId="77777777" w:rsidTr="006544F3">
              <w:tc>
                <w:tcPr>
                  <w:tcW w:w="5000" w:type="pct"/>
                </w:tcPr>
                <w:p w14:paraId="5DD4998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781EFB" w14:textId="77777777" w:rsidTr="006544F3">
              <w:tc>
                <w:tcPr>
                  <w:tcW w:w="5000" w:type="pct"/>
                </w:tcPr>
                <w:p w14:paraId="3B6A6A2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7496CD6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41A50B4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6E105B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90CDDC" w14:textId="77777777" w:rsidTr="006544F3">
              <w:tc>
                <w:tcPr>
                  <w:tcW w:w="5000" w:type="pct"/>
                </w:tcPr>
                <w:p w14:paraId="73ADAB4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96E43C" w14:textId="77777777" w:rsidTr="006544F3">
              <w:tc>
                <w:tcPr>
                  <w:tcW w:w="5000" w:type="pct"/>
                </w:tcPr>
                <w:p w14:paraId="16364F8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721663" w14:textId="77777777" w:rsidTr="006544F3">
              <w:tc>
                <w:tcPr>
                  <w:tcW w:w="5000" w:type="pct"/>
                </w:tcPr>
                <w:p w14:paraId="03BEAFF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9A1198B" w14:textId="77777777" w:rsidTr="006544F3">
              <w:tc>
                <w:tcPr>
                  <w:tcW w:w="5000" w:type="pct"/>
                </w:tcPr>
                <w:p w14:paraId="44D1A48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DE1B77B" w14:textId="77777777" w:rsidTr="006544F3">
              <w:tc>
                <w:tcPr>
                  <w:tcW w:w="5000" w:type="pct"/>
                </w:tcPr>
                <w:p w14:paraId="745DCF2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D98BC51" w14:textId="77777777" w:rsidTr="006544F3">
              <w:tc>
                <w:tcPr>
                  <w:tcW w:w="5000" w:type="pct"/>
                </w:tcPr>
                <w:p w14:paraId="6748C41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77D4E36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23073E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D2E3EE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95B51C6" w14:textId="77777777" w:rsidTr="006544F3">
              <w:tc>
                <w:tcPr>
                  <w:tcW w:w="5000" w:type="pct"/>
                </w:tcPr>
                <w:p w14:paraId="07DBE13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6AA3CFE" w14:textId="77777777" w:rsidTr="006544F3">
              <w:tc>
                <w:tcPr>
                  <w:tcW w:w="5000" w:type="pct"/>
                </w:tcPr>
                <w:p w14:paraId="5F5CD02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4E23C5" w14:textId="77777777" w:rsidTr="006544F3">
              <w:tc>
                <w:tcPr>
                  <w:tcW w:w="5000" w:type="pct"/>
                </w:tcPr>
                <w:p w14:paraId="4BF2811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70AA29C" w14:textId="77777777" w:rsidTr="006544F3">
              <w:tc>
                <w:tcPr>
                  <w:tcW w:w="5000" w:type="pct"/>
                </w:tcPr>
                <w:p w14:paraId="1DBF180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4B0D017" w14:textId="77777777" w:rsidTr="006544F3">
              <w:tc>
                <w:tcPr>
                  <w:tcW w:w="5000" w:type="pct"/>
                </w:tcPr>
                <w:p w14:paraId="7E0D061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73792F9" w14:textId="77777777" w:rsidTr="006544F3">
              <w:tc>
                <w:tcPr>
                  <w:tcW w:w="5000" w:type="pct"/>
                </w:tcPr>
                <w:p w14:paraId="1E2BF3E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A0E0F95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5850A1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87898A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C9B59EF" w14:textId="77777777" w:rsidTr="006544F3">
              <w:tc>
                <w:tcPr>
                  <w:tcW w:w="5000" w:type="pct"/>
                </w:tcPr>
                <w:p w14:paraId="3BE21DB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77817FC" w14:textId="77777777" w:rsidTr="006544F3">
              <w:tc>
                <w:tcPr>
                  <w:tcW w:w="5000" w:type="pct"/>
                </w:tcPr>
                <w:p w14:paraId="1ED61F3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B5EF49" w14:textId="77777777" w:rsidTr="006544F3">
              <w:tc>
                <w:tcPr>
                  <w:tcW w:w="5000" w:type="pct"/>
                </w:tcPr>
                <w:p w14:paraId="753CEF5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0F564DF" w14:textId="77777777" w:rsidTr="006544F3">
              <w:tc>
                <w:tcPr>
                  <w:tcW w:w="5000" w:type="pct"/>
                </w:tcPr>
                <w:p w14:paraId="07A99CE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774D2E" w14:textId="77777777" w:rsidTr="006544F3">
              <w:tc>
                <w:tcPr>
                  <w:tcW w:w="5000" w:type="pct"/>
                </w:tcPr>
                <w:p w14:paraId="312B8AC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314A1D1" w14:textId="77777777" w:rsidTr="006544F3">
              <w:tc>
                <w:tcPr>
                  <w:tcW w:w="5000" w:type="pct"/>
                </w:tcPr>
                <w:p w14:paraId="71D8BE9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990853F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14DDB298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854B62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8062DD0" w14:textId="77777777" w:rsidTr="006544F3">
              <w:tc>
                <w:tcPr>
                  <w:tcW w:w="5000" w:type="pct"/>
                </w:tcPr>
                <w:p w14:paraId="1819275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D7AFA2C" w14:textId="77777777" w:rsidTr="006544F3">
              <w:tc>
                <w:tcPr>
                  <w:tcW w:w="5000" w:type="pct"/>
                </w:tcPr>
                <w:p w14:paraId="401840C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8CCBAC" w14:textId="77777777" w:rsidTr="006544F3">
              <w:tc>
                <w:tcPr>
                  <w:tcW w:w="5000" w:type="pct"/>
                </w:tcPr>
                <w:p w14:paraId="71DC53E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10775F9" w14:textId="77777777" w:rsidTr="006544F3">
              <w:tc>
                <w:tcPr>
                  <w:tcW w:w="5000" w:type="pct"/>
                </w:tcPr>
                <w:p w14:paraId="306E42D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EFE32C" w14:textId="77777777" w:rsidTr="006544F3">
              <w:tc>
                <w:tcPr>
                  <w:tcW w:w="5000" w:type="pct"/>
                </w:tcPr>
                <w:p w14:paraId="66457D9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29D866" w14:textId="77777777" w:rsidTr="006544F3">
              <w:tc>
                <w:tcPr>
                  <w:tcW w:w="5000" w:type="pct"/>
                </w:tcPr>
                <w:p w14:paraId="17EAD63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B5F8CA9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401F58" w:rsidRPr="006D5311" w14:paraId="1E0E0F76" w14:textId="77777777" w:rsidTr="006544F3">
        <w:tc>
          <w:tcPr>
            <w:tcW w:w="2500" w:type="pct"/>
            <w:vAlign w:val="center"/>
          </w:tcPr>
          <w:p w14:paraId="586A17AC" w14:textId="77777777" w:rsidR="00401F58" w:rsidRPr="00A113D3" w:rsidRDefault="00401F58" w:rsidP="006544F3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180"/>
                <w:szCs w:val="180"/>
                <w:lang w:bidi="ru-RU"/>
              </w:rPr>
            </w:pPr>
            <w:r w:rsidRPr="00A113D3"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lastRenderedPageBreak/>
              <w:t>Декабрь</w:t>
            </w:r>
          </w:p>
        </w:tc>
        <w:tc>
          <w:tcPr>
            <w:tcW w:w="2500" w:type="pct"/>
            <w:vAlign w:val="center"/>
          </w:tcPr>
          <w:p w14:paraId="791B0EA7" w14:textId="6AF993E7" w:rsidR="00401F58" w:rsidRPr="00A113D3" w:rsidRDefault="00401F58" w:rsidP="006544F3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2027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1C73DFD6" w14:textId="77777777" w:rsidR="00401F58" w:rsidRPr="00A113D3" w:rsidRDefault="00401F58" w:rsidP="00401F5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401F58" w:rsidRPr="006D5311" w14:paraId="354BDC77" w14:textId="77777777" w:rsidTr="006544F3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245ED089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</w:rPr>
              <w:t>ПОНЕДЕЛЬНИК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6472EFA9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ВТОРНИК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286102B5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СРЕДА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CB1AB34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ЧЕТВЕРГ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3701AE60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ПЯТНИЦА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568B7376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СУББОТА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3ED966DC" w14:textId="77777777" w:rsidR="00401F58" w:rsidRPr="006D5311" w:rsidRDefault="00401F58" w:rsidP="006544F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ВОСКРЕСЕНЬЕ</w:t>
            </w:r>
          </w:p>
        </w:tc>
      </w:tr>
      <w:tr w:rsidR="00401F58" w:rsidRPr="006D5311" w14:paraId="6D45EFE8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7FFD00C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A55933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886DAA" w14:textId="77777777" w:rsidTr="006544F3">
              <w:tc>
                <w:tcPr>
                  <w:tcW w:w="5000" w:type="pct"/>
                </w:tcPr>
                <w:p w14:paraId="2814297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C84B7F" w14:textId="77777777" w:rsidTr="006544F3">
              <w:tc>
                <w:tcPr>
                  <w:tcW w:w="5000" w:type="pct"/>
                </w:tcPr>
                <w:p w14:paraId="14E3D0A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F6286F6" w14:textId="77777777" w:rsidTr="006544F3">
              <w:tc>
                <w:tcPr>
                  <w:tcW w:w="5000" w:type="pct"/>
                </w:tcPr>
                <w:p w14:paraId="5904FCC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8F56D8" w14:textId="77777777" w:rsidTr="006544F3">
              <w:tc>
                <w:tcPr>
                  <w:tcW w:w="5000" w:type="pct"/>
                </w:tcPr>
                <w:p w14:paraId="71E050F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D306E3" w14:textId="77777777" w:rsidTr="006544F3">
              <w:tc>
                <w:tcPr>
                  <w:tcW w:w="5000" w:type="pct"/>
                </w:tcPr>
                <w:p w14:paraId="2703760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980254" w14:textId="77777777" w:rsidTr="006544F3">
              <w:tc>
                <w:tcPr>
                  <w:tcW w:w="5000" w:type="pct"/>
                </w:tcPr>
                <w:p w14:paraId="1CBC1C5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D9E50B8" w14:textId="13E1005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4A04A53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D8B749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5A8D1F" w14:textId="77777777" w:rsidTr="006544F3">
              <w:tc>
                <w:tcPr>
                  <w:tcW w:w="5000" w:type="pct"/>
                </w:tcPr>
                <w:p w14:paraId="2F42F91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DCAD20" w14:textId="77777777" w:rsidTr="006544F3">
              <w:tc>
                <w:tcPr>
                  <w:tcW w:w="5000" w:type="pct"/>
                </w:tcPr>
                <w:p w14:paraId="27E4A6B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BE7511" w14:textId="77777777" w:rsidTr="006544F3">
              <w:tc>
                <w:tcPr>
                  <w:tcW w:w="5000" w:type="pct"/>
                </w:tcPr>
                <w:p w14:paraId="71EA54A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24CDAC7" w14:textId="77777777" w:rsidTr="006544F3">
              <w:tc>
                <w:tcPr>
                  <w:tcW w:w="5000" w:type="pct"/>
                </w:tcPr>
                <w:p w14:paraId="369DE45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4E9760" w14:textId="77777777" w:rsidTr="006544F3">
              <w:tc>
                <w:tcPr>
                  <w:tcW w:w="5000" w:type="pct"/>
                </w:tcPr>
                <w:p w14:paraId="3971FEF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885B14" w14:textId="77777777" w:rsidTr="006544F3">
              <w:tc>
                <w:tcPr>
                  <w:tcW w:w="5000" w:type="pct"/>
                </w:tcPr>
                <w:p w14:paraId="13123BA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1AD214" w14:textId="0180CA3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61981D3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6FA0B8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D75342" w14:textId="77777777" w:rsidTr="006544F3">
              <w:tc>
                <w:tcPr>
                  <w:tcW w:w="5000" w:type="pct"/>
                </w:tcPr>
                <w:p w14:paraId="23A5C08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63BF579" w14:textId="77777777" w:rsidTr="006544F3">
              <w:tc>
                <w:tcPr>
                  <w:tcW w:w="5000" w:type="pct"/>
                </w:tcPr>
                <w:p w14:paraId="67A1D38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809CD8" w14:textId="77777777" w:rsidTr="006544F3">
              <w:tc>
                <w:tcPr>
                  <w:tcW w:w="5000" w:type="pct"/>
                </w:tcPr>
                <w:p w14:paraId="0544F53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50DE71A" w14:textId="77777777" w:rsidTr="006544F3">
              <w:tc>
                <w:tcPr>
                  <w:tcW w:w="5000" w:type="pct"/>
                </w:tcPr>
                <w:p w14:paraId="7E0DDE1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324842" w14:textId="77777777" w:rsidTr="006544F3">
              <w:tc>
                <w:tcPr>
                  <w:tcW w:w="5000" w:type="pct"/>
                </w:tcPr>
                <w:p w14:paraId="3167CD0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8FF5F26" w14:textId="77777777" w:rsidTr="006544F3">
              <w:tc>
                <w:tcPr>
                  <w:tcW w:w="5000" w:type="pct"/>
                </w:tcPr>
                <w:p w14:paraId="020AF25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7F21E74" w14:textId="6AC6DBD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454B7C9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E873D6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C9F119A" w14:textId="77777777" w:rsidTr="006544F3">
              <w:tc>
                <w:tcPr>
                  <w:tcW w:w="5000" w:type="pct"/>
                </w:tcPr>
                <w:p w14:paraId="7BF7CDC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9DC1D73" w14:textId="77777777" w:rsidTr="006544F3">
              <w:tc>
                <w:tcPr>
                  <w:tcW w:w="5000" w:type="pct"/>
                </w:tcPr>
                <w:p w14:paraId="2D7342F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132019" w14:textId="77777777" w:rsidTr="006544F3">
              <w:tc>
                <w:tcPr>
                  <w:tcW w:w="5000" w:type="pct"/>
                </w:tcPr>
                <w:p w14:paraId="4C628EF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2F24A4F" w14:textId="77777777" w:rsidTr="006544F3">
              <w:tc>
                <w:tcPr>
                  <w:tcW w:w="5000" w:type="pct"/>
                </w:tcPr>
                <w:p w14:paraId="04C349C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30C35D5" w14:textId="77777777" w:rsidTr="006544F3">
              <w:tc>
                <w:tcPr>
                  <w:tcW w:w="5000" w:type="pct"/>
                </w:tcPr>
                <w:p w14:paraId="34198B9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22DC570" w14:textId="77777777" w:rsidTr="006544F3">
              <w:tc>
                <w:tcPr>
                  <w:tcW w:w="5000" w:type="pct"/>
                </w:tcPr>
                <w:p w14:paraId="167A056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0FC3A0C" w14:textId="2B63A4A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C8AA95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74BA87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FEE218" w14:textId="77777777" w:rsidTr="006544F3">
              <w:tc>
                <w:tcPr>
                  <w:tcW w:w="5000" w:type="pct"/>
                </w:tcPr>
                <w:p w14:paraId="1E8FF6E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9C877C2" w14:textId="77777777" w:rsidTr="006544F3">
              <w:tc>
                <w:tcPr>
                  <w:tcW w:w="5000" w:type="pct"/>
                </w:tcPr>
                <w:p w14:paraId="343469B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943041B" w14:textId="77777777" w:rsidTr="006544F3">
              <w:tc>
                <w:tcPr>
                  <w:tcW w:w="5000" w:type="pct"/>
                </w:tcPr>
                <w:p w14:paraId="7AA724F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B071D8" w14:textId="77777777" w:rsidTr="006544F3">
              <w:tc>
                <w:tcPr>
                  <w:tcW w:w="5000" w:type="pct"/>
                </w:tcPr>
                <w:p w14:paraId="1B0165F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23976FD" w14:textId="77777777" w:rsidTr="006544F3">
              <w:tc>
                <w:tcPr>
                  <w:tcW w:w="5000" w:type="pct"/>
                </w:tcPr>
                <w:p w14:paraId="4F0C342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8698FB5" w14:textId="77777777" w:rsidTr="006544F3">
              <w:tc>
                <w:tcPr>
                  <w:tcW w:w="5000" w:type="pct"/>
                </w:tcPr>
                <w:p w14:paraId="119691F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4BB05B1" w14:textId="5B98914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8D1199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5D6499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D9A7367" w14:textId="77777777" w:rsidTr="006544F3">
              <w:tc>
                <w:tcPr>
                  <w:tcW w:w="5000" w:type="pct"/>
                </w:tcPr>
                <w:p w14:paraId="48CF8E7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D6F16D4" w14:textId="77777777" w:rsidTr="006544F3">
              <w:tc>
                <w:tcPr>
                  <w:tcW w:w="5000" w:type="pct"/>
                </w:tcPr>
                <w:p w14:paraId="094A2B6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A2865F" w14:textId="77777777" w:rsidTr="006544F3">
              <w:tc>
                <w:tcPr>
                  <w:tcW w:w="5000" w:type="pct"/>
                </w:tcPr>
                <w:p w14:paraId="29CBC71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89A8020" w14:textId="77777777" w:rsidTr="006544F3">
              <w:tc>
                <w:tcPr>
                  <w:tcW w:w="5000" w:type="pct"/>
                </w:tcPr>
                <w:p w14:paraId="3B098E0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D33E5A" w14:textId="77777777" w:rsidTr="006544F3">
              <w:tc>
                <w:tcPr>
                  <w:tcW w:w="5000" w:type="pct"/>
                </w:tcPr>
                <w:p w14:paraId="5A3246C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295927" w14:textId="77777777" w:rsidTr="006544F3">
              <w:tc>
                <w:tcPr>
                  <w:tcW w:w="5000" w:type="pct"/>
                </w:tcPr>
                <w:p w14:paraId="240BE3A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84E250F" w14:textId="38416DD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770E6599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8F0558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00B3060" w14:textId="77777777" w:rsidTr="006544F3">
              <w:tc>
                <w:tcPr>
                  <w:tcW w:w="5000" w:type="pct"/>
                </w:tcPr>
                <w:p w14:paraId="7E5C8FF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F79F23" w14:textId="77777777" w:rsidTr="006544F3">
              <w:tc>
                <w:tcPr>
                  <w:tcW w:w="5000" w:type="pct"/>
                </w:tcPr>
                <w:p w14:paraId="084B974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E29F92F" w14:textId="77777777" w:rsidTr="006544F3">
              <w:tc>
                <w:tcPr>
                  <w:tcW w:w="5000" w:type="pct"/>
                </w:tcPr>
                <w:p w14:paraId="74A0F6D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76A3EED" w14:textId="77777777" w:rsidTr="006544F3">
              <w:tc>
                <w:tcPr>
                  <w:tcW w:w="5000" w:type="pct"/>
                </w:tcPr>
                <w:p w14:paraId="0B4955B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80741D1" w14:textId="77777777" w:rsidTr="006544F3">
              <w:tc>
                <w:tcPr>
                  <w:tcW w:w="5000" w:type="pct"/>
                </w:tcPr>
                <w:p w14:paraId="61FCBDB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EF967E0" w14:textId="77777777" w:rsidTr="006544F3">
              <w:tc>
                <w:tcPr>
                  <w:tcW w:w="5000" w:type="pct"/>
                </w:tcPr>
                <w:p w14:paraId="0974C01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112E773" w14:textId="57820BB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16537F8A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4CCB716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F117BE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BA5304B" w14:textId="77777777" w:rsidTr="006544F3">
              <w:tc>
                <w:tcPr>
                  <w:tcW w:w="5000" w:type="pct"/>
                </w:tcPr>
                <w:p w14:paraId="33C9B15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CCEC9A" w14:textId="77777777" w:rsidTr="006544F3">
              <w:tc>
                <w:tcPr>
                  <w:tcW w:w="5000" w:type="pct"/>
                </w:tcPr>
                <w:p w14:paraId="6B3A975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2AFEAE6" w14:textId="77777777" w:rsidTr="006544F3">
              <w:tc>
                <w:tcPr>
                  <w:tcW w:w="5000" w:type="pct"/>
                </w:tcPr>
                <w:p w14:paraId="6D9D9D7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B3F303" w14:textId="77777777" w:rsidTr="006544F3">
              <w:tc>
                <w:tcPr>
                  <w:tcW w:w="5000" w:type="pct"/>
                </w:tcPr>
                <w:p w14:paraId="41D36AC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5B583D6" w14:textId="77777777" w:rsidTr="006544F3">
              <w:tc>
                <w:tcPr>
                  <w:tcW w:w="5000" w:type="pct"/>
                </w:tcPr>
                <w:p w14:paraId="207EA61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F85E052" w14:textId="77777777" w:rsidTr="006544F3">
              <w:tc>
                <w:tcPr>
                  <w:tcW w:w="5000" w:type="pct"/>
                </w:tcPr>
                <w:p w14:paraId="0F8F824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DFB6D4D" w14:textId="02F6123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0CA47FD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19CEFB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205D82D" w14:textId="77777777" w:rsidTr="006544F3">
              <w:tc>
                <w:tcPr>
                  <w:tcW w:w="5000" w:type="pct"/>
                </w:tcPr>
                <w:p w14:paraId="1DCA395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CD304F0" w14:textId="77777777" w:rsidTr="006544F3">
              <w:tc>
                <w:tcPr>
                  <w:tcW w:w="5000" w:type="pct"/>
                </w:tcPr>
                <w:p w14:paraId="65432AE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1DE4EC" w14:textId="77777777" w:rsidTr="006544F3">
              <w:tc>
                <w:tcPr>
                  <w:tcW w:w="5000" w:type="pct"/>
                </w:tcPr>
                <w:p w14:paraId="26715D8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3907F0C" w14:textId="77777777" w:rsidTr="006544F3">
              <w:tc>
                <w:tcPr>
                  <w:tcW w:w="5000" w:type="pct"/>
                </w:tcPr>
                <w:p w14:paraId="23E42C9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4B76E4" w14:textId="77777777" w:rsidTr="006544F3">
              <w:tc>
                <w:tcPr>
                  <w:tcW w:w="5000" w:type="pct"/>
                </w:tcPr>
                <w:p w14:paraId="5966941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90DE1D5" w14:textId="77777777" w:rsidTr="006544F3">
              <w:tc>
                <w:tcPr>
                  <w:tcW w:w="5000" w:type="pct"/>
                </w:tcPr>
                <w:p w14:paraId="1D1CE87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49D9DB8" w14:textId="23A6696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3562B075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DB860B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7D873F" w14:textId="77777777" w:rsidTr="006544F3">
              <w:tc>
                <w:tcPr>
                  <w:tcW w:w="5000" w:type="pct"/>
                </w:tcPr>
                <w:p w14:paraId="261854E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3A63E38" w14:textId="77777777" w:rsidTr="006544F3">
              <w:tc>
                <w:tcPr>
                  <w:tcW w:w="5000" w:type="pct"/>
                </w:tcPr>
                <w:p w14:paraId="00BA3C4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BDBEC9" w14:textId="77777777" w:rsidTr="006544F3">
              <w:tc>
                <w:tcPr>
                  <w:tcW w:w="5000" w:type="pct"/>
                </w:tcPr>
                <w:p w14:paraId="1BAD8B1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C09BBF" w14:textId="77777777" w:rsidTr="006544F3">
              <w:tc>
                <w:tcPr>
                  <w:tcW w:w="5000" w:type="pct"/>
                </w:tcPr>
                <w:p w14:paraId="694D263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5AE574A" w14:textId="77777777" w:rsidTr="006544F3">
              <w:tc>
                <w:tcPr>
                  <w:tcW w:w="5000" w:type="pct"/>
                </w:tcPr>
                <w:p w14:paraId="2B23C0F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2311111" w14:textId="77777777" w:rsidTr="006544F3">
              <w:tc>
                <w:tcPr>
                  <w:tcW w:w="5000" w:type="pct"/>
                </w:tcPr>
                <w:p w14:paraId="5C57750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F688142" w14:textId="352FD57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045E6E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73390C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738E83" w14:textId="77777777" w:rsidTr="006544F3">
              <w:tc>
                <w:tcPr>
                  <w:tcW w:w="5000" w:type="pct"/>
                </w:tcPr>
                <w:p w14:paraId="64B8FA9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35ABF09" w14:textId="77777777" w:rsidTr="006544F3">
              <w:tc>
                <w:tcPr>
                  <w:tcW w:w="5000" w:type="pct"/>
                </w:tcPr>
                <w:p w14:paraId="172F0EE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53DDBDB" w14:textId="77777777" w:rsidTr="006544F3">
              <w:tc>
                <w:tcPr>
                  <w:tcW w:w="5000" w:type="pct"/>
                </w:tcPr>
                <w:p w14:paraId="4B5F61F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EAFD06" w14:textId="77777777" w:rsidTr="006544F3">
              <w:tc>
                <w:tcPr>
                  <w:tcW w:w="5000" w:type="pct"/>
                </w:tcPr>
                <w:p w14:paraId="512830F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18960C" w14:textId="77777777" w:rsidTr="006544F3">
              <w:tc>
                <w:tcPr>
                  <w:tcW w:w="5000" w:type="pct"/>
                </w:tcPr>
                <w:p w14:paraId="0AF996B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F7BFF38" w14:textId="77777777" w:rsidTr="006544F3">
              <w:tc>
                <w:tcPr>
                  <w:tcW w:w="5000" w:type="pct"/>
                </w:tcPr>
                <w:p w14:paraId="5E41057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2FB08BE" w14:textId="64C0F9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35D53E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38B558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28921A" w14:textId="77777777" w:rsidTr="006544F3">
              <w:tc>
                <w:tcPr>
                  <w:tcW w:w="5000" w:type="pct"/>
                </w:tcPr>
                <w:p w14:paraId="7E692E7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E6CA4C" w14:textId="77777777" w:rsidTr="006544F3">
              <w:tc>
                <w:tcPr>
                  <w:tcW w:w="5000" w:type="pct"/>
                </w:tcPr>
                <w:p w14:paraId="4379C77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0D2AD29" w14:textId="77777777" w:rsidTr="006544F3">
              <w:tc>
                <w:tcPr>
                  <w:tcW w:w="5000" w:type="pct"/>
                </w:tcPr>
                <w:p w14:paraId="7DEB8ED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3F4A3D5" w14:textId="77777777" w:rsidTr="006544F3">
              <w:tc>
                <w:tcPr>
                  <w:tcW w:w="5000" w:type="pct"/>
                </w:tcPr>
                <w:p w14:paraId="3D49D17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413013D" w14:textId="77777777" w:rsidTr="006544F3">
              <w:tc>
                <w:tcPr>
                  <w:tcW w:w="5000" w:type="pct"/>
                </w:tcPr>
                <w:p w14:paraId="6B3DFCA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60C9E8" w14:textId="77777777" w:rsidTr="006544F3">
              <w:tc>
                <w:tcPr>
                  <w:tcW w:w="5000" w:type="pct"/>
                </w:tcPr>
                <w:p w14:paraId="2823683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92ECCA2" w14:textId="5E6AADF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D658A84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36D265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9C756A2" w14:textId="77777777" w:rsidTr="006544F3">
              <w:tc>
                <w:tcPr>
                  <w:tcW w:w="5000" w:type="pct"/>
                </w:tcPr>
                <w:p w14:paraId="0B7F9D6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533EC0" w14:textId="77777777" w:rsidTr="006544F3">
              <w:tc>
                <w:tcPr>
                  <w:tcW w:w="5000" w:type="pct"/>
                </w:tcPr>
                <w:p w14:paraId="2F535E3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E17BD8" w14:textId="77777777" w:rsidTr="006544F3">
              <w:tc>
                <w:tcPr>
                  <w:tcW w:w="5000" w:type="pct"/>
                </w:tcPr>
                <w:p w14:paraId="109B178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1FD096F" w14:textId="77777777" w:rsidTr="006544F3">
              <w:tc>
                <w:tcPr>
                  <w:tcW w:w="5000" w:type="pct"/>
                </w:tcPr>
                <w:p w14:paraId="6D58C7F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5218363" w14:textId="77777777" w:rsidTr="006544F3">
              <w:tc>
                <w:tcPr>
                  <w:tcW w:w="5000" w:type="pct"/>
                </w:tcPr>
                <w:p w14:paraId="635F969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5B3568B" w14:textId="77777777" w:rsidTr="006544F3">
              <w:tc>
                <w:tcPr>
                  <w:tcW w:w="5000" w:type="pct"/>
                </w:tcPr>
                <w:p w14:paraId="51BA5DF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C0C0AD4" w14:textId="04A9BFF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5CCEB3B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5085C6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67F2C41" w14:textId="77777777" w:rsidTr="006544F3">
              <w:tc>
                <w:tcPr>
                  <w:tcW w:w="5000" w:type="pct"/>
                </w:tcPr>
                <w:p w14:paraId="00D13F8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683482" w14:textId="77777777" w:rsidTr="006544F3">
              <w:tc>
                <w:tcPr>
                  <w:tcW w:w="5000" w:type="pct"/>
                </w:tcPr>
                <w:p w14:paraId="07D1B06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EC6C82F" w14:textId="77777777" w:rsidTr="006544F3">
              <w:tc>
                <w:tcPr>
                  <w:tcW w:w="5000" w:type="pct"/>
                </w:tcPr>
                <w:p w14:paraId="42B32CB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D15EF79" w14:textId="77777777" w:rsidTr="006544F3">
              <w:tc>
                <w:tcPr>
                  <w:tcW w:w="5000" w:type="pct"/>
                </w:tcPr>
                <w:p w14:paraId="5AFAA84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D5262F" w14:textId="77777777" w:rsidTr="006544F3">
              <w:tc>
                <w:tcPr>
                  <w:tcW w:w="5000" w:type="pct"/>
                </w:tcPr>
                <w:p w14:paraId="2D90ECB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1A5A67E" w14:textId="77777777" w:rsidTr="006544F3">
              <w:tc>
                <w:tcPr>
                  <w:tcW w:w="5000" w:type="pct"/>
                </w:tcPr>
                <w:p w14:paraId="2B26916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AF0E379" w14:textId="6748374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67BE1237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57C868A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1C50834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900F00" w14:textId="77777777" w:rsidTr="006544F3">
              <w:tc>
                <w:tcPr>
                  <w:tcW w:w="5000" w:type="pct"/>
                </w:tcPr>
                <w:p w14:paraId="3E64655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C20951C" w14:textId="77777777" w:rsidTr="006544F3">
              <w:tc>
                <w:tcPr>
                  <w:tcW w:w="5000" w:type="pct"/>
                </w:tcPr>
                <w:p w14:paraId="2D9C316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85D0997" w14:textId="77777777" w:rsidTr="006544F3">
              <w:tc>
                <w:tcPr>
                  <w:tcW w:w="5000" w:type="pct"/>
                </w:tcPr>
                <w:p w14:paraId="690538B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E6B544B" w14:textId="77777777" w:rsidTr="006544F3">
              <w:tc>
                <w:tcPr>
                  <w:tcW w:w="5000" w:type="pct"/>
                </w:tcPr>
                <w:p w14:paraId="7445A22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D8F9A2F" w14:textId="77777777" w:rsidTr="006544F3">
              <w:tc>
                <w:tcPr>
                  <w:tcW w:w="5000" w:type="pct"/>
                </w:tcPr>
                <w:p w14:paraId="668D80B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4E2BA8" w14:textId="77777777" w:rsidTr="006544F3">
              <w:tc>
                <w:tcPr>
                  <w:tcW w:w="5000" w:type="pct"/>
                </w:tcPr>
                <w:p w14:paraId="691AF5A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EDA3C6" w14:textId="60C8EDAD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1B8ED70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EB0B1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DDE46C" w14:textId="77777777" w:rsidTr="006544F3">
              <w:tc>
                <w:tcPr>
                  <w:tcW w:w="5000" w:type="pct"/>
                </w:tcPr>
                <w:p w14:paraId="51DBEB4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F6366D9" w14:textId="77777777" w:rsidTr="006544F3">
              <w:tc>
                <w:tcPr>
                  <w:tcW w:w="5000" w:type="pct"/>
                </w:tcPr>
                <w:p w14:paraId="6790F71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85EEF1C" w14:textId="77777777" w:rsidTr="006544F3">
              <w:tc>
                <w:tcPr>
                  <w:tcW w:w="5000" w:type="pct"/>
                </w:tcPr>
                <w:p w14:paraId="636D6F9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9AF2DE" w14:textId="77777777" w:rsidTr="006544F3">
              <w:tc>
                <w:tcPr>
                  <w:tcW w:w="5000" w:type="pct"/>
                </w:tcPr>
                <w:p w14:paraId="6D07FDA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F6F176" w14:textId="77777777" w:rsidTr="006544F3">
              <w:tc>
                <w:tcPr>
                  <w:tcW w:w="5000" w:type="pct"/>
                </w:tcPr>
                <w:p w14:paraId="61640A9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B22D3B9" w14:textId="77777777" w:rsidTr="006544F3">
              <w:tc>
                <w:tcPr>
                  <w:tcW w:w="5000" w:type="pct"/>
                </w:tcPr>
                <w:p w14:paraId="7D9A14F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2211615" w14:textId="64F40B3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70B370C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A58EE1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BBB560" w14:textId="77777777" w:rsidTr="006544F3">
              <w:tc>
                <w:tcPr>
                  <w:tcW w:w="5000" w:type="pct"/>
                </w:tcPr>
                <w:p w14:paraId="2EFA5C8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8F2946" w14:textId="77777777" w:rsidTr="006544F3">
              <w:tc>
                <w:tcPr>
                  <w:tcW w:w="5000" w:type="pct"/>
                </w:tcPr>
                <w:p w14:paraId="1D2A0F0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1E78703" w14:textId="77777777" w:rsidTr="006544F3">
              <w:tc>
                <w:tcPr>
                  <w:tcW w:w="5000" w:type="pct"/>
                </w:tcPr>
                <w:p w14:paraId="1C2F69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369ACF" w14:textId="77777777" w:rsidTr="006544F3">
              <w:tc>
                <w:tcPr>
                  <w:tcW w:w="5000" w:type="pct"/>
                </w:tcPr>
                <w:p w14:paraId="0A33685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9527FA8" w14:textId="77777777" w:rsidTr="006544F3">
              <w:tc>
                <w:tcPr>
                  <w:tcW w:w="5000" w:type="pct"/>
                </w:tcPr>
                <w:p w14:paraId="56DDE2C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4B660DA" w14:textId="77777777" w:rsidTr="006544F3">
              <w:tc>
                <w:tcPr>
                  <w:tcW w:w="5000" w:type="pct"/>
                </w:tcPr>
                <w:p w14:paraId="0CF817D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3AE6051" w14:textId="47015AEC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5BC76D4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3B1C41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86669CD" w14:textId="77777777" w:rsidTr="006544F3">
              <w:tc>
                <w:tcPr>
                  <w:tcW w:w="5000" w:type="pct"/>
                </w:tcPr>
                <w:p w14:paraId="0A27800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983EC65" w14:textId="77777777" w:rsidTr="006544F3">
              <w:tc>
                <w:tcPr>
                  <w:tcW w:w="5000" w:type="pct"/>
                </w:tcPr>
                <w:p w14:paraId="7BF5A33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C421991" w14:textId="77777777" w:rsidTr="006544F3">
              <w:tc>
                <w:tcPr>
                  <w:tcW w:w="5000" w:type="pct"/>
                </w:tcPr>
                <w:p w14:paraId="7510B02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665BF4A" w14:textId="77777777" w:rsidTr="006544F3">
              <w:tc>
                <w:tcPr>
                  <w:tcW w:w="5000" w:type="pct"/>
                </w:tcPr>
                <w:p w14:paraId="2EDB840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3A605CB" w14:textId="77777777" w:rsidTr="006544F3">
              <w:tc>
                <w:tcPr>
                  <w:tcW w:w="5000" w:type="pct"/>
                </w:tcPr>
                <w:p w14:paraId="7868482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33226FC" w14:textId="77777777" w:rsidTr="006544F3">
              <w:tc>
                <w:tcPr>
                  <w:tcW w:w="5000" w:type="pct"/>
                </w:tcPr>
                <w:p w14:paraId="23392AF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60E88E9" w14:textId="0ACDF879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2AAED8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6A713A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8BA46E9" w14:textId="77777777" w:rsidTr="006544F3">
              <w:tc>
                <w:tcPr>
                  <w:tcW w:w="5000" w:type="pct"/>
                </w:tcPr>
                <w:p w14:paraId="42671C6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6DAB1C6" w14:textId="77777777" w:rsidTr="006544F3">
              <w:tc>
                <w:tcPr>
                  <w:tcW w:w="5000" w:type="pct"/>
                </w:tcPr>
                <w:p w14:paraId="6D3F0CC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91F61E7" w14:textId="77777777" w:rsidTr="006544F3">
              <w:tc>
                <w:tcPr>
                  <w:tcW w:w="5000" w:type="pct"/>
                </w:tcPr>
                <w:p w14:paraId="2EE2AD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8979C10" w14:textId="77777777" w:rsidTr="006544F3">
              <w:tc>
                <w:tcPr>
                  <w:tcW w:w="5000" w:type="pct"/>
                </w:tcPr>
                <w:p w14:paraId="53FBA93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74D143D" w14:textId="77777777" w:rsidTr="006544F3">
              <w:tc>
                <w:tcPr>
                  <w:tcW w:w="5000" w:type="pct"/>
                </w:tcPr>
                <w:p w14:paraId="6B4B000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4C1CEC6" w14:textId="77777777" w:rsidTr="006544F3">
              <w:tc>
                <w:tcPr>
                  <w:tcW w:w="5000" w:type="pct"/>
                </w:tcPr>
                <w:p w14:paraId="230E403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A26717F" w14:textId="1A71478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1C74DFB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FDD00C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31C6BD" w14:textId="77777777" w:rsidTr="006544F3">
              <w:tc>
                <w:tcPr>
                  <w:tcW w:w="5000" w:type="pct"/>
                </w:tcPr>
                <w:p w14:paraId="4AB7332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62FE41" w14:textId="77777777" w:rsidTr="006544F3">
              <w:tc>
                <w:tcPr>
                  <w:tcW w:w="5000" w:type="pct"/>
                </w:tcPr>
                <w:p w14:paraId="1DA2389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A81B82" w14:textId="77777777" w:rsidTr="006544F3">
              <w:tc>
                <w:tcPr>
                  <w:tcW w:w="5000" w:type="pct"/>
                </w:tcPr>
                <w:p w14:paraId="37C1034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1A6545" w14:textId="77777777" w:rsidTr="006544F3">
              <w:tc>
                <w:tcPr>
                  <w:tcW w:w="5000" w:type="pct"/>
                </w:tcPr>
                <w:p w14:paraId="0633F3B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B8E4178" w14:textId="77777777" w:rsidTr="006544F3">
              <w:tc>
                <w:tcPr>
                  <w:tcW w:w="5000" w:type="pct"/>
                </w:tcPr>
                <w:p w14:paraId="19ABB6B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2E8B397" w14:textId="77777777" w:rsidTr="006544F3">
              <w:tc>
                <w:tcPr>
                  <w:tcW w:w="5000" w:type="pct"/>
                </w:tcPr>
                <w:p w14:paraId="4B7281C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43E5F9A" w14:textId="1FD65D3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3F50AE6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7E6762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35D0290" w14:textId="77777777" w:rsidTr="006544F3">
              <w:tc>
                <w:tcPr>
                  <w:tcW w:w="5000" w:type="pct"/>
                </w:tcPr>
                <w:p w14:paraId="153EC01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9C912A1" w14:textId="77777777" w:rsidTr="006544F3">
              <w:tc>
                <w:tcPr>
                  <w:tcW w:w="5000" w:type="pct"/>
                </w:tcPr>
                <w:p w14:paraId="4238029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87086C6" w14:textId="77777777" w:rsidTr="006544F3">
              <w:tc>
                <w:tcPr>
                  <w:tcW w:w="5000" w:type="pct"/>
                </w:tcPr>
                <w:p w14:paraId="31DCA34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A36D522" w14:textId="77777777" w:rsidTr="006544F3">
              <w:tc>
                <w:tcPr>
                  <w:tcW w:w="5000" w:type="pct"/>
                </w:tcPr>
                <w:p w14:paraId="0FEF4BA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4EEAE9" w14:textId="77777777" w:rsidTr="006544F3">
              <w:tc>
                <w:tcPr>
                  <w:tcW w:w="5000" w:type="pct"/>
                </w:tcPr>
                <w:p w14:paraId="549B566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689C47" w14:textId="77777777" w:rsidTr="006544F3">
              <w:tc>
                <w:tcPr>
                  <w:tcW w:w="5000" w:type="pct"/>
                </w:tcPr>
                <w:p w14:paraId="7C96D4A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5401DA4" w14:textId="23D0B4F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58013884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49C87B5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1CDA89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87BDF4" w14:textId="77777777" w:rsidTr="006544F3">
              <w:tc>
                <w:tcPr>
                  <w:tcW w:w="5000" w:type="pct"/>
                </w:tcPr>
                <w:p w14:paraId="2B2FDEE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CB17E6F" w14:textId="77777777" w:rsidTr="006544F3">
              <w:tc>
                <w:tcPr>
                  <w:tcW w:w="5000" w:type="pct"/>
                </w:tcPr>
                <w:p w14:paraId="008F18A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235E7E" w14:textId="77777777" w:rsidTr="006544F3">
              <w:tc>
                <w:tcPr>
                  <w:tcW w:w="5000" w:type="pct"/>
                </w:tcPr>
                <w:p w14:paraId="104C31E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F81D89A" w14:textId="77777777" w:rsidTr="006544F3">
              <w:tc>
                <w:tcPr>
                  <w:tcW w:w="5000" w:type="pct"/>
                </w:tcPr>
                <w:p w14:paraId="25ECFBB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B74562" w14:textId="77777777" w:rsidTr="006544F3">
              <w:tc>
                <w:tcPr>
                  <w:tcW w:w="5000" w:type="pct"/>
                </w:tcPr>
                <w:p w14:paraId="035F511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0F3C8A3" w14:textId="77777777" w:rsidTr="006544F3">
              <w:tc>
                <w:tcPr>
                  <w:tcW w:w="5000" w:type="pct"/>
                </w:tcPr>
                <w:p w14:paraId="63EDB2D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364F4D4" w14:textId="47134F25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61316E7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31113C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90AE28A" w14:textId="77777777" w:rsidTr="006544F3">
              <w:tc>
                <w:tcPr>
                  <w:tcW w:w="5000" w:type="pct"/>
                </w:tcPr>
                <w:p w14:paraId="4066F67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26D8C81" w14:textId="77777777" w:rsidTr="006544F3">
              <w:tc>
                <w:tcPr>
                  <w:tcW w:w="5000" w:type="pct"/>
                </w:tcPr>
                <w:p w14:paraId="41A1ACC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C080ABC" w14:textId="77777777" w:rsidTr="006544F3">
              <w:tc>
                <w:tcPr>
                  <w:tcW w:w="5000" w:type="pct"/>
                </w:tcPr>
                <w:p w14:paraId="6FB41EA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AFEB0E3" w14:textId="77777777" w:rsidTr="006544F3">
              <w:tc>
                <w:tcPr>
                  <w:tcW w:w="5000" w:type="pct"/>
                </w:tcPr>
                <w:p w14:paraId="0B90BF1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B32439" w14:textId="77777777" w:rsidTr="006544F3">
              <w:tc>
                <w:tcPr>
                  <w:tcW w:w="5000" w:type="pct"/>
                </w:tcPr>
                <w:p w14:paraId="27D4D9C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682227" w14:textId="77777777" w:rsidTr="006544F3">
              <w:tc>
                <w:tcPr>
                  <w:tcW w:w="5000" w:type="pct"/>
                </w:tcPr>
                <w:p w14:paraId="1281676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AF2D5D5" w14:textId="2E17BE9F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5D27659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10237E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1DC1470" w14:textId="77777777" w:rsidTr="006544F3">
              <w:tc>
                <w:tcPr>
                  <w:tcW w:w="5000" w:type="pct"/>
                </w:tcPr>
                <w:p w14:paraId="4B7064E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760FC23" w14:textId="77777777" w:rsidTr="006544F3">
              <w:tc>
                <w:tcPr>
                  <w:tcW w:w="5000" w:type="pct"/>
                </w:tcPr>
                <w:p w14:paraId="6308E5B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A70C201" w14:textId="77777777" w:rsidTr="006544F3">
              <w:tc>
                <w:tcPr>
                  <w:tcW w:w="5000" w:type="pct"/>
                </w:tcPr>
                <w:p w14:paraId="0EB5AB1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41A403" w14:textId="77777777" w:rsidTr="006544F3">
              <w:tc>
                <w:tcPr>
                  <w:tcW w:w="5000" w:type="pct"/>
                </w:tcPr>
                <w:p w14:paraId="02CF92D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1A26867" w14:textId="77777777" w:rsidTr="006544F3">
              <w:tc>
                <w:tcPr>
                  <w:tcW w:w="5000" w:type="pct"/>
                </w:tcPr>
                <w:p w14:paraId="213DF9B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0A9A9B0" w14:textId="77777777" w:rsidTr="006544F3">
              <w:tc>
                <w:tcPr>
                  <w:tcW w:w="5000" w:type="pct"/>
                </w:tcPr>
                <w:p w14:paraId="2E8C1FB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7DFA898" w14:textId="5F71564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42251C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A53990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F753593" w14:textId="77777777" w:rsidTr="006544F3">
              <w:tc>
                <w:tcPr>
                  <w:tcW w:w="5000" w:type="pct"/>
                </w:tcPr>
                <w:p w14:paraId="63A8D80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CF2F7CE" w14:textId="77777777" w:rsidTr="006544F3">
              <w:tc>
                <w:tcPr>
                  <w:tcW w:w="5000" w:type="pct"/>
                </w:tcPr>
                <w:p w14:paraId="2E9533D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9FEF675" w14:textId="77777777" w:rsidTr="006544F3">
              <w:tc>
                <w:tcPr>
                  <w:tcW w:w="5000" w:type="pct"/>
                </w:tcPr>
                <w:p w14:paraId="001969D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C95A90D" w14:textId="77777777" w:rsidTr="006544F3">
              <w:tc>
                <w:tcPr>
                  <w:tcW w:w="5000" w:type="pct"/>
                </w:tcPr>
                <w:p w14:paraId="7541E90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C330379" w14:textId="77777777" w:rsidTr="006544F3">
              <w:tc>
                <w:tcPr>
                  <w:tcW w:w="5000" w:type="pct"/>
                </w:tcPr>
                <w:p w14:paraId="14834D2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11F67ED" w14:textId="77777777" w:rsidTr="006544F3">
              <w:tc>
                <w:tcPr>
                  <w:tcW w:w="5000" w:type="pct"/>
                </w:tcPr>
                <w:p w14:paraId="1C18DE9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CE29D41" w14:textId="1C4A2C5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7AF2668E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CB79C4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40F0D8" w14:textId="77777777" w:rsidTr="006544F3">
              <w:tc>
                <w:tcPr>
                  <w:tcW w:w="5000" w:type="pct"/>
                </w:tcPr>
                <w:p w14:paraId="40553E3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84CF9C" w14:textId="77777777" w:rsidTr="006544F3">
              <w:tc>
                <w:tcPr>
                  <w:tcW w:w="5000" w:type="pct"/>
                </w:tcPr>
                <w:p w14:paraId="536443A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F8C9FD" w14:textId="77777777" w:rsidTr="006544F3">
              <w:tc>
                <w:tcPr>
                  <w:tcW w:w="5000" w:type="pct"/>
                </w:tcPr>
                <w:p w14:paraId="2A1D815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46BCE4" w14:textId="77777777" w:rsidTr="006544F3">
              <w:tc>
                <w:tcPr>
                  <w:tcW w:w="5000" w:type="pct"/>
                </w:tcPr>
                <w:p w14:paraId="0B69DCC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AEBCD7E" w14:textId="77777777" w:rsidTr="006544F3">
              <w:tc>
                <w:tcPr>
                  <w:tcW w:w="5000" w:type="pct"/>
                </w:tcPr>
                <w:p w14:paraId="6FC95C6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2E276A5" w14:textId="77777777" w:rsidTr="006544F3">
              <w:tc>
                <w:tcPr>
                  <w:tcW w:w="5000" w:type="pct"/>
                </w:tcPr>
                <w:p w14:paraId="6337130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4EE7620" w14:textId="768B2AB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57388890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B368FD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4377662" w14:textId="77777777" w:rsidTr="006544F3">
              <w:tc>
                <w:tcPr>
                  <w:tcW w:w="5000" w:type="pct"/>
                </w:tcPr>
                <w:p w14:paraId="2EDBE04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2A2DBD" w14:textId="77777777" w:rsidTr="006544F3">
              <w:tc>
                <w:tcPr>
                  <w:tcW w:w="5000" w:type="pct"/>
                </w:tcPr>
                <w:p w14:paraId="1EC553B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395237B" w14:textId="77777777" w:rsidTr="006544F3">
              <w:tc>
                <w:tcPr>
                  <w:tcW w:w="5000" w:type="pct"/>
                </w:tcPr>
                <w:p w14:paraId="5429685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0D2F839" w14:textId="77777777" w:rsidTr="006544F3">
              <w:tc>
                <w:tcPr>
                  <w:tcW w:w="5000" w:type="pct"/>
                </w:tcPr>
                <w:p w14:paraId="1B7EF6E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F72E20C" w14:textId="77777777" w:rsidTr="006544F3">
              <w:tc>
                <w:tcPr>
                  <w:tcW w:w="5000" w:type="pct"/>
                </w:tcPr>
                <w:p w14:paraId="688989A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45B1C1" w14:textId="77777777" w:rsidTr="006544F3">
              <w:tc>
                <w:tcPr>
                  <w:tcW w:w="5000" w:type="pct"/>
                </w:tcPr>
                <w:p w14:paraId="7556D56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FC0EACA" w14:textId="060BEDE1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0408DD0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6FC31A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352061F" w14:textId="77777777" w:rsidTr="006544F3">
              <w:tc>
                <w:tcPr>
                  <w:tcW w:w="5000" w:type="pct"/>
                </w:tcPr>
                <w:p w14:paraId="63154DA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A65CF48" w14:textId="77777777" w:rsidTr="006544F3">
              <w:tc>
                <w:tcPr>
                  <w:tcW w:w="5000" w:type="pct"/>
                </w:tcPr>
                <w:p w14:paraId="3CC19B0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EC86C3E" w14:textId="77777777" w:rsidTr="006544F3">
              <w:tc>
                <w:tcPr>
                  <w:tcW w:w="5000" w:type="pct"/>
                </w:tcPr>
                <w:p w14:paraId="5ECDF8A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2F519F" w14:textId="77777777" w:rsidTr="006544F3">
              <w:tc>
                <w:tcPr>
                  <w:tcW w:w="5000" w:type="pct"/>
                </w:tcPr>
                <w:p w14:paraId="09ED570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7C9C13" w14:textId="77777777" w:rsidTr="006544F3">
              <w:tc>
                <w:tcPr>
                  <w:tcW w:w="5000" w:type="pct"/>
                </w:tcPr>
                <w:p w14:paraId="3F5B2A9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329CBCD" w14:textId="77777777" w:rsidTr="006544F3">
              <w:tc>
                <w:tcPr>
                  <w:tcW w:w="5000" w:type="pct"/>
                </w:tcPr>
                <w:p w14:paraId="727C3C7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57C2E19" w14:textId="3E1EAFAE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2CC2349C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17F612D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41E20C1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5CB260A" w14:textId="77777777" w:rsidTr="006544F3">
              <w:tc>
                <w:tcPr>
                  <w:tcW w:w="5000" w:type="pct"/>
                </w:tcPr>
                <w:p w14:paraId="563E799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3730F1D" w14:textId="77777777" w:rsidTr="006544F3">
              <w:tc>
                <w:tcPr>
                  <w:tcW w:w="5000" w:type="pct"/>
                </w:tcPr>
                <w:p w14:paraId="4D7F307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100214B" w14:textId="77777777" w:rsidTr="006544F3">
              <w:tc>
                <w:tcPr>
                  <w:tcW w:w="5000" w:type="pct"/>
                </w:tcPr>
                <w:p w14:paraId="101782C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A3DB8DE" w14:textId="77777777" w:rsidTr="006544F3">
              <w:tc>
                <w:tcPr>
                  <w:tcW w:w="5000" w:type="pct"/>
                </w:tcPr>
                <w:p w14:paraId="2D0A2BC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DAC3A25" w14:textId="77777777" w:rsidTr="006544F3">
              <w:tc>
                <w:tcPr>
                  <w:tcW w:w="5000" w:type="pct"/>
                </w:tcPr>
                <w:p w14:paraId="2CEA257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4CCF6F4" w14:textId="77777777" w:rsidTr="006544F3">
              <w:tc>
                <w:tcPr>
                  <w:tcW w:w="5000" w:type="pct"/>
                </w:tcPr>
                <w:p w14:paraId="433F773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62AF283" w14:textId="4B72EF0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5681D12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68A67FC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989D804" w14:textId="77777777" w:rsidTr="006544F3">
              <w:tc>
                <w:tcPr>
                  <w:tcW w:w="5000" w:type="pct"/>
                </w:tcPr>
                <w:p w14:paraId="4D42DFA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3E57A46" w14:textId="77777777" w:rsidTr="006544F3">
              <w:tc>
                <w:tcPr>
                  <w:tcW w:w="5000" w:type="pct"/>
                </w:tcPr>
                <w:p w14:paraId="5830D19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85F684" w14:textId="77777777" w:rsidTr="006544F3">
              <w:tc>
                <w:tcPr>
                  <w:tcW w:w="5000" w:type="pct"/>
                </w:tcPr>
                <w:p w14:paraId="7590C94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6A1866" w14:textId="77777777" w:rsidTr="006544F3">
              <w:tc>
                <w:tcPr>
                  <w:tcW w:w="5000" w:type="pct"/>
                </w:tcPr>
                <w:p w14:paraId="044F047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5B3F23" w14:textId="77777777" w:rsidTr="006544F3">
              <w:tc>
                <w:tcPr>
                  <w:tcW w:w="5000" w:type="pct"/>
                </w:tcPr>
                <w:p w14:paraId="0F36E77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160C23" w14:textId="77777777" w:rsidTr="006544F3">
              <w:tc>
                <w:tcPr>
                  <w:tcW w:w="5000" w:type="pct"/>
                </w:tcPr>
                <w:p w14:paraId="6F91F94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EDC7CA6" w14:textId="69CA1C68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349F928F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2BA6AF4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9CF747B" w14:textId="77777777" w:rsidTr="006544F3">
              <w:tc>
                <w:tcPr>
                  <w:tcW w:w="5000" w:type="pct"/>
                </w:tcPr>
                <w:p w14:paraId="68C6484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094DACC" w14:textId="77777777" w:rsidTr="006544F3">
              <w:tc>
                <w:tcPr>
                  <w:tcW w:w="5000" w:type="pct"/>
                </w:tcPr>
                <w:p w14:paraId="46B45E5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796D3E4" w14:textId="77777777" w:rsidTr="006544F3">
              <w:tc>
                <w:tcPr>
                  <w:tcW w:w="5000" w:type="pct"/>
                </w:tcPr>
                <w:p w14:paraId="399A82C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7AB6FE5" w14:textId="77777777" w:rsidTr="006544F3">
              <w:tc>
                <w:tcPr>
                  <w:tcW w:w="5000" w:type="pct"/>
                </w:tcPr>
                <w:p w14:paraId="704BD15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F377794" w14:textId="77777777" w:rsidTr="006544F3">
              <w:tc>
                <w:tcPr>
                  <w:tcW w:w="5000" w:type="pct"/>
                </w:tcPr>
                <w:p w14:paraId="76F063F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036AB02" w14:textId="77777777" w:rsidTr="006544F3">
              <w:tc>
                <w:tcPr>
                  <w:tcW w:w="5000" w:type="pct"/>
                </w:tcPr>
                <w:p w14:paraId="0DF3775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C4B5A78" w14:textId="311976B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4A36A037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1DA994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EB02908" w14:textId="77777777" w:rsidTr="006544F3">
              <w:tc>
                <w:tcPr>
                  <w:tcW w:w="5000" w:type="pct"/>
                </w:tcPr>
                <w:p w14:paraId="2CAD480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BA50E80" w14:textId="77777777" w:rsidTr="006544F3">
              <w:tc>
                <w:tcPr>
                  <w:tcW w:w="5000" w:type="pct"/>
                </w:tcPr>
                <w:p w14:paraId="1722C32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7BB4E36" w14:textId="77777777" w:rsidTr="006544F3">
              <w:tc>
                <w:tcPr>
                  <w:tcW w:w="5000" w:type="pct"/>
                </w:tcPr>
                <w:p w14:paraId="762A16D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89F36C3" w14:textId="77777777" w:rsidTr="006544F3">
              <w:tc>
                <w:tcPr>
                  <w:tcW w:w="5000" w:type="pct"/>
                </w:tcPr>
                <w:p w14:paraId="77B43D4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5702D0D" w14:textId="77777777" w:rsidTr="006544F3">
              <w:tc>
                <w:tcPr>
                  <w:tcW w:w="5000" w:type="pct"/>
                </w:tcPr>
                <w:p w14:paraId="6F04C7C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A8CDD31" w14:textId="77777777" w:rsidTr="006544F3">
              <w:tc>
                <w:tcPr>
                  <w:tcW w:w="5000" w:type="pct"/>
                </w:tcPr>
                <w:p w14:paraId="5B7D21F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90E802F" w14:textId="2DDEB0A3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774878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C586DA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97F8BC3" w14:textId="77777777" w:rsidTr="006544F3">
              <w:tc>
                <w:tcPr>
                  <w:tcW w:w="5000" w:type="pct"/>
                </w:tcPr>
                <w:p w14:paraId="7C80EFE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067DDB7" w14:textId="77777777" w:rsidTr="006544F3">
              <w:tc>
                <w:tcPr>
                  <w:tcW w:w="5000" w:type="pct"/>
                </w:tcPr>
                <w:p w14:paraId="2D21AFF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EC3FFCF" w14:textId="77777777" w:rsidTr="006544F3">
              <w:tc>
                <w:tcPr>
                  <w:tcW w:w="5000" w:type="pct"/>
                </w:tcPr>
                <w:p w14:paraId="2BB1603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D9EFD5" w14:textId="77777777" w:rsidTr="006544F3">
              <w:tc>
                <w:tcPr>
                  <w:tcW w:w="5000" w:type="pct"/>
                </w:tcPr>
                <w:p w14:paraId="50397F6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7B39EB4" w14:textId="77777777" w:rsidTr="006544F3">
              <w:tc>
                <w:tcPr>
                  <w:tcW w:w="5000" w:type="pct"/>
                </w:tcPr>
                <w:p w14:paraId="6BD28E8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4EC6A68" w14:textId="77777777" w:rsidTr="006544F3">
              <w:tc>
                <w:tcPr>
                  <w:tcW w:w="5000" w:type="pct"/>
                </w:tcPr>
                <w:p w14:paraId="10DC0D0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CBAFFB5" w14:textId="69F374C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0555692A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CF09A2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5A8B3E0" w14:textId="77777777" w:rsidTr="006544F3">
              <w:tc>
                <w:tcPr>
                  <w:tcW w:w="5000" w:type="pct"/>
                </w:tcPr>
                <w:p w14:paraId="38B011D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D3DEDD0" w14:textId="77777777" w:rsidTr="006544F3">
              <w:tc>
                <w:tcPr>
                  <w:tcW w:w="5000" w:type="pct"/>
                </w:tcPr>
                <w:p w14:paraId="44098B9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0FAA36A" w14:textId="77777777" w:rsidTr="006544F3">
              <w:tc>
                <w:tcPr>
                  <w:tcW w:w="5000" w:type="pct"/>
                </w:tcPr>
                <w:p w14:paraId="0BD90DF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1C7AF35" w14:textId="77777777" w:rsidTr="006544F3">
              <w:tc>
                <w:tcPr>
                  <w:tcW w:w="5000" w:type="pct"/>
                </w:tcPr>
                <w:p w14:paraId="4A5BE0B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93781DA" w14:textId="77777777" w:rsidTr="006544F3">
              <w:tc>
                <w:tcPr>
                  <w:tcW w:w="5000" w:type="pct"/>
                </w:tcPr>
                <w:p w14:paraId="249953F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3886B2" w14:textId="77777777" w:rsidTr="006544F3">
              <w:tc>
                <w:tcPr>
                  <w:tcW w:w="5000" w:type="pct"/>
                </w:tcPr>
                <w:p w14:paraId="517D4E7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694357A" w14:textId="5E62C8E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75C763BC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ED468D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3E02E3" w14:textId="77777777" w:rsidTr="006544F3">
              <w:tc>
                <w:tcPr>
                  <w:tcW w:w="5000" w:type="pct"/>
                </w:tcPr>
                <w:p w14:paraId="7D4A1CC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51049D" w14:textId="77777777" w:rsidTr="006544F3">
              <w:tc>
                <w:tcPr>
                  <w:tcW w:w="5000" w:type="pct"/>
                </w:tcPr>
                <w:p w14:paraId="29019229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40A7480" w14:textId="77777777" w:rsidTr="006544F3">
              <w:tc>
                <w:tcPr>
                  <w:tcW w:w="5000" w:type="pct"/>
                </w:tcPr>
                <w:p w14:paraId="0B2ACD1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1F1CEE4" w14:textId="77777777" w:rsidTr="006544F3">
              <w:tc>
                <w:tcPr>
                  <w:tcW w:w="5000" w:type="pct"/>
                </w:tcPr>
                <w:p w14:paraId="20240C1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F0C5A1C" w14:textId="77777777" w:rsidTr="006544F3">
              <w:tc>
                <w:tcPr>
                  <w:tcW w:w="5000" w:type="pct"/>
                </w:tcPr>
                <w:p w14:paraId="549ABB3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DC683C7" w14:textId="77777777" w:rsidTr="006544F3">
              <w:tc>
                <w:tcPr>
                  <w:tcW w:w="5000" w:type="pct"/>
                </w:tcPr>
                <w:p w14:paraId="27E9C20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3BA4A53" w14:textId="7F3BB9C2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401F58" w:rsidRPr="006D5311" w14:paraId="47319DBA" w14:textId="77777777" w:rsidTr="006544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401F58" w:rsidRPr="006D5311" w14:paraId="26E72EBB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169121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38E2A81" w14:textId="77777777" w:rsidTr="006544F3">
              <w:tc>
                <w:tcPr>
                  <w:tcW w:w="5000" w:type="pct"/>
                </w:tcPr>
                <w:p w14:paraId="0DF88EE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BD005D0" w14:textId="77777777" w:rsidTr="006544F3">
              <w:tc>
                <w:tcPr>
                  <w:tcW w:w="5000" w:type="pct"/>
                </w:tcPr>
                <w:p w14:paraId="5001456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84FF9EA" w14:textId="77777777" w:rsidTr="006544F3">
              <w:tc>
                <w:tcPr>
                  <w:tcW w:w="5000" w:type="pct"/>
                </w:tcPr>
                <w:p w14:paraId="567BD96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4EA6BB9" w14:textId="77777777" w:rsidTr="006544F3">
              <w:tc>
                <w:tcPr>
                  <w:tcW w:w="5000" w:type="pct"/>
                </w:tcPr>
                <w:p w14:paraId="5F337A5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0718A9F" w14:textId="77777777" w:rsidTr="006544F3">
              <w:tc>
                <w:tcPr>
                  <w:tcW w:w="5000" w:type="pct"/>
                </w:tcPr>
                <w:p w14:paraId="4033708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63591C8" w14:textId="77777777" w:rsidTr="006544F3">
              <w:tc>
                <w:tcPr>
                  <w:tcW w:w="5000" w:type="pct"/>
                </w:tcPr>
                <w:p w14:paraId="6EDFAE7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0266B1E" w14:textId="4DEAAC84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401F58" w:rsidRPr="006D5311" w14:paraId="701FE853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7CE81FF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98C89F5" w14:textId="77777777" w:rsidTr="006544F3">
              <w:tc>
                <w:tcPr>
                  <w:tcW w:w="5000" w:type="pct"/>
                </w:tcPr>
                <w:p w14:paraId="1320BA0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AE3BBB" w14:textId="77777777" w:rsidTr="006544F3">
              <w:tc>
                <w:tcPr>
                  <w:tcW w:w="5000" w:type="pct"/>
                </w:tcPr>
                <w:p w14:paraId="4F9574C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24E0C90" w14:textId="77777777" w:rsidTr="006544F3">
              <w:tc>
                <w:tcPr>
                  <w:tcW w:w="5000" w:type="pct"/>
                </w:tcPr>
                <w:p w14:paraId="3E36405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370FE56" w14:textId="77777777" w:rsidTr="006544F3">
              <w:tc>
                <w:tcPr>
                  <w:tcW w:w="5000" w:type="pct"/>
                </w:tcPr>
                <w:p w14:paraId="4744BF7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2F7D95F" w14:textId="77777777" w:rsidTr="006544F3">
              <w:tc>
                <w:tcPr>
                  <w:tcW w:w="5000" w:type="pct"/>
                </w:tcPr>
                <w:p w14:paraId="10D9EA2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8E25F7D" w14:textId="77777777" w:rsidTr="006544F3">
              <w:tc>
                <w:tcPr>
                  <w:tcW w:w="5000" w:type="pct"/>
                </w:tcPr>
                <w:p w14:paraId="495ABBC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F761FF7" w14:textId="4359E0F6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401F58" w:rsidRPr="006D5311" w14:paraId="2F8971DD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1B5339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63681F4" w14:textId="77777777" w:rsidTr="006544F3">
              <w:tc>
                <w:tcPr>
                  <w:tcW w:w="5000" w:type="pct"/>
                </w:tcPr>
                <w:p w14:paraId="46E1F9BC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0A8B668" w14:textId="77777777" w:rsidTr="006544F3">
              <w:tc>
                <w:tcPr>
                  <w:tcW w:w="5000" w:type="pct"/>
                </w:tcPr>
                <w:p w14:paraId="5424539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76679DA" w14:textId="77777777" w:rsidTr="006544F3">
              <w:tc>
                <w:tcPr>
                  <w:tcW w:w="5000" w:type="pct"/>
                </w:tcPr>
                <w:p w14:paraId="336A7DB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8C0CCB9" w14:textId="77777777" w:rsidTr="006544F3">
              <w:tc>
                <w:tcPr>
                  <w:tcW w:w="5000" w:type="pct"/>
                </w:tcPr>
                <w:p w14:paraId="515D70E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3646D09" w14:textId="77777777" w:rsidTr="006544F3">
              <w:tc>
                <w:tcPr>
                  <w:tcW w:w="5000" w:type="pct"/>
                </w:tcPr>
                <w:p w14:paraId="677A8C4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0E6A8C1" w14:textId="77777777" w:rsidTr="006544F3">
              <w:tc>
                <w:tcPr>
                  <w:tcW w:w="5000" w:type="pct"/>
                </w:tcPr>
                <w:p w14:paraId="1EB7EC0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BE4B047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0A798E6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0F4B8E8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93D4C90" w14:textId="77777777" w:rsidTr="006544F3">
              <w:tc>
                <w:tcPr>
                  <w:tcW w:w="5000" w:type="pct"/>
                </w:tcPr>
                <w:p w14:paraId="18A190D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6DD6A6" w14:textId="77777777" w:rsidTr="006544F3">
              <w:tc>
                <w:tcPr>
                  <w:tcW w:w="5000" w:type="pct"/>
                </w:tcPr>
                <w:p w14:paraId="0FAEF15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300333F" w14:textId="77777777" w:rsidTr="006544F3">
              <w:tc>
                <w:tcPr>
                  <w:tcW w:w="5000" w:type="pct"/>
                </w:tcPr>
                <w:p w14:paraId="21D066B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1F267D15" w14:textId="77777777" w:rsidTr="006544F3">
              <w:tc>
                <w:tcPr>
                  <w:tcW w:w="5000" w:type="pct"/>
                </w:tcPr>
                <w:p w14:paraId="49BAD26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CA9760E" w14:textId="77777777" w:rsidTr="006544F3">
              <w:tc>
                <w:tcPr>
                  <w:tcW w:w="5000" w:type="pct"/>
                </w:tcPr>
                <w:p w14:paraId="229942EE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2359105C" w14:textId="77777777" w:rsidTr="006544F3">
              <w:tc>
                <w:tcPr>
                  <w:tcW w:w="5000" w:type="pct"/>
                </w:tcPr>
                <w:p w14:paraId="3C22EFD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AD564CD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386BAE95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5788DBF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C94FF2E" w14:textId="77777777" w:rsidTr="006544F3">
              <w:tc>
                <w:tcPr>
                  <w:tcW w:w="5000" w:type="pct"/>
                </w:tcPr>
                <w:p w14:paraId="16155CC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37BDBFA" w14:textId="77777777" w:rsidTr="006544F3">
              <w:tc>
                <w:tcPr>
                  <w:tcW w:w="5000" w:type="pct"/>
                </w:tcPr>
                <w:p w14:paraId="0B0E6D1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8CA8A94" w14:textId="77777777" w:rsidTr="006544F3">
              <w:tc>
                <w:tcPr>
                  <w:tcW w:w="5000" w:type="pct"/>
                </w:tcPr>
                <w:p w14:paraId="01B2F0BF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1AA2722" w14:textId="77777777" w:rsidTr="006544F3">
              <w:tc>
                <w:tcPr>
                  <w:tcW w:w="5000" w:type="pct"/>
                </w:tcPr>
                <w:p w14:paraId="1D333CA4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7397B390" w14:textId="77777777" w:rsidTr="006544F3">
              <w:tc>
                <w:tcPr>
                  <w:tcW w:w="5000" w:type="pct"/>
                </w:tcPr>
                <w:p w14:paraId="07AC2F1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2F9F604" w14:textId="77777777" w:rsidTr="006544F3">
              <w:tc>
                <w:tcPr>
                  <w:tcW w:w="5000" w:type="pct"/>
                </w:tcPr>
                <w:p w14:paraId="1DD0813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A5FEBE5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401F58" w:rsidRPr="006D5311" w14:paraId="622E16F2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CE96E0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DAE01EC" w14:textId="77777777" w:rsidTr="006544F3">
              <w:tc>
                <w:tcPr>
                  <w:tcW w:w="5000" w:type="pct"/>
                </w:tcPr>
                <w:p w14:paraId="1D33220D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6F8DF67" w14:textId="77777777" w:rsidTr="006544F3">
              <w:tc>
                <w:tcPr>
                  <w:tcW w:w="5000" w:type="pct"/>
                </w:tcPr>
                <w:p w14:paraId="278C933A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DCA56D3" w14:textId="77777777" w:rsidTr="006544F3">
              <w:tc>
                <w:tcPr>
                  <w:tcW w:w="5000" w:type="pct"/>
                </w:tcPr>
                <w:p w14:paraId="249F494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F56C0C7" w14:textId="77777777" w:rsidTr="006544F3">
              <w:tc>
                <w:tcPr>
                  <w:tcW w:w="5000" w:type="pct"/>
                </w:tcPr>
                <w:p w14:paraId="26719B12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07B791ED" w14:textId="77777777" w:rsidTr="006544F3">
              <w:tc>
                <w:tcPr>
                  <w:tcW w:w="5000" w:type="pct"/>
                </w:tcPr>
                <w:p w14:paraId="6E2E77D1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6A6011A8" w14:textId="77777777" w:rsidTr="006544F3">
              <w:tc>
                <w:tcPr>
                  <w:tcW w:w="5000" w:type="pct"/>
                </w:tcPr>
                <w:p w14:paraId="2865F476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2923C1E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401F58" w:rsidRPr="006D5311" w14:paraId="3B8D69F1" w14:textId="77777777" w:rsidTr="006544F3">
              <w:tc>
                <w:tcPr>
                  <w:tcW w:w="5000" w:type="pct"/>
                  <w:tcBorders>
                    <w:top w:val="nil"/>
                  </w:tcBorders>
                </w:tcPr>
                <w:p w14:paraId="3F18F575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C7E63A5" w14:textId="77777777" w:rsidTr="006544F3">
              <w:tc>
                <w:tcPr>
                  <w:tcW w:w="5000" w:type="pct"/>
                </w:tcPr>
                <w:p w14:paraId="3B260443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4890843" w14:textId="77777777" w:rsidTr="006544F3">
              <w:tc>
                <w:tcPr>
                  <w:tcW w:w="5000" w:type="pct"/>
                </w:tcPr>
                <w:p w14:paraId="57C17A9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3BD585B6" w14:textId="77777777" w:rsidTr="006544F3">
              <w:tc>
                <w:tcPr>
                  <w:tcW w:w="5000" w:type="pct"/>
                </w:tcPr>
                <w:p w14:paraId="080ED387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31BDC5F" w14:textId="77777777" w:rsidTr="006544F3">
              <w:tc>
                <w:tcPr>
                  <w:tcW w:w="5000" w:type="pct"/>
                </w:tcPr>
                <w:p w14:paraId="09775C48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5D6A606C" w14:textId="77777777" w:rsidTr="006544F3">
              <w:tc>
                <w:tcPr>
                  <w:tcW w:w="5000" w:type="pct"/>
                </w:tcPr>
                <w:p w14:paraId="1EE1F46B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401F58" w:rsidRPr="006D5311" w14:paraId="452951A5" w14:textId="77777777" w:rsidTr="006544F3">
              <w:tc>
                <w:tcPr>
                  <w:tcW w:w="5000" w:type="pct"/>
                </w:tcPr>
                <w:p w14:paraId="5501E7E0" w14:textId="77777777" w:rsidR="00401F58" w:rsidRPr="006D5311" w:rsidRDefault="00401F58" w:rsidP="006544F3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2DF58A" w14:textId="77777777" w:rsidR="00401F58" w:rsidRPr="006D5311" w:rsidRDefault="00401F58" w:rsidP="006544F3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p w14:paraId="50E56A71" w14:textId="77777777" w:rsidR="00401F58" w:rsidRPr="006D5311" w:rsidRDefault="00401F58" w:rsidP="00C800AA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401F58" w:rsidRPr="006D5311" w:rsidSect="00AE5F47">
      <w:pgSz w:w="11906" w:h="16838" w:code="9"/>
      <w:pgMar w:top="567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8E873" w14:textId="77777777" w:rsidR="00111E60" w:rsidRDefault="00111E60">
      <w:pPr>
        <w:spacing w:after="0"/>
      </w:pPr>
      <w:r>
        <w:separator/>
      </w:r>
    </w:p>
  </w:endnote>
  <w:endnote w:type="continuationSeparator" w:id="0">
    <w:p w14:paraId="78B6A357" w14:textId="77777777" w:rsidR="00111E60" w:rsidRDefault="00111E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435F7" w14:textId="77777777" w:rsidR="00111E60" w:rsidRDefault="00111E60">
      <w:pPr>
        <w:spacing w:after="0"/>
      </w:pPr>
      <w:r>
        <w:separator/>
      </w:r>
    </w:p>
  </w:footnote>
  <w:footnote w:type="continuationSeparator" w:id="0">
    <w:p w14:paraId="3D7CD4C6" w14:textId="77777777" w:rsidR="00111E60" w:rsidRDefault="00111E6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97F04"/>
    <w:rsid w:val="000A5A57"/>
    <w:rsid w:val="000A6190"/>
    <w:rsid w:val="000B59FA"/>
    <w:rsid w:val="000C5D2D"/>
    <w:rsid w:val="00111E60"/>
    <w:rsid w:val="00113ED1"/>
    <w:rsid w:val="001274F3"/>
    <w:rsid w:val="00151CCE"/>
    <w:rsid w:val="00165DA1"/>
    <w:rsid w:val="001B01F9"/>
    <w:rsid w:val="001C41F9"/>
    <w:rsid w:val="00200715"/>
    <w:rsid w:val="00285C1D"/>
    <w:rsid w:val="002F3524"/>
    <w:rsid w:val="003327F5"/>
    <w:rsid w:val="00340CAF"/>
    <w:rsid w:val="00373471"/>
    <w:rsid w:val="003C0D41"/>
    <w:rsid w:val="003C4E1D"/>
    <w:rsid w:val="003E085C"/>
    <w:rsid w:val="003E7B3A"/>
    <w:rsid w:val="00401F58"/>
    <w:rsid w:val="00416364"/>
    <w:rsid w:val="00431B29"/>
    <w:rsid w:val="00440416"/>
    <w:rsid w:val="00462EAD"/>
    <w:rsid w:val="00494D2B"/>
    <w:rsid w:val="004A6170"/>
    <w:rsid w:val="004E1253"/>
    <w:rsid w:val="004F6AAC"/>
    <w:rsid w:val="00512F2D"/>
    <w:rsid w:val="00553A0E"/>
    <w:rsid w:val="00570FBB"/>
    <w:rsid w:val="00583B82"/>
    <w:rsid w:val="005923AC"/>
    <w:rsid w:val="005D5149"/>
    <w:rsid w:val="005E656F"/>
    <w:rsid w:val="00635A5A"/>
    <w:rsid w:val="00662BB6"/>
    <w:rsid w:val="00667021"/>
    <w:rsid w:val="006974E1"/>
    <w:rsid w:val="006B6899"/>
    <w:rsid w:val="006C0896"/>
    <w:rsid w:val="006D330A"/>
    <w:rsid w:val="006D5311"/>
    <w:rsid w:val="006F513E"/>
    <w:rsid w:val="00712FED"/>
    <w:rsid w:val="00737BFD"/>
    <w:rsid w:val="007C0139"/>
    <w:rsid w:val="007D45A1"/>
    <w:rsid w:val="007F564D"/>
    <w:rsid w:val="00895F83"/>
    <w:rsid w:val="008B1201"/>
    <w:rsid w:val="008F16F7"/>
    <w:rsid w:val="009164BA"/>
    <w:rsid w:val="009166BD"/>
    <w:rsid w:val="009210CF"/>
    <w:rsid w:val="009450F4"/>
    <w:rsid w:val="00977AAE"/>
    <w:rsid w:val="009845F3"/>
    <w:rsid w:val="00996E56"/>
    <w:rsid w:val="00997268"/>
    <w:rsid w:val="00A113D3"/>
    <w:rsid w:val="00A12667"/>
    <w:rsid w:val="00A14581"/>
    <w:rsid w:val="00A20E4C"/>
    <w:rsid w:val="00AA23D3"/>
    <w:rsid w:val="00AA3C50"/>
    <w:rsid w:val="00AE302A"/>
    <w:rsid w:val="00AE36BB"/>
    <w:rsid w:val="00AE5F47"/>
    <w:rsid w:val="00B37C7E"/>
    <w:rsid w:val="00B61620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828A9"/>
    <w:rsid w:val="00C91F9B"/>
    <w:rsid w:val="00D0126F"/>
    <w:rsid w:val="00D51F96"/>
    <w:rsid w:val="00D54060"/>
    <w:rsid w:val="00D72DD9"/>
    <w:rsid w:val="00DE32AC"/>
    <w:rsid w:val="00E1407A"/>
    <w:rsid w:val="00E21087"/>
    <w:rsid w:val="00E33F1A"/>
    <w:rsid w:val="00E50BDE"/>
    <w:rsid w:val="00E774CD"/>
    <w:rsid w:val="00E77E1D"/>
    <w:rsid w:val="00E97684"/>
    <w:rsid w:val="00ED5F48"/>
    <w:rsid w:val="00ED75B6"/>
    <w:rsid w:val="00EF6291"/>
    <w:rsid w:val="00F742A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6F5519-1B3F-4217-89A1-F2CE8B5E12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12</Pages>
  <Words>4631</Words>
  <Characters>26402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2026-10-05T11:44:00Z</dcterms:created>
  <dcterms:modified xsi:type="dcterms:W3CDTF">2026-10-05T11:44:00Z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